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39FF" w14:textId="77777777" w:rsidR="0027578D" w:rsidRDefault="00267375" w:rsidP="0027578D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63074158"/>
      <w:r w:rsidRPr="00AD743E">
        <w:rPr>
          <w:rFonts w:ascii="TH SarabunIT๙" w:hAnsi="TH SarabunIT๙" w:cs="TH SarabunIT๙"/>
          <w:noProof/>
          <w:sz w:val="20"/>
          <w:szCs w:val="20"/>
          <w:shd w:val="clear" w:color="auto" w:fill="FFFFFF"/>
        </w:rPr>
        <w:drawing>
          <wp:inline distT="0" distB="0" distL="0" distR="0" wp14:anchorId="1FCC1511" wp14:editId="2FB07E1A">
            <wp:extent cx="714974" cy="771525"/>
            <wp:effectExtent l="0" t="0" r="9525" b="0"/>
            <wp:docPr id="2" name="รูปภาพ 2" descr="คำอธิบาย: ดูภาพขนาดใหญ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ดูภาพขนาดใหญ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73" cy="7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43E">
        <w:rPr>
          <w:rFonts w:ascii="TH SarabunIT๙" w:hAnsi="TH SarabunIT๙" w:cs="TH SarabunIT๙"/>
          <w:cs/>
        </w:rPr>
        <w:t xml:space="preserve">  </w:t>
      </w:r>
      <w:r w:rsidRPr="00AD743E">
        <w:rPr>
          <w:rFonts w:ascii="TH SarabunIT๙" w:hAnsi="TH SarabunIT๙" w:cs="TH SarabunIT๙" w:hint="cs"/>
          <w:cs/>
        </w:rPr>
        <w:t xml:space="preserve">                                         </w:t>
      </w:r>
      <w:r w:rsidRPr="00AD743E">
        <w:rPr>
          <w:rFonts w:ascii="TH SarabunIT๙" w:hAnsi="TH SarabunIT๙" w:cs="TH SarabunIT๙"/>
          <w:cs/>
        </w:rPr>
        <w:t xml:space="preserve"> </w:t>
      </w:r>
      <w:r w:rsidRPr="00AD743E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376D751F" w14:textId="3C6BBCC9" w:rsidR="00267375" w:rsidRPr="00AD743E" w:rsidRDefault="00267375" w:rsidP="0027578D">
      <w:pPr>
        <w:spacing w:before="120"/>
        <w:rPr>
          <w:rFonts w:ascii="TH SarabunIT๙" w:hAnsi="TH SarabunIT๙" w:cs="TH SarabunIT๙"/>
          <w:sz w:val="12"/>
          <w:szCs w:val="1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C854C7" w:rsidRPr="00AD743E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พัฒนายุทธศาสตร์สาธารณสุข สำนักงานสาธารณสุขจังหวัดอุดรธานี </w:t>
      </w:r>
    </w:p>
    <w:p w14:paraId="7D32F336" w14:textId="5229EB70" w:rsidR="00267375" w:rsidRPr="00AD743E" w:rsidRDefault="00267375" w:rsidP="008424AA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อด ๐๐๓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๓.๐๐</w:t>
      </w:r>
      <w:r w:rsidRPr="00AD743E">
        <w:rPr>
          <w:rFonts w:ascii="TH SarabunIT๙" w:hAnsi="TH SarabunIT๙" w:cs="TH SarabunIT๙"/>
          <w:sz w:val="32"/>
          <w:szCs w:val="32"/>
          <w:cs/>
        </w:rPr>
        <w:t>๒</w:t>
      </w:r>
      <w:r w:rsidRPr="00AD743E">
        <w:rPr>
          <w:rFonts w:ascii="TH SarabunIT๙" w:hAnsi="TH SarabunIT๙" w:cs="TH SarabunIT๙"/>
          <w:sz w:val="32"/>
          <w:szCs w:val="32"/>
        </w:rPr>
        <w:t>/</w:t>
      </w:r>
      <w:r w:rsidR="001D7C81">
        <w:rPr>
          <w:rFonts w:ascii="TH SarabunIT๙" w:hAnsi="TH SarabunIT๙" w:cs="TH SarabunIT๙"/>
          <w:sz w:val="32"/>
          <w:szCs w:val="32"/>
        </w:rPr>
        <w:t>95</w:t>
      </w:r>
      <w:r w:rsidR="008F5D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AD743E">
        <w:rPr>
          <w:rFonts w:ascii="TH SarabunIT๙" w:hAnsi="TH SarabunIT๙" w:cs="TH SarabunIT๙"/>
          <w:sz w:val="32"/>
          <w:szCs w:val="32"/>
        </w:rPr>
        <w:t xml:space="preserve">     </w:t>
      </w:r>
      <w:r w:rsidR="00765C97">
        <w:rPr>
          <w:rFonts w:ascii="TH SarabunIT๙" w:hAnsi="TH SarabunIT๙" w:cs="TH SarabunIT๙" w:hint="cs"/>
          <w:sz w:val="32"/>
          <w:szCs w:val="32"/>
          <w:cs/>
        </w:rPr>
        <w:tab/>
      </w:r>
      <w:r w:rsidR="00B12A6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A50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0F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D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8350CD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C81">
        <w:rPr>
          <w:rFonts w:ascii="TH SarabunIT๙" w:hAnsi="TH SarabunIT๙" w:cs="TH SarabunIT๙"/>
          <w:sz w:val="32"/>
          <w:szCs w:val="32"/>
        </w:rPr>
        <w:t>30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มกร</w:t>
      </w:r>
      <w:r w:rsidR="008F5D3C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809AE3E" w14:textId="12EDAB39" w:rsidR="00267375" w:rsidRPr="00AD743E" w:rsidRDefault="00267375" w:rsidP="00017E6D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ายงาน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FB65F6" w:rsidRPr="00AD743E">
        <w:rPr>
          <w:rFonts w:ascii="TH SarabunIT๙" w:hAnsi="TH SarabunIT๙" w:cs="TH SarabunIT๙" w:hint="cs"/>
          <w:sz w:val="32"/>
          <w:szCs w:val="32"/>
          <w:cs/>
        </w:rPr>
        <w:t>คณะกรมการ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Pr="00AD743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BDFA3D" w14:textId="42CE55B1" w:rsidR="00267375" w:rsidRPr="00AD743E" w:rsidRDefault="00267375" w:rsidP="008424AA">
      <w:pPr>
        <w:pStyle w:val="ac"/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AD743E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79FCE001" w14:textId="233A84E1" w:rsidR="00267375" w:rsidRPr="00AD743E" w:rsidRDefault="00267375" w:rsidP="009163C9">
      <w:pPr>
        <w:pStyle w:val="ac"/>
        <w:spacing w:before="120" w:after="12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424AA" w:rsidRPr="00AD743E">
        <w:rPr>
          <w:rFonts w:ascii="TH SarabunIT๙" w:hAnsi="TH SarabunIT๙" w:cs="TH SarabunIT๙"/>
          <w:sz w:val="32"/>
          <w:szCs w:val="32"/>
        </w:rPr>
        <w:tab/>
      </w:r>
      <w:r w:rsidR="00B00C49" w:rsidRPr="00AD743E">
        <w:rPr>
          <w:rFonts w:ascii="TH SarabunIT๙" w:hAnsi="TH SarabunIT๙" w:cs="TH SarabunIT๙"/>
          <w:sz w:val="32"/>
          <w:szCs w:val="32"/>
        </w:rPr>
        <w:tab/>
      </w:r>
      <w:r w:rsidR="00C63858" w:rsidRPr="00AD743E">
        <w:rPr>
          <w:rFonts w:ascii="TH SarabunIT๙" w:hAnsi="TH SarabunIT๙" w:cs="TH SarabunIT๙"/>
          <w:sz w:val="32"/>
          <w:szCs w:val="32"/>
        </w:rPr>
        <w:t xml:space="preserve">  </w:t>
      </w:r>
      <w:r w:rsidRPr="00AD743E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004661"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ข้าพเจ้าได้รับมอบหมายให้เข้าร่วม</w:t>
      </w:r>
      <w:r w:rsidR="00004661" w:rsidRPr="00AD7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B00C49" w:rsidRPr="00AD743E">
        <w:rPr>
          <w:rFonts w:ascii="TH SarabunIT๙" w:hAnsi="TH SarabunIT๙" w:cs="TH SarabunIT๙"/>
          <w:sz w:val="32"/>
          <w:szCs w:val="32"/>
          <w:cs/>
        </w:rPr>
        <w:t xml:space="preserve">คณะกรมการจังหวัดอุดรธานี </w:t>
      </w:r>
      <w:r w:rsidRPr="00AD743E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วันที่ 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E72F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มกร</w:t>
      </w:r>
      <w:r w:rsidR="008F5D3C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1636" w:rsidRPr="00AD743E">
        <w:rPr>
          <w:rFonts w:ascii="TH SarabunIT๙" w:hAnsi="TH SarabunIT๙" w:cs="TH SarabunIT๙"/>
          <w:sz w:val="32"/>
          <w:szCs w:val="32"/>
          <w:cs/>
        </w:rPr>
        <w:t>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B51636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สรุปสาระสำคัญจากการประชุม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14:paraId="09A4F9F0" w14:textId="22D3BAA2" w:rsidR="009163C9" w:rsidRPr="003D5E6A" w:rsidRDefault="00D210CF" w:rsidP="00D210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ab/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bookmarkStart w:id="1" w:name="_Hlk66365972"/>
      <w:bookmarkEnd w:id="0"/>
      <w:r w:rsidR="00F96230" w:rsidRPr="003D5E6A">
        <w:rPr>
          <w:rFonts w:ascii="TH SarabunIT๙" w:hAnsi="TH SarabunIT๙" w:cs="TH SarabunIT๙"/>
          <w:sz w:val="32"/>
          <w:szCs w:val="32"/>
          <w:cs/>
        </w:rPr>
        <w:t>จึง</w:t>
      </w:r>
      <w:r w:rsidR="0036511E" w:rsidRPr="003D5E6A">
        <w:rPr>
          <w:rFonts w:ascii="TH SarabunIT๙" w:hAnsi="TH SarabunIT๙" w:cs="TH SarabunIT๙"/>
          <w:sz w:val="32"/>
          <w:szCs w:val="32"/>
          <w:cs/>
        </w:rPr>
        <w:t>เรียนมาเพื่อโปรด</w:t>
      </w:r>
      <w:r w:rsidR="002970DB" w:rsidRPr="003D5E6A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FD21B3" w:rsidRPr="003D5E6A">
        <w:rPr>
          <w:rFonts w:ascii="TH SarabunIT๙" w:hAnsi="TH SarabunIT๙" w:cs="TH SarabunIT๙"/>
          <w:sz w:val="32"/>
          <w:szCs w:val="32"/>
        </w:rPr>
        <w:t xml:space="preserve">     </w:t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</w:p>
    <w:p w14:paraId="6719267F" w14:textId="77777777" w:rsidR="00FE14F5" w:rsidRPr="00AD743E" w:rsidRDefault="00FE14F5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AB9FA9" w14:textId="77777777" w:rsidR="00D210CF" w:rsidRPr="00AD743E" w:rsidRDefault="00D210CF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B84E50" w14:textId="2F111C18" w:rsidR="005E45C9" w:rsidRPr="00AD743E" w:rsidRDefault="005E45C9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>(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จันทร์ไต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วัฒ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AD743E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972E4" w14:textId="3FDA561C" w:rsidR="005E45C9" w:rsidRPr="00AD743E" w:rsidRDefault="00FA21D3" w:rsidP="009163C9">
      <w:pPr>
        <w:pStyle w:val="ac"/>
        <w:spacing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นักวิชาการสาธารณสุขชำนาญการ</w:t>
      </w:r>
    </w:p>
    <w:p w14:paraId="231CEB66" w14:textId="12745606" w:rsidR="00C26F11" w:rsidRPr="00AD743E" w:rsidRDefault="009E57E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5C9" w:rsidRPr="00AD743E">
        <w:rPr>
          <w:rFonts w:ascii="TH SarabunIT๙" w:hAnsi="TH SarabunIT๙" w:cs="TH SarabunIT๙"/>
          <w:sz w:val="32"/>
          <w:szCs w:val="32"/>
          <w:cs/>
        </w:rPr>
        <w:t>กลุ่มงานพัฒนายุทธศาสตร์สาธารณสุข</w:t>
      </w:r>
      <w:r w:rsidR="00FD21B3" w:rsidRPr="00AD743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1"/>
    </w:p>
    <w:p w14:paraId="6BAC633A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67945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B2B99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632C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748EC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9561E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D9781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FF0E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7C2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158F2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17E31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F3126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155215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BB9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C0A3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1FCE53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AF56F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99F2E" w14:textId="12B90333" w:rsidR="004D1116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1A546C27" w14:textId="4447EF92" w:rsidR="0060385F" w:rsidRDefault="0060385F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16BE96CD" w14:textId="44636C40" w:rsidR="0060385F" w:rsidRDefault="0060385F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353CB7E1" w14:textId="77777777" w:rsidR="00B37FA5" w:rsidRDefault="00B37FA5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 w:hint="cs"/>
          <w:sz w:val="32"/>
          <w:szCs w:val="32"/>
        </w:rPr>
      </w:pPr>
    </w:p>
    <w:p w14:paraId="48D8D076" w14:textId="77777777" w:rsidR="0060385F" w:rsidRDefault="0060385F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FC6BF25" w14:textId="57449F79" w:rsidR="006E4236" w:rsidRDefault="00B37E74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สรุปสาระสำคัญจากการ</w:t>
      </w:r>
      <w:r w:rsidRPr="00AD743E">
        <w:rPr>
          <w:rFonts w:ascii="TH SarabunIT๙" w:hAnsi="TH SarabunIT๙" w:cs="TH SarabunIT๙"/>
          <w:sz w:val="32"/>
          <w:szCs w:val="32"/>
          <w:cs/>
        </w:rPr>
        <w:t>ประชุมคณะกรมการจังหวัดอุดรธานี ครั้งที่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104B">
        <w:rPr>
          <w:rFonts w:ascii="TH SarabunIT๙" w:hAnsi="TH SarabunIT๙" w:cs="TH SarabunIT๙"/>
          <w:sz w:val="32"/>
          <w:szCs w:val="32"/>
        </w:rPr>
        <w:t>1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D81D88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25AC57A" w14:textId="1A30AA98" w:rsidR="00B37E74" w:rsidRPr="00AD743E" w:rsidRDefault="00B37E74" w:rsidP="004D1116">
      <w:pPr>
        <w:pStyle w:val="ac"/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9148F3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401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48F3">
        <w:rPr>
          <w:rFonts w:ascii="TH SarabunIT๙" w:hAnsi="TH SarabunIT๙" w:cs="TH SarabunIT๙" w:hint="cs"/>
          <w:sz w:val="32"/>
          <w:szCs w:val="32"/>
          <w:cs/>
        </w:rPr>
        <w:t>มกร</w:t>
      </w:r>
      <w:r w:rsidR="00863ED0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9148F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</w:p>
    <w:p w14:paraId="7B69D108" w14:textId="1276AC34" w:rsidR="002C3DEF" w:rsidRPr="00913115" w:rsidRDefault="007F1C9F" w:rsidP="00C41BEA">
      <w:pPr>
        <w:pStyle w:val="ac"/>
        <w:spacing w:after="120" w:line="264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B57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โดยมี</w:t>
      </w:r>
      <w:r w:rsidR="009A7736" w:rsidRPr="00BB57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</w:t>
      </w:r>
      <w:r w:rsidR="00784A7D" w:rsidRPr="00BB57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ราชันย์ </w:t>
      </w:r>
      <w:proofErr w:type="spellStart"/>
      <w:r w:rsidR="00784A7D" w:rsidRPr="00BB57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ซุ้นหั้ว</w:t>
      </w:r>
      <w:proofErr w:type="spellEnd"/>
      <w:r w:rsidR="00784A7D" w:rsidRPr="00BB57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555A0" w:rsidRPr="002658DB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ผู้ว่าราชการจังหวัดอุดรธาน</w:t>
      </w:r>
      <w:r w:rsidR="004555A0" w:rsidRPr="002658DB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265F7D" w:rsidRPr="002658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เป็นประธาน</w:t>
      </w:r>
      <w:r w:rsidR="00017A65"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0507048" w14:textId="3F580A6F" w:rsidR="002C5662" w:rsidRPr="002C5662" w:rsidRDefault="0055189A" w:rsidP="002C5662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2C566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แนะนำ</w:t>
      </w:r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หัวหน</w:t>
      </w:r>
      <w:proofErr w:type="spellStart"/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าส</w:t>
      </w:r>
      <w:proofErr w:type="spellEnd"/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วนราชการ ย</w:t>
      </w:r>
      <w:proofErr w:type="spellStart"/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มาดำรงตำแหนงใ</w:t>
      </w:r>
      <w:proofErr w:type="spellStart"/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</w:t>
      </w:r>
      <w:proofErr w:type="spellEnd"/>
      <w:r w:rsidR="002C5662"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</w:t>
      </w:r>
    </w:p>
    <w:p w14:paraId="486FC442" w14:textId="77777777" w:rsidR="00FB280A" w:rsidRDefault="002C5662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B280A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2C5662">
        <w:rPr>
          <w:rFonts w:ascii="TH SarabunIT๙" w:hAnsi="TH SarabunIT๙" w:cs="TH SarabunIT๙"/>
          <w:color w:val="000000" w:themeColor="text1"/>
          <w:sz w:val="32"/>
          <w:szCs w:val="32"/>
        </w:rPr>
        <w:t>.1</w:t>
      </w:r>
      <w:r w:rsidRPr="002C56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นายสมพร นาม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</w:t>
      </w:r>
      <w:r w:rsidR="00FB280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เกษตรจังหวัดมหาสารคาม  ย</w:t>
      </w:r>
      <w:proofErr w:type="gram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มาดำรงตำแหนง</w:t>
      </w:r>
    </w:p>
    <w:p w14:paraId="0A0DFEC5" w14:textId="7C0B9148" w:rsidR="00FB280A" w:rsidRPr="00FB280A" w:rsidRDefault="00FB280A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เ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กษตรจังหวัดอุดรธานี</w:t>
      </w:r>
    </w:p>
    <w:p w14:paraId="38A1679A" w14:textId="0089BA50" w:rsidR="00FB280A" w:rsidRDefault="00FB280A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>1.2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นายวิรัตน</w:t>
      </w:r>
      <w:r w:rsidR="00FD54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์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กลางบุญเรือง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จัดหางานจังหวัดมหาสารคาม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</w:t>
      </w:r>
      <w:proofErr w:type="gramEnd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</w:t>
      </w:r>
      <w:proofErr w:type="spellStart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</w:p>
    <w:p w14:paraId="7C267A97" w14:textId="0A67B340" w:rsidR="00FB280A" w:rsidRPr="00FB280A" w:rsidRDefault="00FB280A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จัดหางานจังหวัดอุดรธานี</w:t>
      </w:r>
    </w:p>
    <w:p w14:paraId="6B3A0065" w14:textId="4F71434E" w:rsidR="00FB280A" w:rsidRPr="00FB280A" w:rsidRDefault="00FD5451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>1.3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นางสาว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พัลล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รินท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์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ภูกิจ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หน้า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สำนักงานปองกันและบรรเทาสาธารณภัยจังหวัดราชบุรี</w:t>
      </w:r>
    </w:p>
    <w:p w14:paraId="2B2E012D" w14:textId="0A40786C" w:rsidR="00FB280A" w:rsidRPr="00FB280A" w:rsidRDefault="00FB280A" w:rsidP="00FD5451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D54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ย</w:t>
      </w:r>
      <w:proofErr w:type="spellStart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มาดำรงตำแหนงหัวหนาสำนักงานปองกันและบรรเทาสาธารณภัยจังหวัดอุดรธานี</w:t>
      </w:r>
    </w:p>
    <w:p w14:paraId="5941104B" w14:textId="77777777" w:rsidR="00E35800" w:rsidRDefault="00FD5451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>1.4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นายบัณฑิต</w:t>
      </w:r>
      <w:r w:rsidR="008066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สีเทา วิศวกรปฏิบัติการระดับสูง</w:t>
      </w:r>
      <w:r w:rsidR="00E358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 กสทช. เขต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24 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งตั้งใหดำรง</w:t>
      </w:r>
      <w:r w:rsidR="00E358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</w:p>
    <w:p w14:paraId="58DA67E6" w14:textId="21E1660B" w:rsidR="00FB280A" w:rsidRPr="00FB280A" w:rsidRDefault="00E35800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ตำ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 รักษาการแทน 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อำนวยการสำนักงาน กสทช. เขต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24 </w:t>
      </w:r>
    </w:p>
    <w:p w14:paraId="4DD0CE27" w14:textId="6BB29B4E" w:rsidR="00FB280A" w:rsidRPr="00FB280A" w:rsidRDefault="0072331F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>1.5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นายชัยณรงค สุระดะนัย</w:t>
      </w:r>
      <w:r w:rsidR="00892E1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ปลัดอำเภอหัวหนากลุมงานบริหารงานปกครอง </w:t>
      </w:r>
    </w:p>
    <w:p w14:paraId="58F003D2" w14:textId="77777777" w:rsidR="00975223" w:rsidRDefault="00FB280A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752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ที่ทำการปกครองอำเภอหนองวัวซอ จังหวัดอุดรธาน</w:t>
      </w:r>
      <w:r w:rsidR="009752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ี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</w:t>
      </w:r>
      <w:proofErr w:type="spellStart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</w:t>
      </w:r>
      <w:proofErr w:type="spellEnd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งตั้งใหดำรงตำแหนง</w:t>
      </w:r>
    </w:p>
    <w:p w14:paraId="295A1143" w14:textId="16A776DA" w:rsidR="00FB280A" w:rsidRPr="00FB280A" w:rsidRDefault="00975223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นายอำเภอสรา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งค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อม </w:t>
      </w:r>
    </w:p>
    <w:p w14:paraId="7D92229A" w14:textId="35A983DE" w:rsidR="00FB280A" w:rsidRPr="00FB280A" w:rsidRDefault="00EE1ADE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>1.6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นายอดุลกิตติ์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อินแกว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จาจังหวัดพัทลุง 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งตั้งใหดำรงตำแหนงนายอำเภอน้ำโสม </w:t>
      </w:r>
    </w:p>
    <w:p w14:paraId="6A467B55" w14:textId="128492AA" w:rsidR="00FB280A" w:rsidRPr="00FB280A" w:rsidRDefault="00EE1ADE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</w:rPr>
        <w:t>1.7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นายภาวิช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บุญ</w:t>
      </w:r>
      <w:proofErr w:type="spellStart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ภัท</w:t>
      </w:r>
      <w:proofErr w:type="spellEnd"/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ดอนซุยแป ปลัดอำเภอหัวหนากลุมงานบริหารงานปกครอง </w:t>
      </w:r>
    </w:p>
    <w:p w14:paraId="14545742" w14:textId="77777777" w:rsidR="00EE1ADE" w:rsidRDefault="00FB280A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E1A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ที่ทำการปกครองอำเภอวังสามหมอ จังหวัดอุดรธานี </w:t>
      </w:r>
      <w:proofErr w:type="spellStart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</w:t>
      </w:r>
      <w:proofErr w:type="spellEnd"/>
      <w:r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งตั้งใหดำรงตำแหนง</w:t>
      </w:r>
    </w:p>
    <w:p w14:paraId="29513F52" w14:textId="7746243D" w:rsidR="002C5662" w:rsidRDefault="00EE1ADE" w:rsidP="00FB280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="00FB280A" w:rsidRPr="00FB28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นายอำเภอนายูง</w:t>
      </w:r>
    </w:p>
    <w:p w14:paraId="2DAE94C5" w14:textId="79F52F49" w:rsidR="008E0B87" w:rsidRPr="008E0B87" w:rsidRDefault="008E0B87" w:rsidP="008E0B87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การประกอบ</w:t>
      </w:r>
      <w:bookmarkStart w:id="2" w:name="_Hlk220676733"/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พิธีบำเพ็ญกุศลทักษิณานุประทานอุทิศถวายพระราชกุศล</w:t>
      </w:r>
    </w:p>
    <w:bookmarkEnd w:id="2"/>
    <w:p w14:paraId="06DC9F38" w14:textId="72BEE617" w:rsidR="008E0B87" w:rsidRPr="008E0B87" w:rsidRDefault="008E0B87" w:rsidP="008E0B87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แดสมเด็จพระนางเจาสิริกิติ์พระบรมราชินีนาถ พระบรมราชชนนีพันปหลวง  </w:t>
      </w:r>
    </w:p>
    <w:p w14:paraId="58E928DA" w14:textId="0232F7C9" w:rsidR="008E0B87" w:rsidRDefault="008E0B87" w:rsidP="008E0B87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เสด็จสวรรคตครบสตมวาร (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100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วัน)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31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Pr="008E0B87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ศาลาพิธีทุ่งศรีเมือง</w:t>
      </w:r>
    </w:p>
    <w:p w14:paraId="49BD609B" w14:textId="59B8EAE5" w:rsidR="009A285F" w:rsidRPr="008E0B87" w:rsidRDefault="008E0B87" w:rsidP="009A285F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ภาคเช้า เวลา 06.00 น. </w:t>
      </w:r>
      <w:r w:rsidR="005362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ภาคบ่าย เวลา </w:t>
      </w:r>
      <w:r w:rsidR="009A285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16.30 น. </w:t>
      </w:r>
    </w:p>
    <w:p w14:paraId="64FA7B93" w14:textId="01603EC8" w:rsidR="00C04EAC" w:rsidRPr="00C04EAC" w:rsidRDefault="00645C44" w:rsidP="00C04EAC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04EA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="00C04EAC" w:rsidRPr="00C04E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</w:t>
      </w:r>
      <w:r w:rsidR="00546B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พุทธมนต์และเจริญจิตตภาวนา</w:t>
      </w:r>
      <w:r w:rsidR="00C04EAC" w:rsidRPr="00C04E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ถวายพระราชกุศลแดสมเด็จพระนางเจาสิริกิติ์</w:t>
      </w:r>
    </w:p>
    <w:p w14:paraId="466C749B" w14:textId="77777777" w:rsidR="001D7AD5" w:rsidRDefault="00EC55B8" w:rsidP="00C04EAC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04EAC" w:rsidRPr="00C04E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พระบรมราชินีนาถ พระบรมราชชนนีพันปหลวง ทุกวันพฤหัสบดี</w:t>
      </w:r>
      <w:r w:rsidR="001D7A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D7AD5" w:rsidRPr="001D7A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เวลา 16.00 น. </w:t>
      </w:r>
      <w:r w:rsidR="001D7A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0D69418F" w14:textId="6EDF53D0" w:rsidR="001D7AD5" w:rsidRDefault="001D7AD5" w:rsidP="00C04EAC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04EAC" w:rsidRPr="00C04E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ประจำเดือน</w:t>
      </w:r>
      <w:r w:rsidR="00FC0A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</w:t>
      </w:r>
      <w:r w:rsidR="00C04EAC" w:rsidRPr="00C04EAC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="00EC55B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C55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="00FC0A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EC55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FC0A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="00EC55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,1</w:t>
      </w:r>
      <w:r w:rsidR="00FC0A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EC55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วัดโพธิสมภรณ์</w:t>
      </w:r>
      <w:r w:rsidR="00575C8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10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พระอารามหลวง </w:t>
      </w:r>
    </w:p>
    <w:p w14:paraId="0F0464FD" w14:textId="322F723A" w:rsidR="00EC55B8" w:rsidRDefault="001D7AD5" w:rsidP="00C04EAC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1D7A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และวันศุกร์สัปดาห์สุดท้าย</w:t>
      </w:r>
      <w:r w:rsidR="00EC55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="00FC0A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C0A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2569</w:t>
      </w:r>
      <w:r w:rsidR="00EC55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6438F9A" w14:textId="338AF2DD" w:rsidR="00DB3705" w:rsidRPr="00DB3705" w:rsidRDefault="00645C44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D541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พิธีสวดพระอภิธรรม อุทิศถวายพระราชกุศลแดสมเด็จพระนางเจาสิริกิติ์</w:t>
      </w:r>
    </w:p>
    <w:p w14:paraId="298E09B2" w14:textId="77777777" w:rsidR="00241D09" w:rsidRDefault="00DB3705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พระบรมราชินีนาถ พระบรมราชชนนีพันปหลวง</w:t>
      </w:r>
      <w:r w:rsidR="004523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ทุกวันพระ เวลา 17.30 น.</w:t>
      </w:r>
      <w:r w:rsidR="00241D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8E8CF8D" w14:textId="22031847" w:rsidR="00DB3705" w:rsidRDefault="00452374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ณ วัดเกษรศีลคุณ(วัดป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าบ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าน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ตาด)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ตำบลบ้านตาด อำเภอเมือง จังหวัดอุดรธานี</w:t>
      </w:r>
    </w:p>
    <w:p w14:paraId="6BC714D0" w14:textId="3700597B" w:rsidR="00241D09" w:rsidRDefault="00241D09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EE48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="007F3F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EE48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 1</w:t>
      </w:r>
      <w:r w:rsidR="007F3F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="00EE48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 1</w:t>
      </w:r>
      <w:r w:rsidR="007F3F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EE48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 2</w:t>
      </w:r>
      <w:r w:rsidR="007F3F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EE48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F3F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</w:t>
      </w:r>
      <w:r w:rsidR="00EE48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2569</w:t>
      </w:r>
    </w:p>
    <w:p w14:paraId="5FC09F60" w14:textId="77777777" w:rsidR="00756BF4" w:rsidRDefault="00F757D7" w:rsidP="00A3125A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091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A3125A" w:rsidRPr="00A3125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พิธีถวายราชสักการะเนื่องในวัน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พระบาท</w:t>
      </w:r>
      <w:r w:rsidR="00A3125A" w:rsidRPr="00A3125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สมเด็จพระ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พุทธเลิศหล้านภาลัย</w:t>
      </w:r>
      <w:r w:rsidR="00A3125A" w:rsidRPr="00A3125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</w:t>
      </w:r>
      <w:r w:rsidR="00756B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A3125A" w:rsidRPr="00A3125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56B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</w:t>
      </w:r>
      <w:r w:rsidR="00A3125A" w:rsidRPr="00A3125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5F4AE9C" w14:textId="75670A67" w:rsidR="00286D26" w:rsidRDefault="00756BF4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3125A" w:rsidRPr="00A3125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 เวลา 07.00 น.</w:t>
      </w:r>
      <w:r w:rsidR="00091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3125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หอประชุม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ทองใหญ่ ศาลากลางจังหวัด</w:t>
      </w:r>
      <w:r w:rsidR="00A3125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อุดรธานี </w:t>
      </w:r>
    </w:p>
    <w:p w14:paraId="0D06FF31" w14:textId="6078B252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5DE47C" w14:textId="5A1323B7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4E05F0" w14:textId="6B469596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DE58DB0" w14:textId="3A794585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96CDC14" w14:textId="4043C029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2FB705" w14:textId="7B8CF149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117FBF" w14:textId="77777777" w:rsidR="00B37FA5" w:rsidRDefault="00B37FA5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6E553A" w14:textId="69B6CFDE" w:rsidR="00195A8A" w:rsidRDefault="00750B10" w:rsidP="00F32E24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0006AC">
        <w:rPr>
          <w:rFonts w:ascii="TH SarabunIT๙" w:hAnsi="TH SarabunIT๙" w:cs="TH SarabunIT๙" w:hint="cs"/>
          <w:sz w:val="32"/>
          <w:szCs w:val="32"/>
          <w:cs/>
        </w:rPr>
        <w:t xml:space="preserve">  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3F2D57">
        <w:rPr>
          <w:rFonts w:ascii="TH SarabunIT๙" w:hAnsi="TH SarabunIT๙" w:cs="TH SarabunIT๙" w:hint="cs"/>
          <w:sz w:val="32"/>
          <w:szCs w:val="32"/>
          <w:cs/>
        </w:rPr>
        <w:t>ขอเชิญหน่วยงานร่วม</w:t>
      </w:r>
      <w:r w:rsidR="001204B4" w:rsidRPr="001204B4">
        <w:rPr>
          <w:rFonts w:ascii="TH SarabunIT๙" w:hAnsi="TH SarabunIT๙" w:cs="TH SarabunIT๙"/>
          <w:sz w:val="32"/>
          <w:szCs w:val="32"/>
          <w:cs/>
        </w:rPr>
        <w:t xml:space="preserve">กิจกรรมจิตอาสาพัฒนา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เนื่องในวันสำคัญของชาติไทย </w:t>
      </w:r>
    </w:p>
    <w:p w14:paraId="65EF73FC" w14:textId="77777777" w:rsidR="001D3148" w:rsidRDefault="00195A8A" w:rsidP="000006AC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="000006AC" w:rsidRPr="000006AC">
        <w:rPr>
          <w:rFonts w:ascii="TH SarabunIT๙" w:hAnsi="TH SarabunIT๙" w:cs="TH SarabunIT๙"/>
          <w:sz w:val="32"/>
          <w:szCs w:val="32"/>
          <w:cs/>
        </w:rPr>
        <w:t xml:space="preserve">วันที่ระลึกพระบาทสมเด็จพระพุทธเลิศหล้านภาลัย (รัชกาลที่ 2) ในวันที่ 24 กุมภาพันธ์ </w:t>
      </w:r>
      <w:r w:rsidR="001D314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09296DF" w14:textId="77777777" w:rsidR="001D3148" w:rsidRDefault="001D3148" w:rsidP="000006AC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0006AC" w:rsidRPr="000006AC">
        <w:rPr>
          <w:rFonts w:ascii="TH SarabunIT๙" w:hAnsi="TH SarabunIT๙" w:cs="TH SarabunIT๙"/>
          <w:sz w:val="32"/>
          <w:szCs w:val="32"/>
          <w:cs/>
        </w:rPr>
        <w:t>2569 ณ หนอง</w:t>
      </w:r>
      <w:proofErr w:type="spellStart"/>
      <w:r w:rsidR="000006AC" w:rsidRPr="000006AC">
        <w:rPr>
          <w:rFonts w:ascii="TH SarabunIT๙" w:hAnsi="TH SarabunIT๙" w:cs="TH SarabunIT๙"/>
          <w:sz w:val="32"/>
          <w:szCs w:val="32"/>
          <w:cs/>
        </w:rPr>
        <w:t>เลิง</w:t>
      </w:r>
      <w:proofErr w:type="spellEnd"/>
      <w:r w:rsidR="000006AC" w:rsidRPr="000006AC">
        <w:rPr>
          <w:rFonts w:ascii="TH SarabunIT๙" w:hAnsi="TH SarabunIT๙" w:cs="TH SarabunIT๙"/>
          <w:sz w:val="32"/>
          <w:szCs w:val="32"/>
          <w:cs/>
        </w:rPr>
        <w:t xml:space="preserve">น้อย บ้านเสรีพัฒนา หมู่ที่ 5 ตำบลบ้านแดง  อำเภอพิบูลย์รักษ์ </w:t>
      </w:r>
    </w:p>
    <w:p w14:paraId="4A473CA3" w14:textId="77777777" w:rsidR="00620467" w:rsidRDefault="001D3148" w:rsidP="000006AC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0006AC" w:rsidRPr="000006AC">
        <w:rPr>
          <w:rFonts w:ascii="TH SarabunIT๙" w:hAnsi="TH SarabunIT๙" w:cs="TH SarabunIT๙"/>
          <w:sz w:val="32"/>
          <w:szCs w:val="32"/>
          <w:cs/>
        </w:rPr>
        <w:t xml:space="preserve">จังหวัดอุดรธานี กิจกรรม จิตอาสาพัฒนาทำความสะอาดปรับปรุงภูมิทัศน์ ปลูกต้นไม้                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37FC04BE" w14:textId="0B551BB6" w:rsidR="00620467" w:rsidRDefault="00620467" w:rsidP="000006AC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0006AC" w:rsidRPr="000006AC">
        <w:rPr>
          <w:rFonts w:ascii="TH SarabunIT๙" w:hAnsi="TH SarabunIT๙" w:cs="TH SarabunIT๙"/>
          <w:sz w:val="32"/>
          <w:szCs w:val="32"/>
          <w:cs/>
        </w:rPr>
        <w:t>และปล่อยพันธุ์ปลา</w:t>
      </w:r>
      <w:r w:rsidR="002307F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</w:p>
    <w:p w14:paraId="7A9E65AE" w14:textId="163EADE2" w:rsidR="008055F6" w:rsidRPr="008055F6" w:rsidRDefault="00620467" w:rsidP="000006AC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F32E2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2307F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277EAE">
        <w:rPr>
          <w:rFonts w:ascii="TH SarabunIT๙" w:hAnsi="TH SarabunIT๙" w:cs="TH SarabunIT๙" w:hint="cs"/>
          <w:sz w:val="32"/>
          <w:szCs w:val="32"/>
          <w:cs/>
        </w:rPr>
        <w:t>ขอเชิญหน่วยงาน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 xml:space="preserve">ร่วมกิจกรรมจังหวัดคลื่อนที่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6560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20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กุมภาพันธ์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 2569  </w:t>
      </w:r>
    </w:p>
    <w:p w14:paraId="05C994FA" w14:textId="77777777" w:rsidR="00DC4A18" w:rsidRDefault="006560A9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F32E2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>วัดป่าหนอง</w:t>
      </w:r>
      <w:proofErr w:type="spellStart"/>
      <w:r w:rsidR="00620467">
        <w:rPr>
          <w:rFonts w:ascii="TH SarabunIT๙" w:hAnsi="TH SarabunIT๙" w:cs="TH SarabunIT๙" w:hint="cs"/>
          <w:sz w:val="32"/>
          <w:szCs w:val="32"/>
          <w:cs/>
        </w:rPr>
        <w:t>ผือ</w:t>
      </w:r>
      <w:proofErr w:type="spellEnd"/>
      <w:r w:rsidR="006204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 ตาบล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>บ้านยา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อ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เภอหนอง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>หาน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 จังหวัดอุดรธาน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</w:p>
    <w:p w14:paraId="6C2653A1" w14:textId="77777777" w:rsidR="002D0093" w:rsidRDefault="00DC4A18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0522BD" w:rsidRPr="000522BD">
        <w:rPr>
          <w:rFonts w:ascii="TH SarabunIT๙" w:hAnsi="TH SarabunIT๙" w:cs="TH SarabunIT๙"/>
          <w:sz w:val="32"/>
          <w:szCs w:val="32"/>
        </w:rPr>
        <w:t xml:space="preserve">8. </w:t>
      </w:r>
      <w:r w:rsidR="002D0093">
        <w:rPr>
          <w:rFonts w:ascii="TH SarabunIT๙" w:hAnsi="TH SarabunIT๙" w:cs="TH SarabunIT๙" w:hint="cs"/>
          <w:sz w:val="32"/>
          <w:szCs w:val="32"/>
          <w:cs/>
        </w:rPr>
        <w:t>ประชาสัมพันธ์การ</w:t>
      </w:r>
      <w:r w:rsidR="000522BD" w:rsidRPr="000522BD">
        <w:rPr>
          <w:rFonts w:ascii="TH SarabunIT๙" w:hAnsi="TH SarabunIT๙" w:cs="TH SarabunIT๙"/>
          <w:sz w:val="32"/>
          <w:szCs w:val="32"/>
          <w:cs/>
        </w:rPr>
        <w:t>จัดงาน</w:t>
      </w:r>
      <w:r w:rsidR="002D0093">
        <w:rPr>
          <w:rFonts w:ascii="TH SarabunIT๙" w:hAnsi="TH SarabunIT๙" w:cs="TH SarabunIT๙" w:hint="cs"/>
          <w:sz w:val="32"/>
          <w:szCs w:val="32"/>
          <w:cs/>
        </w:rPr>
        <w:t>เกษตร</w:t>
      </w:r>
      <w:proofErr w:type="spellStart"/>
      <w:r w:rsidR="002D0093">
        <w:rPr>
          <w:rFonts w:ascii="TH SarabunIT๙" w:hAnsi="TH SarabunIT๙" w:cs="TH SarabunIT๙" w:hint="cs"/>
          <w:sz w:val="32"/>
          <w:szCs w:val="32"/>
          <w:cs/>
        </w:rPr>
        <w:t>แฟร์</w:t>
      </w:r>
      <w:proofErr w:type="spellEnd"/>
      <w:r w:rsidR="000522BD" w:rsidRPr="000522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522BD" w:rsidRPr="000522BD">
        <w:rPr>
          <w:rFonts w:ascii="TH SarabunIT๙" w:hAnsi="TH SarabunIT๙" w:cs="TH SarabunIT๙"/>
          <w:sz w:val="32"/>
          <w:szCs w:val="32"/>
        </w:rPr>
        <w:t xml:space="preserve">“GMS Agri &amp; Food Fair 2026 @ </w:t>
      </w:r>
      <w:proofErr w:type="spellStart"/>
      <w:r w:rsidR="000522BD" w:rsidRPr="000522BD">
        <w:rPr>
          <w:rFonts w:ascii="TH SarabunIT๙" w:hAnsi="TH SarabunIT๙" w:cs="TH SarabunIT๙"/>
          <w:sz w:val="32"/>
          <w:szCs w:val="32"/>
        </w:rPr>
        <w:t>Udon</w:t>
      </w:r>
      <w:proofErr w:type="spellEnd"/>
      <w:r w:rsidR="000522BD" w:rsidRPr="000522BD">
        <w:rPr>
          <w:rFonts w:ascii="TH SarabunIT๙" w:hAnsi="TH SarabunIT๙" w:cs="TH SarabunIT๙"/>
          <w:sz w:val="32"/>
          <w:szCs w:val="32"/>
        </w:rPr>
        <w:t xml:space="preserve">” </w:t>
      </w:r>
    </w:p>
    <w:p w14:paraId="2A7B8925" w14:textId="77777777" w:rsidR="00C87DEE" w:rsidRDefault="002D0093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0522BD" w:rsidRPr="000522BD">
        <w:rPr>
          <w:rFonts w:ascii="TH SarabunIT๙" w:hAnsi="TH SarabunIT๙" w:cs="TH SarabunIT๙"/>
          <w:sz w:val="32"/>
          <w:szCs w:val="32"/>
          <w:cs/>
        </w:rPr>
        <w:t>ภายใต้แนวคิด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22BD" w:rsidRPr="000522BD">
        <w:rPr>
          <w:rFonts w:ascii="TH SarabunIT๙" w:hAnsi="TH SarabunIT๙" w:cs="TH SarabunIT๙"/>
          <w:sz w:val="32"/>
          <w:szCs w:val="32"/>
          <w:cs/>
        </w:rPr>
        <w:t xml:space="preserve">“เกษตรกร พร้อมเสิร์ฟ! </w:t>
      </w:r>
      <w:proofErr w:type="spellStart"/>
      <w:r w:rsidR="000522BD" w:rsidRPr="000522BD">
        <w:rPr>
          <w:rFonts w:ascii="TH SarabunIT๙" w:hAnsi="TH SarabunIT๙" w:cs="TH SarabunIT๙"/>
          <w:sz w:val="32"/>
          <w:szCs w:val="32"/>
          <w:cs/>
        </w:rPr>
        <w:t>ช้</w:t>
      </w:r>
      <w:proofErr w:type="spellEnd"/>
      <w:r w:rsidR="000522BD" w:rsidRPr="000522BD">
        <w:rPr>
          <w:rFonts w:ascii="TH SarabunIT๙" w:hAnsi="TH SarabunIT๙" w:cs="TH SarabunIT๙"/>
          <w:sz w:val="32"/>
          <w:szCs w:val="32"/>
          <w:cs/>
        </w:rPr>
        <w:t xml:space="preserve">อป ชิม ริมนา พัฒนาอาชีพอย่างยั่งยืน” จัดขึ้น </w:t>
      </w:r>
    </w:p>
    <w:p w14:paraId="764A2965" w14:textId="11332961" w:rsidR="0056143D" w:rsidRDefault="00C87DEE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0522BD" w:rsidRPr="000522BD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="000522BD" w:rsidRPr="000522BD">
        <w:rPr>
          <w:rFonts w:ascii="TH SarabunIT๙" w:hAnsi="TH SarabunIT๙" w:cs="TH SarabunIT๙"/>
          <w:sz w:val="32"/>
          <w:szCs w:val="32"/>
        </w:rPr>
        <w:t>6–15</w:t>
      </w:r>
      <w:r w:rsidR="000522BD" w:rsidRPr="000522BD">
        <w:rPr>
          <w:rFonts w:ascii="TH SarabunIT๙" w:hAnsi="TH SarabunIT๙" w:cs="TH SarabunIT๙"/>
          <w:sz w:val="32"/>
          <w:szCs w:val="32"/>
          <w:cs/>
        </w:rPr>
        <w:t xml:space="preserve"> กุมภาพันธ์ </w:t>
      </w:r>
      <w:r w:rsidR="000522BD" w:rsidRPr="000522BD">
        <w:rPr>
          <w:rFonts w:ascii="TH SarabunIT๙" w:hAnsi="TH SarabunIT๙" w:cs="TH SarabunIT๙"/>
          <w:sz w:val="32"/>
          <w:szCs w:val="32"/>
        </w:rPr>
        <w:t xml:space="preserve">2569 </w:t>
      </w:r>
      <w:r w:rsidR="000522BD" w:rsidRPr="000522BD">
        <w:rPr>
          <w:rFonts w:ascii="TH SarabunIT๙" w:hAnsi="TH SarabunIT๙" w:cs="TH SarabunIT๙"/>
          <w:sz w:val="32"/>
          <w:szCs w:val="32"/>
          <w:cs/>
        </w:rPr>
        <w:t xml:space="preserve">ณ ทุ่งศรีเมือง จังหวัดอุดรธานี </w:t>
      </w:r>
    </w:p>
    <w:p w14:paraId="3BA2BB04" w14:textId="56E2F11D" w:rsidR="007D1787" w:rsidRPr="007D1787" w:rsidRDefault="000522BD" w:rsidP="007D1787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9. </w:t>
      </w:r>
      <w:r w:rsidR="007D1787">
        <w:rPr>
          <w:rFonts w:ascii="TH SarabunIT๙" w:hAnsi="TH SarabunIT๙" w:cs="TH SarabunIT๙" w:hint="cs"/>
          <w:sz w:val="32"/>
          <w:szCs w:val="32"/>
          <w:cs/>
        </w:rPr>
        <w:t>ประชาสัมพันธ์</w:t>
      </w:r>
      <w:r w:rsidR="007D1787" w:rsidRPr="007D1787">
        <w:rPr>
          <w:rFonts w:ascii="TH SarabunIT๙" w:hAnsi="TH SarabunIT๙" w:cs="TH SarabunIT๙"/>
          <w:sz w:val="32"/>
          <w:szCs w:val="32"/>
          <w:cs/>
        </w:rPr>
        <w:t xml:space="preserve">การจัดกิจกรรมส่งเสริมการท่องเที่ยวมรดกโลกบ้านเชียง ประจำปี </w:t>
      </w:r>
      <w:r w:rsidR="007D1787" w:rsidRPr="007D1787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7F92D38B" w14:textId="77777777" w:rsidR="00C673B6" w:rsidRDefault="007D1787" w:rsidP="007D1787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ระหว่างวันที่ </w:t>
      </w:r>
      <w:r w:rsidRPr="007D1787">
        <w:rPr>
          <w:rFonts w:ascii="TH SarabunIT๙" w:hAnsi="TH SarabunIT๙" w:cs="TH SarabunIT๙"/>
          <w:sz w:val="32"/>
          <w:szCs w:val="32"/>
        </w:rPr>
        <w:t xml:space="preserve">13–15 </w:t>
      </w:r>
      <w:r w:rsidRPr="007D1787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Pr="007D1787">
        <w:rPr>
          <w:rFonts w:ascii="TH SarabunIT๙" w:hAnsi="TH SarabunIT๙" w:cs="TH SarabunIT๙"/>
          <w:sz w:val="32"/>
          <w:szCs w:val="32"/>
        </w:rPr>
        <w:t>2569</w:t>
      </w:r>
      <w:r w:rsidR="00C673B6">
        <w:rPr>
          <w:rFonts w:ascii="TH SarabunIT๙" w:hAnsi="TH SarabunIT๙" w:cs="TH SarabunIT๙"/>
          <w:sz w:val="32"/>
          <w:szCs w:val="32"/>
        </w:rPr>
        <w:t xml:space="preserve"> </w:t>
      </w:r>
      <w:r w:rsidR="00C673B6">
        <w:rPr>
          <w:rFonts w:ascii="TH SarabunIT๙" w:hAnsi="TH SarabunIT๙" w:cs="TH SarabunIT๙" w:hint="cs"/>
          <w:sz w:val="32"/>
          <w:szCs w:val="32"/>
          <w:cs/>
        </w:rPr>
        <w:t xml:space="preserve">ณ พิพิธภัณฑสถานแห่งชาติ ตำบลบ้านเชียง </w:t>
      </w:r>
    </w:p>
    <w:p w14:paraId="41A3E5C1" w14:textId="5D5306E7" w:rsidR="000522BD" w:rsidRDefault="00C673B6" w:rsidP="007D1787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อำเภอหนองหาน จังหวัดอุดรธานี</w:t>
      </w:r>
    </w:p>
    <w:p w14:paraId="47BB3E95" w14:textId="77777777" w:rsidR="00E30BC7" w:rsidRDefault="00E95A25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10. </w:t>
      </w:r>
      <w:r w:rsidR="008D71EE">
        <w:rPr>
          <w:rFonts w:ascii="TH SarabunIT๙" w:hAnsi="TH SarabunIT๙" w:cs="TH SarabunIT๙" w:hint="cs"/>
          <w:sz w:val="32"/>
          <w:szCs w:val="32"/>
          <w:cs/>
        </w:rPr>
        <w:t>ขอความร่วมมือส่วนราชการ หน่วยงาน องค์กรทุกภาคส่วน ประชาสัมพันธ์เชิญชวนประชาชน</w:t>
      </w:r>
    </w:p>
    <w:p w14:paraId="3FDF1E70" w14:textId="77777777" w:rsidR="00E30BC7" w:rsidRDefault="00E30BC7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8D71EE">
        <w:rPr>
          <w:rFonts w:ascii="TH SarabunIT๙" w:hAnsi="TH SarabunIT๙" w:cs="TH SarabunIT๙" w:hint="cs"/>
          <w:sz w:val="32"/>
          <w:szCs w:val="32"/>
          <w:cs/>
        </w:rPr>
        <w:t xml:space="preserve">ไปใช้สิทธิ์เลือกตั้ง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สส. และการออกเสียงประชามติ ฯ ในวันที่ 8 กุมภาพันธ์ 2569 </w:t>
      </w:r>
    </w:p>
    <w:p w14:paraId="411CEC54" w14:textId="776632D3" w:rsidR="000522BD" w:rsidRDefault="00E30BC7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และเน้นย้ำให้ข้าราชการวางตัวเป็นกลางทางการเมือง</w:t>
      </w:r>
    </w:p>
    <w:sectPr w:rsidR="000522BD" w:rsidSect="00C6645C">
      <w:headerReference w:type="even" r:id="rId10"/>
      <w:pgSz w:w="11906" w:h="16838" w:code="9"/>
      <w:pgMar w:top="567" w:right="1416" w:bottom="1440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29293" w14:textId="77777777" w:rsidR="00D76ADB" w:rsidRDefault="00D76ADB">
      <w:r>
        <w:separator/>
      </w:r>
    </w:p>
  </w:endnote>
  <w:endnote w:type="continuationSeparator" w:id="0">
    <w:p w14:paraId="16BAFBB7" w14:textId="77777777" w:rsidR="00D76ADB" w:rsidRDefault="00D7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08A14" w14:textId="77777777" w:rsidR="00D76ADB" w:rsidRDefault="00D76ADB">
      <w:r>
        <w:separator/>
      </w:r>
    </w:p>
  </w:footnote>
  <w:footnote w:type="continuationSeparator" w:id="0">
    <w:p w14:paraId="4CB82658" w14:textId="77777777" w:rsidR="00D76ADB" w:rsidRDefault="00D76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513" w14:textId="77777777" w:rsidR="00B84631" w:rsidRDefault="00310FE9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5812F62B" w14:textId="77777777" w:rsidR="00B84631" w:rsidRDefault="00B8463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E2A"/>
    <w:multiLevelType w:val="hybridMultilevel"/>
    <w:tmpl w:val="D6A2C360"/>
    <w:lvl w:ilvl="0" w:tplc="DDAE0DAC">
      <w:start w:val="2"/>
      <w:numFmt w:val="bullet"/>
      <w:lvlText w:val="-"/>
      <w:lvlJc w:val="left"/>
      <w:pPr>
        <w:ind w:left="216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711E1A"/>
    <w:multiLevelType w:val="multilevel"/>
    <w:tmpl w:val="018003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2" w15:restartNumberingAfterBreak="0">
    <w:nsid w:val="09C74C65"/>
    <w:multiLevelType w:val="hybridMultilevel"/>
    <w:tmpl w:val="11C61550"/>
    <w:lvl w:ilvl="0" w:tplc="10A4C0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42AF3"/>
    <w:multiLevelType w:val="multilevel"/>
    <w:tmpl w:val="45E605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000000" w:themeColor="text1"/>
      </w:rPr>
    </w:lvl>
  </w:abstractNum>
  <w:abstractNum w:abstractNumId="4" w15:restartNumberingAfterBreak="0">
    <w:nsid w:val="0C554EEF"/>
    <w:multiLevelType w:val="hybridMultilevel"/>
    <w:tmpl w:val="EB06C246"/>
    <w:lvl w:ilvl="0" w:tplc="03A0694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8EC397B"/>
    <w:multiLevelType w:val="hybridMultilevel"/>
    <w:tmpl w:val="29CAA12E"/>
    <w:lvl w:ilvl="0" w:tplc="E23EE63C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FF82EAB"/>
    <w:multiLevelType w:val="multilevel"/>
    <w:tmpl w:val="01E4F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7" w15:restartNumberingAfterBreak="0">
    <w:nsid w:val="2A0F3572"/>
    <w:multiLevelType w:val="multilevel"/>
    <w:tmpl w:val="1D28C8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8" w15:restartNumberingAfterBreak="0">
    <w:nsid w:val="3D1166E4"/>
    <w:multiLevelType w:val="multilevel"/>
    <w:tmpl w:val="00061E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9" w15:restartNumberingAfterBreak="0">
    <w:nsid w:val="424219A1"/>
    <w:multiLevelType w:val="hybridMultilevel"/>
    <w:tmpl w:val="9D44C44E"/>
    <w:lvl w:ilvl="0" w:tplc="863AF690">
      <w:start w:val="6"/>
      <w:numFmt w:val="bullet"/>
      <w:lvlText w:val="-"/>
      <w:lvlJc w:val="left"/>
      <w:pPr>
        <w:ind w:left="19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42AD21CC"/>
    <w:multiLevelType w:val="hybridMultilevel"/>
    <w:tmpl w:val="AF001152"/>
    <w:lvl w:ilvl="0" w:tplc="278ED8CC">
      <w:start w:val="1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F513AE"/>
    <w:multiLevelType w:val="hybridMultilevel"/>
    <w:tmpl w:val="46164D90"/>
    <w:lvl w:ilvl="0" w:tplc="6A362A7C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464328EE"/>
    <w:multiLevelType w:val="hybridMultilevel"/>
    <w:tmpl w:val="99DE7260"/>
    <w:lvl w:ilvl="0" w:tplc="069E3E98">
      <w:start w:val="5"/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3" w15:restartNumberingAfterBreak="0">
    <w:nsid w:val="49A0454D"/>
    <w:multiLevelType w:val="hybridMultilevel"/>
    <w:tmpl w:val="6EC052B0"/>
    <w:lvl w:ilvl="0" w:tplc="25B61FDA">
      <w:start w:val="1"/>
      <w:numFmt w:val="thaiNumbers"/>
      <w:lvlText w:val="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4" w15:restartNumberingAfterBreak="0">
    <w:nsid w:val="4FEB31F4"/>
    <w:multiLevelType w:val="hybridMultilevel"/>
    <w:tmpl w:val="CE10E670"/>
    <w:lvl w:ilvl="0" w:tplc="D9A07686">
      <w:start w:val="1"/>
      <w:numFmt w:val="decimal"/>
      <w:lvlText w:val="%1)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8027E02"/>
    <w:multiLevelType w:val="hybridMultilevel"/>
    <w:tmpl w:val="859A0AF2"/>
    <w:lvl w:ilvl="0" w:tplc="A46665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334FC3"/>
    <w:multiLevelType w:val="multilevel"/>
    <w:tmpl w:val="0B56435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7" w15:restartNumberingAfterBreak="0">
    <w:nsid w:val="600A34B0"/>
    <w:multiLevelType w:val="multilevel"/>
    <w:tmpl w:val="965605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8" w15:restartNumberingAfterBreak="0">
    <w:nsid w:val="74BE6A89"/>
    <w:multiLevelType w:val="hybridMultilevel"/>
    <w:tmpl w:val="DE8E8560"/>
    <w:lvl w:ilvl="0" w:tplc="CD62BB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83A1842"/>
    <w:multiLevelType w:val="hybridMultilevel"/>
    <w:tmpl w:val="86C4A286"/>
    <w:lvl w:ilvl="0" w:tplc="B39E30B8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0" w15:restartNumberingAfterBreak="0">
    <w:nsid w:val="79EC2CCE"/>
    <w:multiLevelType w:val="hybridMultilevel"/>
    <w:tmpl w:val="406CFC56"/>
    <w:lvl w:ilvl="0" w:tplc="F04A1184">
      <w:start w:val="4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388383766">
    <w:abstractNumId w:val="13"/>
  </w:num>
  <w:num w:numId="2" w16cid:durableId="1774321904">
    <w:abstractNumId w:val="18"/>
  </w:num>
  <w:num w:numId="3" w16cid:durableId="1475872450">
    <w:abstractNumId w:val="14"/>
  </w:num>
  <w:num w:numId="4" w16cid:durableId="959265015">
    <w:abstractNumId w:val="0"/>
  </w:num>
  <w:num w:numId="5" w16cid:durableId="2007130310">
    <w:abstractNumId w:val="19"/>
  </w:num>
  <w:num w:numId="6" w16cid:durableId="2132896202">
    <w:abstractNumId w:val="3"/>
  </w:num>
  <w:num w:numId="7" w16cid:durableId="127944146">
    <w:abstractNumId w:val="6"/>
  </w:num>
  <w:num w:numId="8" w16cid:durableId="48116165">
    <w:abstractNumId w:val="12"/>
  </w:num>
  <w:num w:numId="9" w16cid:durableId="1979337692">
    <w:abstractNumId w:val="9"/>
  </w:num>
  <w:num w:numId="10" w16cid:durableId="1287197539">
    <w:abstractNumId w:val="10"/>
  </w:num>
  <w:num w:numId="11" w16cid:durableId="1959414791">
    <w:abstractNumId w:val="17"/>
  </w:num>
  <w:num w:numId="12" w16cid:durableId="1689405770">
    <w:abstractNumId w:val="15"/>
  </w:num>
  <w:num w:numId="13" w16cid:durableId="1906404487">
    <w:abstractNumId w:val="20"/>
  </w:num>
  <w:num w:numId="14" w16cid:durableId="469978834">
    <w:abstractNumId w:val="8"/>
  </w:num>
  <w:num w:numId="15" w16cid:durableId="1650132445">
    <w:abstractNumId w:val="11"/>
  </w:num>
  <w:num w:numId="16" w16cid:durableId="474106176">
    <w:abstractNumId w:val="5"/>
  </w:num>
  <w:num w:numId="17" w16cid:durableId="1690444603">
    <w:abstractNumId w:val="7"/>
  </w:num>
  <w:num w:numId="18" w16cid:durableId="218977130">
    <w:abstractNumId w:val="16"/>
  </w:num>
  <w:num w:numId="19" w16cid:durableId="1412310068">
    <w:abstractNumId w:val="1"/>
  </w:num>
  <w:num w:numId="20" w16cid:durableId="336269966">
    <w:abstractNumId w:val="2"/>
  </w:num>
  <w:num w:numId="21" w16cid:durableId="982275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D41"/>
    <w:rsid w:val="00000388"/>
    <w:rsid w:val="00000404"/>
    <w:rsid w:val="000006AC"/>
    <w:rsid w:val="000009B3"/>
    <w:rsid w:val="00003019"/>
    <w:rsid w:val="00004661"/>
    <w:rsid w:val="000068BC"/>
    <w:rsid w:val="0000720F"/>
    <w:rsid w:val="00007B86"/>
    <w:rsid w:val="00012F16"/>
    <w:rsid w:val="00013591"/>
    <w:rsid w:val="00015528"/>
    <w:rsid w:val="00016AC6"/>
    <w:rsid w:val="00017171"/>
    <w:rsid w:val="00017A65"/>
    <w:rsid w:val="00017E6D"/>
    <w:rsid w:val="00020FB4"/>
    <w:rsid w:val="0002421F"/>
    <w:rsid w:val="000260D6"/>
    <w:rsid w:val="0002642C"/>
    <w:rsid w:val="00026E66"/>
    <w:rsid w:val="00026FFD"/>
    <w:rsid w:val="00030F03"/>
    <w:rsid w:val="00031EAB"/>
    <w:rsid w:val="000337CE"/>
    <w:rsid w:val="00033A25"/>
    <w:rsid w:val="000344C9"/>
    <w:rsid w:val="00036C2C"/>
    <w:rsid w:val="00036D28"/>
    <w:rsid w:val="00037CF8"/>
    <w:rsid w:val="000401F7"/>
    <w:rsid w:val="00041424"/>
    <w:rsid w:val="000446BB"/>
    <w:rsid w:val="000462E3"/>
    <w:rsid w:val="00046590"/>
    <w:rsid w:val="00047084"/>
    <w:rsid w:val="00047522"/>
    <w:rsid w:val="0004777E"/>
    <w:rsid w:val="000522BD"/>
    <w:rsid w:val="00054769"/>
    <w:rsid w:val="00055E5F"/>
    <w:rsid w:val="00060B7D"/>
    <w:rsid w:val="0006125A"/>
    <w:rsid w:val="000626D9"/>
    <w:rsid w:val="000649CE"/>
    <w:rsid w:val="00064B43"/>
    <w:rsid w:val="00064B8A"/>
    <w:rsid w:val="0006583D"/>
    <w:rsid w:val="00067550"/>
    <w:rsid w:val="0007055E"/>
    <w:rsid w:val="00070983"/>
    <w:rsid w:val="0007149A"/>
    <w:rsid w:val="000721AB"/>
    <w:rsid w:val="0007276C"/>
    <w:rsid w:val="00072C77"/>
    <w:rsid w:val="00073E87"/>
    <w:rsid w:val="000752A3"/>
    <w:rsid w:val="000760D5"/>
    <w:rsid w:val="000772C5"/>
    <w:rsid w:val="00077B2C"/>
    <w:rsid w:val="00080FCF"/>
    <w:rsid w:val="00081152"/>
    <w:rsid w:val="00081DAD"/>
    <w:rsid w:val="000823BF"/>
    <w:rsid w:val="000823F9"/>
    <w:rsid w:val="00083469"/>
    <w:rsid w:val="00083830"/>
    <w:rsid w:val="000857CA"/>
    <w:rsid w:val="000859B6"/>
    <w:rsid w:val="00086887"/>
    <w:rsid w:val="00087484"/>
    <w:rsid w:val="000878F9"/>
    <w:rsid w:val="00087E43"/>
    <w:rsid w:val="000902C3"/>
    <w:rsid w:val="00090B0B"/>
    <w:rsid w:val="0009177C"/>
    <w:rsid w:val="00093810"/>
    <w:rsid w:val="000946AC"/>
    <w:rsid w:val="00095286"/>
    <w:rsid w:val="000A1D09"/>
    <w:rsid w:val="000A2809"/>
    <w:rsid w:val="000A4F5A"/>
    <w:rsid w:val="000A69A8"/>
    <w:rsid w:val="000B0D94"/>
    <w:rsid w:val="000B175B"/>
    <w:rsid w:val="000B52A0"/>
    <w:rsid w:val="000B52A4"/>
    <w:rsid w:val="000B7376"/>
    <w:rsid w:val="000B7F68"/>
    <w:rsid w:val="000C37C7"/>
    <w:rsid w:val="000C565B"/>
    <w:rsid w:val="000C5A13"/>
    <w:rsid w:val="000C7246"/>
    <w:rsid w:val="000D031E"/>
    <w:rsid w:val="000D0502"/>
    <w:rsid w:val="000D1E15"/>
    <w:rsid w:val="000D259C"/>
    <w:rsid w:val="000D3175"/>
    <w:rsid w:val="000D4246"/>
    <w:rsid w:val="000D4EF4"/>
    <w:rsid w:val="000D5179"/>
    <w:rsid w:val="000D54E2"/>
    <w:rsid w:val="000D658D"/>
    <w:rsid w:val="000D7D8F"/>
    <w:rsid w:val="000E5160"/>
    <w:rsid w:val="000E5220"/>
    <w:rsid w:val="000E60A1"/>
    <w:rsid w:val="000E7C52"/>
    <w:rsid w:val="000F005E"/>
    <w:rsid w:val="000F0887"/>
    <w:rsid w:val="000F36FA"/>
    <w:rsid w:val="000F3D3A"/>
    <w:rsid w:val="000F6284"/>
    <w:rsid w:val="000F6305"/>
    <w:rsid w:val="000F6839"/>
    <w:rsid w:val="00102EB7"/>
    <w:rsid w:val="001038A6"/>
    <w:rsid w:val="001077D9"/>
    <w:rsid w:val="00107CA3"/>
    <w:rsid w:val="00107DC9"/>
    <w:rsid w:val="001100D0"/>
    <w:rsid w:val="0011016C"/>
    <w:rsid w:val="00111A9F"/>
    <w:rsid w:val="00112D04"/>
    <w:rsid w:val="001130EE"/>
    <w:rsid w:val="00116474"/>
    <w:rsid w:val="00116C98"/>
    <w:rsid w:val="00117AFC"/>
    <w:rsid w:val="00120353"/>
    <w:rsid w:val="001204B4"/>
    <w:rsid w:val="00120687"/>
    <w:rsid w:val="001226E2"/>
    <w:rsid w:val="00123085"/>
    <w:rsid w:val="001230B4"/>
    <w:rsid w:val="001242F6"/>
    <w:rsid w:val="00124340"/>
    <w:rsid w:val="0012525E"/>
    <w:rsid w:val="00125C55"/>
    <w:rsid w:val="001273F1"/>
    <w:rsid w:val="00127739"/>
    <w:rsid w:val="001277CB"/>
    <w:rsid w:val="00130238"/>
    <w:rsid w:val="001322A9"/>
    <w:rsid w:val="00133EAB"/>
    <w:rsid w:val="0013488D"/>
    <w:rsid w:val="00134A4B"/>
    <w:rsid w:val="00135F12"/>
    <w:rsid w:val="0013692B"/>
    <w:rsid w:val="0014136C"/>
    <w:rsid w:val="00141992"/>
    <w:rsid w:val="00143691"/>
    <w:rsid w:val="001439E7"/>
    <w:rsid w:val="00143B98"/>
    <w:rsid w:val="00145667"/>
    <w:rsid w:val="00145C02"/>
    <w:rsid w:val="00145F00"/>
    <w:rsid w:val="00146C32"/>
    <w:rsid w:val="00146D3C"/>
    <w:rsid w:val="00150A51"/>
    <w:rsid w:val="00150B10"/>
    <w:rsid w:val="00152B43"/>
    <w:rsid w:val="00154F60"/>
    <w:rsid w:val="001604FB"/>
    <w:rsid w:val="0016056B"/>
    <w:rsid w:val="001628F7"/>
    <w:rsid w:val="00162BF3"/>
    <w:rsid w:val="00163014"/>
    <w:rsid w:val="00163D48"/>
    <w:rsid w:val="00164357"/>
    <w:rsid w:val="0016476E"/>
    <w:rsid w:val="001670E8"/>
    <w:rsid w:val="00172431"/>
    <w:rsid w:val="00172518"/>
    <w:rsid w:val="00172B23"/>
    <w:rsid w:val="00173849"/>
    <w:rsid w:val="00175051"/>
    <w:rsid w:val="00180DB2"/>
    <w:rsid w:val="0018209B"/>
    <w:rsid w:val="001843E8"/>
    <w:rsid w:val="00185604"/>
    <w:rsid w:val="0018754F"/>
    <w:rsid w:val="001878BA"/>
    <w:rsid w:val="00190AD6"/>
    <w:rsid w:val="001921BD"/>
    <w:rsid w:val="00192DD4"/>
    <w:rsid w:val="001930A6"/>
    <w:rsid w:val="00193E03"/>
    <w:rsid w:val="00193FB7"/>
    <w:rsid w:val="001950AD"/>
    <w:rsid w:val="00195A8A"/>
    <w:rsid w:val="00196C01"/>
    <w:rsid w:val="00197F1A"/>
    <w:rsid w:val="001A06A5"/>
    <w:rsid w:val="001A0FB6"/>
    <w:rsid w:val="001A19D2"/>
    <w:rsid w:val="001A236F"/>
    <w:rsid w:val="001A26AC"/>
    <w:rsid w:val="001A34E9"/>
    <w:rsid w:val="001A51C8"/>
    <w:rsid w:val="001A5A77"/>
    <w:rsid w:val="001A619E"/>
    <w:rsid w:val="001B0133"/>
    <w:rsid w:val="001B16E8"/>
    <w:rsid w:val="001B5827"/>
    <w:rsid w:val="001B6BD6"/>
    <w:rsid w:val="001B703F"/>
    <w:rsid w:val="001B79BD"/>
    <w:rsid w:val="001C04DF"/>
    <w:rsid w:val="001C3394"/>
    <w:rsid w:val="001C4735"/>
    <w:rsid w:val="001C5459"/>
    <w:rsid w:val="001C568B"/>
    <w:rsid w:val="001C69F1"/>
    <w:rsid w:val="001C716F"/>
    <w:rsid w:val="001C7BE8"/>
    <w:rsid w:val="001C7F8D"/>
    <w:rsid w:val="001D0828"/>
    <w:rsid w:val="001D2670"/>
    <w:rsid w:val="001D2A5B"/>
    <w:rsid w:val="001D2D8E"/>
    <w:rsid w:val="001D3148"/>
    <w:rsid w:val="001D4996"/>
    <w:rsid w:val="001D5B14"/>
    <w:rsid w:val="001D7AD5"/>
    <w:rsid w:val="001D7BBB"/>
    <w:rsid w:val="001D7C81"/>
    <w:rsid w:val="001E0675"/>
    <w:rsid w:val="001E1D31"/>
    <w:rsid w:val="001E1DB3"/>
    <w:rsid w:val="001E2F2B"/>
    <w:rsid w:val="001E3C68"/>
    <w:rsid w:val="001E7642"/>
    <w:rsid w:val="001F2B3C"/>
    <w:rsid w:val="001F5E85"/>
    <w:rsid w:val="001F6F27"/>
    <w:rsid w:val="00200204"/>
    <w:rsid w:val="0020231B"/>
    <w:rsid w:val="0020312B"/>
    <w:rsid w:val="0020353A"/>
    <w:rsid w:val="00205C11"/>
    <w:rsid w:val="0020612C"/>
    <w:rsid w:val="0020676C"/>
    <w:rsid w:val="002072EB"/>
    <w:rsid w:val="002079A5"/>
    <w:rsid w:val="00210547"/>
    <w:rsid w:val="002110B8"/>
    <w:rsid w:val="00213D2A"/>
    <w:rsid w:val="00216095"/>
    <w:rsid w:val="002160A5"/>
    <w:rsid w:val="00216BF0"/>
    <w:rsid w:val="00216E4C"/>
    <w:rsid w:val="00217254"/>
    <w:rsid w:val="00217E9A"/>
    <w:rsid w:val="00220A97"/>
    <w:rsid w:val="002221FF"/>
    <w:rsid w:val="00222604"/>
    <w:rsid w:val="00222714"/>
    <w:rsid w:val="00222A00"/>
    <w:rsid w:val="00225FC4"/>
    <w:rsid w:val="002307F2"/>
    <w:rsid w:val="00230BB6"/>
    <w:rsid w:val="00233BA8"/>
    <w:rsid w:val="00233CBC"/>
    <w:rsid w:val="0023427A"/>
    <w:rsid w:val="00234405"/>
    <w:rsid w:val="0023497B"/>
    <w:rsid w:val="00234FBC"/>
    <w:rsid w:val="00236AA4"/>
    <w:rsid w:val="00236EDF"/>
    <w:rsid w:val="00237E5F"/>
    <w:rsid w:val="002406C3"/>
    <w:rsid w:val="00240B54"/>
    <w:rsid w:val="002415C8"/>
    <w:rsid w:val="00241D09"/>
    <w:rsid w:val="00242F8A"/>
    <w:rsid w:val="00243EDC"/>
    <w:rsid w:val="00244BC5"/>
    <w:rsid w:val="00246D22"/>
    <w:rsid w:val="002477F3"/>
    <w:rsid w:val="002513AE"/>
    <w:rsid w:val="00252AF2"/>
    <w:rsid w:val="002530E7"/>
    <w:rsid w:val="00253D9E"/>
    <w:rsid w:val="002547B0"/>
    <w:rsid w:val="0025689D"/>
    <w:rsid w:val="00256C3F"/>
    <w:rsid w:val="00261914"/>
    <w:rsid w:val="00262C98"/>
    <w:rsid w:val="00262E8F"/>
    <w:rsid w:val="00263C2F"/>
    <w:rsid w:val="00263CF2"/>
    <w:rsid w:val="002640EE"/>
    <w:rsid w:val="00264148"/>
    <w:rsid w:val="002656C6"/>
    <w:rsid w:val="002658DB"/>
    <w:rsid w:val="00265F7D"/>
    <w:rsid w:val="00267375"/>
    <w:rsid w:val="00267812"/>
    <w:rsid w:val="00270008"/>
    <w:rsid w:val="00271335"/>
    <w:rsid w:val="002719C8"/>
    <w:rsid w:val="00271E69"/>
    <w:rsid w:val="002728BA"/>
    <w:rsid w:val="002728F9"/>
    <w:rsid w:val="0027294C"/>
    <w:rsid w:val="00272CEE"/>
    <w:rsid w:val="00273BC9"/>
    <w:rsid w:val="002747A4"/>
    <w:rsid w:val="00274919"/>
    <w:rsid w:val="0027578D"/>
    <w:rsid w:val="00276437"/>
    <w:rsid w:val="0027657C"/>
    <w:rsid w:val="00277EAE"/>
    <w:rsid w:val="00282507"/>
    <w:rsid w:val="00282D0C"/>
    <w:rsid w:val="00283C0A"/>
    <w:rsid w:val="002855A8"/>
    <w:rsid w:val="00286D26"/>
    <w:rsid w:val="00287A34"/>
    <w:rsid w:val="00287AE2"/>
    <w:rsid w:val="0029059C"/>
    <w:rsid w:val="002908C6"/>
    <w:rsid w:val="002912A4"/>
    <w:rsid w:val="00291CDC"/>
    <w:rsid w:val="00293BB1"/>
    <w:rsid w:val="00294C56"/>
    <w:rsid w:val="00295238"/>
    <w:rsid w:val="002961BB"/>
    <w:rsid w:val="002970DB"/>
    <w:rsid w:val="002974F4"/>
    <w:rsid w:val="002A202A"/>
    <w:rsid w:val="002A2646"/>
    <w:rsid w:val="002A27FD"/>
    <w:rsid w:val="002A3068"/>
    <w:rsid w:val="002A3742"/>
    <w:rsid w:val="002A4223"/>
    <w:rsid w:val="002A75A8"/>
    <w:rsid w:val="002B08CC"/>
    <w:rsid w:val="002B52FA"/>
    <w:rsid w:val="002B5973"/>
    <w:rsid w:val="002B630A"/>
    <w:rsid w:val="002B699E"/>
    <w:rsid w:val="002B7A42"/>
    <w:rsid w:val="002B7F2C"/>
    <w:rsid w:val="002C0C72"/>
    <w:rsid w:val="002C2C17"/>
    <w:rsid w:val="002C3D67"/>
    <w:rsid w:val="002C3DEF"/>
    <w:rsid w:val="002C5662"/>
    <w:rsid w:val="002C7590"/>
    <w:rsid w:val="002C7B8A"/>
    <w:rsid w:val="002D0093"/>
    <w:rsid w:val="002D0315"/>
    <w:rsid w:val="002D0C13"/>
    <w:rsid w:val="002D151F"/>
    <w:rsid w:val="002D1CA7"/>
    <w:rsid w:val="002D285D"/>
    <w:rsid w:val="002D6066"/>
    <w:rsid w:val="002D657E"/>
    <w:rsid w:val="002D6E18"/>
    <w:rsid w:val="002D761B"/>
    <w:rsid w:val="002D7884"/>
    <w:rsid w:val="002E068B"/>
    <w:rsid w:val="002E1EB8"/>
    <w:rsid w:val="002E4DDA"/>
    <w:rsid w:val="002F08CB"/>
    <w:rsid w:val="002F0B5E"/>
    <w:rsid w:val="002F11BB"/>
    <w:rsid w:val="002F1C67"/>
    <w:rsid w:val="002F20E1"/>
    <w:rsid w:val="002F2539"/>
    <w:rsid w:val="002F260A"/>
    <w:rsid w:val="002F2A9D"/>
    <w:rsid w:val="002F2C37"/>
    <w:rsid w:val="002F3A4E"/>
    <w:rsid w:val="002F46CF"/>
    <w:rsid w:val="002F48E6"/>
    <w:rsid w:val="002F650B"/>
    <w:rsid w:val="002F6554"/>
    <w:rsid w:val="002F65CC"/>
    <w:rsid w:val="002F795D"/>
    <w:rsid w:val="002F7B4B"/>
    <w:rsid w:val="003013B8"/>
    <w:rsid w:val="00302B38"/>
    <w:rsid w:val="0030435B"/>
    <w:rsid w:val="003071D7"/>
    <w:rsid w:val="003105DC"/>
    <w:rsid w:val="00310FE9"/>
    <w:rsid w:val="003112AD"/>
    <w:rsid w:val="00311456"/>
    <w:rsid w:val="00313780"/>
    <w:rsid w:val="0031456F"/>
    <w:rsid w:val="00314764"/>
    <w:rsid w:val="00314A80"/>
    <w:rsid w:val="00316266"/>
    <w:rsid w:val="00316990"/>
    <w:rsid w:val="00320B71"/>
    <w:rsid w:val="00320D8D"/>
    <w:rsid w:val="00320D9E"/>
    <w:rsid w:val="00323AAA"/>
    <w:rsid w:val="00323DB2"/>
    <w:rsid w:val="00324333"/>
    <w:rsid w:val="00324453"/>
    <w:rsid w:val="003249F0"/>
    <w:rsid w:val="00327F4C"/>
    <w:rsid w:val="00327F69"/>
    <w:rsid w:val="003314B0"/>
    <w:rsid w:val="0033228D"/>
    <w:rsid w:val="00332B24"/>
    <w:rsid w:val="00332E3F"/>
    <w:rsid w:val="00333CA5"/>
    <w:rsid w:val="00333FD3"/>
    <w:rsid w:val="003357E7"/>
    <w:rsid w:val="00336EBC"/>
    <w:rsid w:val="00337345"/>
    <w:rsid w:val="00337356"/>
    <w:rsid w:val="00337366"/>
    <w:rsid w:val="0034158C"/>
    <w:rsid w:val="00342D71"/>
    <w:rsid w:val="003439D9"/>
    <w:rsid w:val="0034433F"/>
    <w:rsid w:val="00344F32"/>
    <w:rsid w:val="0034591F"/>
    <w:rsid w:val="00345E07"/>
    <w:rsid w:val="00345F72"/>
    <w:rsid w:val="00346136"/>
    <w:rsid w:val="003461E5"/>
    <w:rsid w:val="00346883"/>
    <w:rsid w:val="00346983"/>
    <w:rsid w:val="00347B41"/>
    <w:rsid w:val="00350347"/>
    <w:rsid w:val="0035299C"/>
    <w:rsid w:val="0035423C"/>
    <w:rsid w:val="00354B8F"/>
    <w:rsid w:val="00355DCE"/>
    <w:rsid w:val="00356648"/>
    <w:rsid w:val="00357115"/>
    <w:rsid w:val="00357AE8"/>
    <w:rsid w:val="00360E76"/>
    <w:rsid w:val="003613AD"/>
    <w:rsid w:val="003614C6"/>
    <w:rsid w:val="003631AF"/>
    <w:rsid w:val="00364267"/>
    <w:rsid w:val="0036511E"/>
    <w:rsid w:val="00365C8F"/>
    <w:rsid w:val="0036658E"/>
    <w:rsid w:val="0037008B"/>
    <w:rsid w:val="003717C4"/>
    <w:rsid w:val="0037192E"/>
    <w:rsid w:val="00371B20"/>
    <w:rsid w:val="00373ABA"/>
    <w:rsid w:val="00374645"/>
    <w:rsid w:val="00375167"/>
    <w:rsid w:val="00377446"/>
    <w:rsid w:val="00377886"/>
    <w:rsid w:val="00377DCD"/>
    <w:rsid w:val="00380CC5"/>
    <w:rsid w:val="00381B31"/>
    <w:rsid w:val="00387B20"/>
    <w:rsid w:val="00392560"/>
    <w:rsid w:val="00393321"/>
    <w:rsid w:val="003939F1"/>
    <w:rsid w:val="00394401"/>
    <w:rsid w:val="003955CC"/>
    <w:rsid w:val="003A104D"/>
    <w:rsid w:val="003A1F06"/>
    <w:rsid w:val="003A1F88"/>
    <w:rsid w:val="003A353E"/>
    <w:rsid w:val="003A4292"/>
    <w:rsid w:val="003A53DD"/>
    <w:rsid w:val="003A54A5"/>
    <w:rsid w:val="003B0267"/>
    <w:rsid w:val="003B0B81"/>
    <w:rsid w:val="003B166A"/>
    <w:rsid w:val="003B31FA"/>
    <w:rsid w:val="003B432D"/>
    <w:rsid w:val="003B4757"/>
    <w:rsid w:val="003B4900"/>
    <w:rsid w:val="003B6384"/>
    <w:rsid w:val="003B7073"/>
    <w:rsid w:val="003C0A97"/>
    <w:rsid w:val="003C2CFE"/>
    <w:rsid w:val="003C4553"/>
    <w:rsid w:val="003C5916"/>
    <w:rsid w:val="003C621B"/>
    <w:rsid w:val="003C6C4B"/>
    <w:rsid w:val="003C78F4"/>
    <w:rsid w:val="003D2310"/>
    <w:rsid w:val="003D259C"/>
    <w:rsid w:val="003D3A51"/>
    <w:rsid w:val="003D496B"/>
    <w:rsid w:val="003D4EA6"/>
    <w:rsid w:val="003D53FA"/>
    <w:rsid w:val="003D544B"/>
    <w:rsid w:val="003D5E6A"/>
    <w:rsid w:val="003D7E64"/>
    <w:rsid w:val="003E0238"/>
    <w:rsid w:val="003E13BE"/>
    <w:rsid w:val="003E31E2"/>
    <w:rsid w:val="003E5362"/>
    <w:rsid w:val="003E582F"/>
    <w:rsid w:val="003E5D7D"/>
    <w:rsid w:val="003E69DD"/>
    <w:rsid w:val="003F01BB"/>
    <w:rsid w:val="003F0CE7"/>
    <w:rsid w:val="003F2D57"/>
    <w:rsid w:val="003F3749"/>
    <w:rsid w:val="003F44EF"/>
    <w:rsid w:val="003F4787"/>
    <w:rsid w:val="003F4927"/>
    <w:rsid w:val="003F605C"/>
    <w:rsid w:val="003F6327"/>
    <w:rsid w:val="003F6D53"/>
    <w:rsid w:val="003F700B"/>
    <w:rsid w:val="003F7180"/>
    <w:rsid w:val="0040035B"/>
    <w:rsid w:val="00400952"/>
    <w:rsid w:val="00401B4E"/>
    <w:rsid w:val="00403C5D"/>
    <w:rsid w:val="00403F4C"/>
    <w:rsid w:val="00404626"/>
    <w:rsid w:val="004046A7"/>
    <w:rsid w:val="00404764"/>
    <w:rsid w:val="00404A0B"/>
    <w:rsid w:val="00405246"/>
    <w:rsid w:val="00405C0D"/>
    <w:rsid w:val="00406BF4"/>
    <w:rsid w:val="00407B08"/>
    <w:rsid w:val="00407DB2"/>
    <w:rsid w:val="00410A56"/>
    <w:rsid w:val="00410BBF"/>
    <w:rsid w:val="00411479"/>
    <w:rsid w:val="00412592"/>
    <w:rsid w:val="00412A44"/>
    <w:rsid w:val="00412F9D"/>
    <w:rsid w:val="00413D92"/>
    <w:rsid w:val="00414B2E"/>
    <w:rsid w:val="00414D81"/>
    <w:rsid w:val="004172CF"/>
    <w:rsid w:val="00417580"/>
    <w:rsid w:val="00422A88"/>
    <w:rsid w:val="00423022"/>
    <w:rsid w:val="004236C1"/>
    <w:rsid w:val="00424F77"/>
    <w:rsid w:val="004259D3"/>
    <w:rsid w:val="00426080"/>
    <w:rsid w:val="0042717E"/>
    <w:rsid w:val="00434E9C"/>
    <w:rsid w:val="0043552D"/>
    <w:rsid w:val="004359CF"/>
    <w:rsid w:val="00437028"/>
    <w:rsid w:val="0043758D"/>
    <w:rsid w:val="0044068F"/>
    <w:rsid w:val="00440986"/>
    <w:rsid w:val="00440F37"/>
    <w:rsid w:val="00443F98"/>
    <w:rsid w:val="00444ABA"/>
    <w:rsid w:val="004470AA"/>
    <w:rsid w:val="0044718C"/>
    <w:rsid w:val="004472A3"/>
    <w:rsid w:val="004478A6"/>
    <w:rsid w:val="004510C2"/>
    <w:rsid w:val="004514B4"/>
    <w:rsid w:val="00451621"/>
    <w:rsid w:val="00451A63"/>
    <w:rsid w:val="00452374"/>
    <w:rsid w:val="00452C02"/>
    <w:rsid w:val="00453FDB"/>
    <w:rsid w:val="0045556E"/>
    <w:rsid w:val="004555A0"/>
    <w:rsid w:val="00456A62"/>
    <w:rsid w:val="00456E4C"/>
    <w:rsid w:val="0046141E"/>
    <w:rsid w:val="00461B8F"/>
    <w:rsid w:val="00461F5A"/>
    <w:rsid w:val="00463F84"/>
    <w:rsid w:val="00463FF4"/>
    <w:rsid w:val="00465299"/>
    <w:rsid w:val="00465ED8"/>
    <w:rsid w:val="00466D44"/>
    <w:rsid w:val="00467666"/>
    <w:rsid w:val="004719F8"/>
    <w:rsid w:val="0047381F"/>
    <w:rsid w:val="00474964"/>
    <w:rsid w:val="0047770D"/>
    <w:rsid w:val="00477A7E"/>
    <w:rsid w:val="00477E6A"/>
    <w:rsid w:val="00477E77"/>
    <w:rsid w:val="00477F9C"/>
    <w:rsid w:val="00481C25"/>
    <w:rsid w:val="00482BDC"/>
    <w:rsid w:val="00483353"/>
    <w:rsid w:val="00485D14"/>
    <w:rsid w:val="004900FE"/>
    <w:rsid w:val="00491073"/>
    <w:rsid w:val="00491FDE"/>
    <w:rsid w:val="00493602"/>
    <w:rsid w:val="00494431"/>
    <w:rsid w:val="004948C5"/>
    <w:rsid w:val="004957AF"/>
    <w:rsid w:val="004961C4"/>
    <w:rsid w:val="00497633"/>
    <w:rsid w:val="004978FD"/>
    <w:rsid w:val="004A445E"/>
    <w:rsid w:val="004A50BC"/>
    <w:rsid w:val="004A53F9"/>
    <w:rsid w:val="004A6D9B"/>
    <w:rsid w:val="004A7FD7"/>
    <w:rsid w:val="004B0E42"/>
    <w:rsid w:val="004B18ED"/>
    <w:rsid w:val="004B203D"/>
    <w:rsid w:val="004B21F9"/>
    <w:rsid w:val="004B4D7E"/>
    <w:rsid w:val="004B5203"/>
    <w:rsid w:val="004B7A9C"/>
    <w:rsid w:val="004C28E2"/>
    <w:rsid w:val="004C37D1"/>
    <w:rsid w:val="004C3A32"/>
    <w:rsid w:val="004C4D41"/>
    <w:rsid w:val="004C4FBF"/>
    <w:rsid w:val="004C53C8"/>
    <w:rsid w:val="004C64DF"/>
    <w:rsid w:val="004C691D"/>
    <w:rsid w:val="004D02D6"/>
    <w:rsid w:val="004D1116"/>
    <w:rsid w:val="004D3A38"/>
    <w:rsid w:val="004D3F56"/>
    <w:rsid w:val="004D6BE4"/>
    <w:rsid w:val="004D796B"/>
    <w:rsid w:val="004E0269"/>
    <w:rsid w:val="004E1F1B"/>
    <w:rsid w:val="004E260C"/>
    <w:rsid w:val="004E2D76"/>
    <w:rsid w:val="004E3797"/>
    <w:rsid w:val="004E3F0B"/>
    <w:rsid w:val="004E435E"/>
    <w:rsid w:val="004E47E9"/>
    <w:rsid w:val="004E49AC"/>
    <w:rsid w:val="004E5794"/>
    <w:rsid w:val="004E6357"/>
    <w:rsid w:val="004E6A16"/>
    <w:rsid w:val="004E6AFC"/>
    <w:rsid w:val="004E714F"/>
    <w:rsid w:val="004F0814"/>
    <w:rsid w:val="004F165D"/>
    <w:rsid w:val="004F2B4A"/>
    <w:rsid w:val="004F3127"/>
    <w:rsid w:val="004F364E"/>
    <w:rsid w:val="004F58A2"/>
    <w:rsid w:val="004F595F"/>
    <w:rsid w:val="004F609C"/>
    <w:rsid w:val="004F6B6A"/>
    <w:rsid w:val="004F6EF2"/>
    <w:rsid w:val="004F7450"/>
    <w:rsid w:val="004F7485"/>
    <w:rsid w:val="0050131F"/>
    <w:rsid w:val="005031BD"/>
    <w:rsid w:val="00506320"/>
    <w:rsid w:val="00506B44"/>
    <w:rsid w:val="005071C5"/>
    <w:rsid w:val="005073E4"/>
    <w:rsid w:val="0051014E"/>
    <w:rsid w:val="005110B5"/>
    <w:rsid w:val="005116B2"/>
    <w:rsid w:val="005125FF"/>
    <w:rsid w:val="00512CC1"/>
    <w:rsid w:val="00514DBF"/>
    <w:rsid w:val="005151D8"/>
    <w:rsid w:val="00517932"/>
    <w:rsid w:val="00520107"/>
    <w:rsid w:val="00520FA4"/>
    <w:rsid w:val="00521446"/>
    <w:rsid w:val="00521F1C"/>
    <w:rsid w:val="005256A4"/>
    <w:rsid w:val="00526A21"/>
    <w:rsid w:val="005278FC"/>
    <w:rsid w:val="00527ABD"/>
    <w:rsid w:val="005312A5"/>
    <w:rsid w:val="00531464"/>
    <w:rsid w:val="00533591"/>
    <w:rsid w:val="005362DC"/>
    <w:rsid w:val="00540858"/>
    <w:rsid w:val="005416BB"/>
    <w:rsid w:val="005425A8"/>
    <w:rsid w:val="00543831"/>
    <w:rsid w:val="00544B3E"/>
    <w:rsid w:val="00545836"/>
    <w:rsid w:val="00546AAC"/>
    <w:rsid w:val="00546BD9"/>
    <w:rsid w:val="00550069"/>
    <w:rsid w:val="0055189A"/>
    <w:rsid w:val="00552A36"/>
    <w:rsid w:val="005541E4"/>
    <w:rsid w:val="00555F33"/>
    <w:rsid w:val="005570B7"/>
    <w:rsid w:val="00560042"/>
    <w:rsid w:val="0056143D"/>
    <w:rsid w:val="005618E5"/>
    <w:rsid w:val="0056279F"/>
    <w:rsid w:val="0057136B"/>
    <w:rsid w:val="00571D05"/>
    <w:rsid w:val="005733C7"/>
    <w:rsid w:val="00575C8B"/>
    <w:rsid w:val="00580526"/>
    <w:rsid w:val="00582907"/>
    <w:rsid w:val="005837D5"/>
    <w:rsid w:val="00584116"/>
    <w:rsid w:val="00584128"/>
    <w:rsid w:val="00584788"/>
    <w:rsid w:val="0059057C"/>
    <w:rsid w:val="00591C5D"/>
    <w:rsid w:val="00591E73"/>
    <w:rsid w:val="00592E14"/>
    <w:rsid w:val="005937A1"/>
    <w:rsid w:val="00594601"/>
    <w:rsid w:val="00596FE4"/>
    <w:rsid w:val="005A0623"/>
    <w:rsid w:val="005A1F18"/>
    <w:rsid w:val="005A3175"/>
    <w:rsid w:val="005A3F60"/>
    <w:rsid w:val="005A410C"/>
    <w:rsid w:val="005A6420"/>
    <w:rsid w:val="005B01EA"/>
    <w:rsid w:val="005B11BF"/>
    <w:rsid w:val="005B1C56"/>
    <w:rsid w:val="005B3CDE"/>
    <w:rsid w:val="005B7967"/>
    <w:rsid w:val="005C1E69"/>
    <w:rsid w:val="005C209C"/>
    <w:rsid w:val="005C2872"/>
    <w:rsid w:val="005C4077"/>
    <w:rsid w:val="005C4FC5"/>
    <w:rsid w:val="005C5043"/>
    <w:rsid w:val="005C5C94"/>
    <w:rsid w:val="005C72A0"/>
    <w:rsid w:val="005C7ECA"/>
    <w:rsid w:val="005D12BC"/>
    <w:rsid w:val="005D2E08"/>
    <w:rsid w:val="005D30E6"/>
    <w:rsid w:val="005D516E"/>
    <w:rsid w:val="005D5F61"/>
    <w:rsid w:val="005E06F4"/>
    <w:rsid w:val="005E18D4"/>
    <w:rsid w:val="005E246D"/>
    <w:rsid w:val="005E270B"/>
    <w:rsid w:val="005E3FBD"/>
    <w:rsid w:val="005E45C9"/>
    <w:rsid w:val="005E4F98"/>
    <w:rsid w:val="005E532E"/>
    <w:rsid w:val="005E56E9"/>
    <w:rsid w:val="005E78B5"/>
    <w:rsid w:val="005E78FF"/>
    <w:rsid w:val="005F07AB"/>
    <w:rsid w:val="005F0A88"/>
    <w:rsid w:val="005F0F5E"/>
    <w:rsid w:val="005F2C1D"/>
    <w:rsid w:val="005F31F5"/>
    <w:rsid w:val="005F48CA"/>
    <w:rsid w:val="005F4E73"/>
    <w:rsid w:val="005F4EE0"/>
    <w:rsid w:val="005F5AA6"/>
    <w:rsid w:val="005F5D51"/>
    <w:rsid w:val="005F5D55"/>
    <w:rsid w:val="005F6443"/>
    <w:rsid w:val="005F6676"/>
    <w:rsid w:val="006010BC"/>
    <w:rsid w:val="00601AAF"/>
    <w:rsid w:val="0060385F"/>
    <w:rsid w:val="00603D0F"/>
    <w:rsid w:val="00604128"/>
    <w:rsid w:val="00605C02"/>
    <w:rsid w:val="00605C2F"/>
    <w:rsid w:val="00611684"/>
    <w:rsid w:val="006126C9"/>
    <w:rsid w:val="00612B51"/>
    <w:rsid w:val="00613165"/>
    <w:rsid w:val="00613DE2"/>
    <w:rsid w:val="00614152"/>
    <w:rsid w:val="00620467"/>
    <w:rsid w:val="0062239D"/>
    <w:rsid w:val="00622C05"/>
    <w:rsid w:val="00623A11"/>
    <w:rsid w:val="00624118"/>
    <w:rsid w:val="00625A6B"/>
    <w:rsid w:val="00625BD7"/>
    <w:rsid w:val="00626121"/>
    <w:rsid w:val="0062742C"/>
    <w:rsid w:val="006275AB"/>
    <w:rsid w:val="0062796D"/>
    <w:rsid w:val="00631B90"/>
    <w:rsid w:val="00631DE0"/>
    <w:rsid w:val="006322B3"/>
    <w:rsid w:val="00634607"/>
    <w:rsid w:val="00636CCC"/>
    <w:rsid w:val="00637F3A"/>
    <w:rsid w:val="00642C15"/>
    <w:rsid w:val="006430D4"/>
    <w:rsid w:val="006430FC"/>
    <w:rsid w:val="00643716"/>
    <w:rsid w:val="00643F28"/>
    <w:rsid w:val="00644AB1"/>
    <w:rsid w:val="00644E09"/>
    <w:rsid w:val="00645C44"/>
    <w:rsid w:val="00646018"/>
    <w:rsid w:val="00646814"/>
    <w:rsid w:val="0064738B"/>
    <w:rsid w:val="00647D11"/>
    <w:rsid w:val="00650A3B"/>
    <w:rsid w:val="00650AF8"/>
    <w:rsid w:val="006512BB"/>
    <w:rsid w:val="006533FF"/>
    <w:rsid w:val="00654697"/>
    <w:rsid w:val="006547C4"/>
    <w:rsid w:val="00654B58"/>
    <w:rsid w:val="00655FF8"/>
    <w:rsid w:val="006560A9"/>
    <w:rsid w:val="00657102"/>
    <w:rsid w:val="006572A1"/>
    <w:rsid w:val="00657573"/>
    <w:rsid w:val="00657574"/>
    <w:rsid w:val="006618D3"/>
    <w:rsid w:val="006636C7"/>
    <w:rsid w:val="006641D8"/>
    <w:rsid w:val="006643B8"/>
    <w:rsid w:val="0066509C"/>
    <w:rsid w:val="006652A2"/>
    <w:rsid w:val="00667A1D"/>
    <w:rsid w:val="006711BD"/>
    <w:rsid w:val="00671722"/>
    <w:rsid w:val="00671C06"/>
    <w:rsid w:val="00671D1B"/>
    <w:rsid w:val="0067385A"/>
    <w:rsid w:val="00673ADB"/>
    <w:rsid w:val="00675020"/>
    <w:rsid w:val="0067595E"/>
    <w:rsid w:val="006774B5"/>
    <w:rsid w:val="00680BE0"/>
    <w:rsid w:val="00681C22"/>
    <w:rsid w:val="006822AF"/>
    <w:rsid w:val="00684FAE"/>
    <w:rsid w:val="00690472"/>
    <w:rsid w:val="00692655"/>
    <w:rsid w:val="00693807"/>
    <w:rsid w:val="00693E6C"/>
    <w:rsid w:val="00694945"/>
    <w:rsid w:val="00695A7D"/>
    <w:rsid w:val="0069630E"/>
    <w:rsid w:val="006A175C"/>
    <w:rsid w:val="006A30EC"/>
    <w:rsid w:val="006A3DC3"/>
    <w:rsid w:val="006A4118"/>
    <w:rsid w:val="006A5208"/>
    <w:rsid w:val="006A522E"/>
    <w:rsid w:val="006A53B5"/>
    <w:rsid w:val="006A6074"/>
    <w:rsid w:val="006A6A8F"/>
    <w:rsid w:val="006B0B64"/>
    <w:rsid w:val="006B15E9"/>
    <w:rsid w:val="006B17F4"/>
    <w:rsid w:val="006B1D4E"/>
    <w:rsid w:val="006B37F5"/>
    <w:rsid w:val="006B442A"/>
    <w:rsid w:val="006B45A3"/>
    <w:rsid w:val="006B479F"/>
    <w:rsid w:val="006B57DE"/>
    <w:rsid w:val="006B6B36"/>
    <w:rsid w:val="006B6CF3"/>
    <w:rsid w:val="006B6FEC"/>
    <w:rsid w:val="006B72B7"/>
    <w:rsid w:val="006C33A4"/>
    <w:rsid w:val="006C38F1"/>
    <w:rsid w:val="006C3E76"/>
    <w:rsid w:val="006C403C"/>
    <w:rsid w:val="006C44A3"/>
    <w:rsid w:val="006C69D9"/>
    <w:rsid w:val="006D00DD"/>
    <w:rsid w:val="006D0E3A"/>
    <w:rsid w:val="006D16F7"/>
    <w:rsid w:val="006D2252"/>
    <w:rsid w:val="006D337C"/>
    <w:rsid w:val="006D4C4E"/>
    <w:rsid w:val="006D4DE7"/>
    <w:rsid w:val="006D59DE"/>
    <w:rsid w:val="006D6B1A"/>
    <w:rsid w:val="006D7816"/>
    <w:rsid w:val="006E0B19"/>
    <w:rsid w:val="006E126E"/>
    <w:rsid w:val="006E145A"/>
    <w:rsid w:val="006E2195"/>
    <w:rsid w:val="006E31FA"/>
    <w:rsid w:val="006E3FBC"/>
    <w:rsid w:val="006E4236"/>
    <w:rsid w:val="006E5B01"/>
    <w:rsid w:val="006E5E31"/>
    <w:rsid w:val="006E7C43"/>
    <w:rsid w:val="006E7D4A"/>
    <w:rsid w:val="006F015E"/>
    <w:rsid w:val="006F13AA"/>
    <w:rsid w:val="006F1C1D"/>
    <w:rsid w:val="006F28E8"/>
    <w:rsid w:val="006F4ECA"/>
    <w:rsid w:val="006F7581"/>
    <w:rsid w:val="007004E0"/>
    <w:rsid w:val="007005A3"/>
    <w:rsid w:val="00700643"/>
    <w:rsid w:val="007014E3"/>
    <w:rsid w:val="00701507"/>
    <w:rsid w:val="00702C7B"/>
    <w:rsid w:val="007042FA"/>
    <w:rsid w:val="0070487C"/>
    <w:rsid w:val="00704EA2"/>
    <w:rsid w:val="0070591A"/>
    <w:rsid w:val="0071005E"/>
    <w:rsid w:val="00710245"/>
    <w:rsid w:val="007104CE"/>
    <w:rsid w:val="00710BC0"/>
    <w:rsid w:val="007122B0"/>
    <w:rsid w:val="007135CE"/>
    <w:rsid w:val="00714F5C"/>
    <w:rsid w:val="007154B5"/>
    <w:rsid w:val="0071579D"/>
    <w:rsid w:val="0072173E"/>
    <w:rsid w:val="007227CF"/>
    <w:rsid w:val="00722E06"/>
    <w:rsid w:val="0072331F"/>
    <w:rsid w:val="00724275"/>
    <w:rsid w:val="00725698"/>
    <w:rsid w:val="0072573C"/>
    <w:rsid w:val="00727438"/>
    <w:rsid w:val="007305EC"/>
    <w:rsid w:val="00730FEA"/>
    <w:rsid w:val="0073191D"/>
    <w:rsid w:val="0073289C"/>
    <w:rsid w:val="007344E9"/>
    <w:rsid w:val="0073450E"/>
    <w:rsid w:val="007353BD"/>
    <w:rsid w:val="007365BD"/>
    <w:rsid w:val="00736AE3"/>
    <w:rsid w:val="00737ECB"/>
    <w:rsid w:val="00741A81"/>
    <w:rsid w:val="007421BD"/>
    <w:rsid w:val="00744482"/>
    <w:rsid w:val="007446D4"/>
    <w:rsid w:val="0074576C"/>
    <w:rsid w:val="00746F94"/>
    <w:rsid w:val="0075094F"/>
    <w:rsid w:val="00750B10"/>
    <w:rsid w:val="007515A7"/>
    <w:rsid w:val="00751695"/>
    <w:rsid w:val="00751C6A"/>
    <w:rsid w:val="00751E41"/>
    <w:rsid w:val="0075526D"/>
    <w:rsid w:val="007560CD"/>
    <w:rsid w:val="00756BF4"/>
    <w:rsid w:val="00757753"/>
    <w:rsid w:val="00757DB8"/>
    <w:rsid w:val="00763E06"/>
    <w:rsid w:val="00763EA2"/>
    <w:rsid w:val="00764405"/>
    <w:rsid w:val="00764910"/>
    <w:rsid w:val="007650DF"/>
    <w:rsid w:val="00765491"/>
    <w:rsid w:val="00765C97"/>
    <w:rsid w:val="00766F6C"/>
    <w:rsid w:val="00767A47"/>
    <w:rsid w:val="00767FDE"/>
    <w:rsid w:val="0077145E"/>
    <w:rsid w:val="00771E22"/>
    <w:rsid w:val="00773446"/>
    <w:rsid w:val="00773AA0"/>
    <w:rsid w:val="007757E4"/>
    <w:rsid w:val="00775CFD"/>
    <w:rsid w:val="007814EF"/>
    <w:rsid w:val="00781993"/>
    <w:rsid w:val="007838F9"/>
    <w:rsid w:val="0078414F"/>
    <w:rsid w:val="00784A7D"/>
    <w:rsid w:val="00785E38"/>
    <w:rsid w:val="00787730"/>
    <w:rsid w:val="0079345E"/>
    <w:rsid w:val="00793E37"/>
    <w:rsid w:val="007941B5"/>
    <w:rsid w:val="00794C29"/>
    <w:rsid w:val="007955BD"/>
    <w:rsid w:val="007A01A9"/>
    <w:rsid w:val="007A01F4"/>
    <w:rsid w:val="007A268E"/>
    <w:rsid w:val="007A2816"/>
    <w:rsid w:val="007A4A4E"/>
    <w:rsid w:val="007A4CFE"/>
    <w:rsid w:val="007A4E47"/>
    <w:rsid w:val="007A576E"/>
    <w:rsid w:val="007A69E7"/>
    <w:rsid w:val="007A7001"/>
    <w:rsid w:val="007A77CC"/>
    <w:rsid w:val="007B082F"/>
    <w:rsid w:val="007B0FAD"/>
    <w:rsid w:val="007B182F"/>
    <w:rsid w:val="007B2C37"/>
    <w:rsid w:val="007B4A51"/>
    <w:rsid w:val="007B61A3"/>
    <w:rsid w:val="007B6D77"/>
    <w:rsid w:val="007B7227"/>
    <w:rsid w:val="007B7C2A"/>
    <w:rsid w:val="007C064B"/>
    <w:rsid w:val="007C06AC"/>
    <w:rsid w:val="007C072E"/>
    <w:rsid w:val="007C1839"/>
    <w:rsid w:val="007C1DF7"/>
    <w:rsid w:val="007C2412"/>
    <w:rsid w:val="007C3B8F"/>
    <w:rsid w:val="007D030A"/>
    <w:rsid w:val="007D06C1"/>
    <w:rsid w:val="007D1787"/>
    <w:rsid w:val="007D1C5D"/>
    <w:rsid w:val="007D2B1F"/>
    <w:rsid w:val="007D3410"/>
    <w:rsid w:val="007D3E89"/>
    <w:rsid w:val="007D5608"/>
    <w:rsid w:val="007D6B4A"/>
    <w:rsid w:val="007E0BFF"/>
    <w:rsid w:val="007E23A7"/>
    <w:rsid w:val="007E2E3D"/>
    <w:rsid w:val="007E32BA"/>
    <w:rsid w:val="007E594C"/>
    <w:rsid w:val="007E692E"/>
    <w:rsid w:val="007E6E95"/>
    <w:rsid w:val="007F07F8"/>
    <w:rsid w:val="007F160E"/>
    <w:rsid w:val="007F1883"/>
    <w:rsid w:val="007F1A5B"/>
    <w:rsid w:val="007F1A71"/>
    <w:rsid w:val="007F1C9F"/>
    <w:rsid w:val="007F246A"/>
    <w:rsid w:val="007F28C9"/>
    <w:rsid w:val="007F38E9"/>
    <w:rsid w:val="007F3F77"/>
    <w:rsid w:val="007F3FC4"/>
    <w:rsid w:val="007F4BAF"/>
    <w:rsid w:val="007F5A14"/>
    <w:rsid w:val="007F600C"/>
    <w:rsid w:val="007F7B0F"/>
    <w:rsid w:val="008005BF"/>
    <w:rsid w:val="008016B5"/>
    <w:rsid w:val="00801E5C"/>
    <w:rsid w:val="00803334"/>
    <w:rsid w:val="00803C15"/>
    <w:rsid w:val="00803E83"/>
    <w:rsid w:val="008055F6"/>
    <w:rsid w:val="0080669E"/>
    <w:rsid w:val="00810267"/>
    <w:rsid w:val="00812F58"/>
    <w:rsid w:val="00813610"/>
    <w:rsid w:val="008140F4"/>
    <w:rsid w:val="00824692"/>
    <w:rsid w:val="00824E47"/>
    <w:rsid w:val="00825843"/>
    <w:rsid w:val="00826270"/>
    <w:rsid w:val="0082655F"/>
    <w:rsid w:val="00827413"/>
    <w:rsid w:val="00833E19"/>
    <w:rsid w:val="00834CB6"/>
    <w:rsid w:val="008350CD"/>
    <w:rsid w:val="008359E7"/>
    <w:rsid w:val="008360B5"/>
    <w:rsid w:val="008370C9"/>
    <w:rsid w:val="008379BD"/>
    <w:rsid w:val="008410C0"/>
    <w:rsid w:val="00841186"/>
    <w:rsid w:val="008414EC"/>
    <w:rsid w:val="008419D1"/>
    <w:rsid w:val="008424AA"/>
    <w:rsid w:val="00842F82"/>
    <w:rsid w:val="00843B12"/>
    <w:rsid w:val="00843D48"/>
    <w:rsid w:val="0084419C"/>
    <w:rsid w:val="00844E6B"/>
    <w:rsid w:val="00844F40"/>
    <w:rsid w:val="00846F2F"/>
    <w:rsid w:val="008471F4"/>
    <w:rsid w:val="00851E6C"/>
    <w:rsid w:val="00852B1F"/>
    <w:rsid w:val="008535D9"/>
    <w:rsid w:val="0085376F"/>
    <w:rsid w:val="00854D1A"/>
    <w:rsid w:val="008559AA"/>
    <w:rsid w:val="00856371"/>
    <w:rsid w:val="0086002E"/>
    <w:rsid w:val="00861D8C"/>
    <w:rsid w:val="00862167"/>
    <w:rsid w:val="00862277"/>
    <w:rsid w:val="0086270F"/>
    <w:rsid w:val="008632AE"/>
    <w:rsid w:val="00863ED0"/>
    <w:rsid w:val="00865624"/>
    <w:rsid w:val="0086677E"/>
    <w:rsid w:val="008672B3"/>
    <w:rsid w:val="008720A2"/>
    <w:rsid w:val="008729E1"/>
    <w:rsid w:val="00872C69"/>
    <w:rsid w:val="008731B8"/>
    <w:rsid w:val="0087642A"/>
    <w:rsid w:val="00877159"/>
    <w:rsid w:val="0087760D"/>
    <w:rsid w:val="00880BE9"/>
    <w:rsid w:val="00881B0E"/>
    <w:rsid w:val="00882152"/>
    <w:rsid w:val="00882585"/>
    <w:rsid w:val="00883207"/>
    <w:rsid w:val="00883527"/>
    <w:rsid w:val="00883931"/>
    <w:rsid w:val="00883EB6"/>
    <w:rsid w:val="00883F01"/>
    <w:rsid w:val="00884711"/>
    <w:rsid w:val="00884A31"/>
    <w:rsid w:val="008862D5"/>
    <w:rsid w:val="0088711A"/>
    <w:rsid w:val="008878C5"/>
    <w:rsid w:val="008913A8"/>
    <w:rsid w:val="00891528"/>
    <w:rsid w:val="00892210"/>
    <w:rsid w:val="00892B18"/>
    <w:rsid w:val="00892E17"/>
    <w:rsid w:val="00893106"/>
    <w:rsid w:val="0089378C"/>
    <w:rsid w:val="008939BA"/>
    <w:rsid w:val="00894A23"/>
    <w:rsid w:val="00895A40"/>
    <w:rsid w:val="00896C3A"/>
    <w:rsid w:val="00896C5D"/>
    <w:rsid w:val="008971A2"/>
    <w:rsid w:val="008A03AD"/>
    <w:rsid w:val="008A068E"/>
    <w:rsid w:val="008A0EBA"/>
    <w:rsid w:val="008A14C4"/>
    <w:rsid w:val="008A1F64"/>
    <w:rsid w:val="008A2A42"/>
    <w:rsid w:val="008A2B38"/>
    <w:rsid w:val="008A3746"/>
    <w:rsid w:val="008A42BC"/>
    <w:rsid w:val="008A49C7"/>
    <w:rsid w:val="008A4C1C"/>
    <w:rsid w:val="008A4F9C"/>
    <w:rsid w:val="008A507D"/>
    <w:rsid w:val="008A50E7"/>
    <w:rsid w:val="008A5B28"/>
    <w:rsid w:val="008A7B62"/>
    <w:rsid w:val="008A7D5C"/>
    <w:rsid w:val="008B0CFB"/>
    <w:rsid w:val="008B1332"/>
    <w:rsid w:val="008B2E1D"/>
    <w:rsid w:val="008B43E3"/>
    <w:rsid w:val="008B5039"/>
    <w:rsid w:val="008B523C"/>
    <w:rsid w:val="008B52A5"/>
    <w:rsid w:val="008B5AA0"/>
    <w:rsid w:val="008B6C0D"/>
    <w:rsid w:val="008B72DC"/>
    <w:rsid w:val="008B78C1"/>
    <w:rsid w:val="008C1169"/>
    <w:rsid w:val="008C11B2"/>
    <w:rsid w:val="008C4BB4"/>
    <w:rsid w:val="008C4C38"/>
    <w:rsid w:val="008C5050"/>
    <w:rsid w:val="008C57CC"/>
    <w:rsid w:val="008C7974"/>
    <w:rsid w:val="008D01E2"/>
    <w:rsid w:val="008D05C4"/>
    <w:rsid w:val="008D2A0C"/>
    <w:rsid w:val="008D4A51"/>
    <w:rsid w:val="008D546B"/>
    <w:rsid w:val="008D5E87"/>
    <w:rsid w:val="008D71EE"/>
    <w:rsid w:val="008D76FA"/>
    <w:rsid w:val="008D7BA2"/>
    <w:rsid w:val="008E0A6E"/>
    <w:rsid w:val="008E0B87"/>
    <w:rsid w:val="008E157A"/>
    <w:rsid w:val="008E3107"/>
    <w:rsid w:val="008E338D"/>
    <w:rsid w:val="008E567B"/>
    <w:rsid w:val="008E579A"/>
    <w:rsid w:val="008E5894"/>
    <w:rsid w:val="008E67CD"/>
    <w:rsid w:val="008F0573"/>
    <w:rsid w:val="008F0A25"/>
    <w:rsid w:val="008F0A53"/>
    <w:rsid w:val="008F1769"/>
    <w:rsid w:val="008F2212"/>
    <w:rsid w:val="008F4F5D"/>
    <w:rsid w:val="008F5D3C"/>
    <w:rsid w:val="0090197E"/>
    <w:rsid w:val="009026FB"/>
    <w:rsid w:val="0090294C"/>
    <w:rsid w:val="00902EB0"/>
    <w:rsid w:val="009037AC"/>
    <w:rsid w:val="00904C2B"/>
    <w:rsid w:val="009059EF"/>
    <w:rsid w:val="00905BE4"/>
    <w:rsid w:val="00905C3D"/>
    <w:rsid w:val="00906528"/>
    <w:rsid w:val="0091227B"/>
    <w:rsid w:val="00912D49"/>
    <w:rsid w:val="00912D86"/>
    <w:rsid w:val="00913115"/>
    <w:rsid w:val="009137C1"/>
    <w:rsid w:val="00913C53"/>
    <w:rsid w:val="009148F3"/>
    <w:rsid w:val="009163C9"/>
    <w:rsid w:val="00921978"/>
    <w:rsid w:val="00921E9F"/>
    <w:rsid w:val="00922D93"/>
    <w:rsid w:val="00923102"/>
    <w:rsid w:val="009240D2"/>
    <w:rsid w:val="00925233"/>
    <w:rsid w:val="0092634A"/>
    <w:rsid w:val="00926469"/>
    <w:rsid w:val="0092672B"/>
    <w:rsid w:val="00931AD6"/>
    <w:rsid w:val="00934714"/>
    <w:rsid w:val="00934CBB"/>
    <w:rsid w:val="00936929"/>
    <w:rsid w:val="00937FBD"/>
    <w:rsid w:val="0094264E"/>
    <w:rsid w:val="009438C6"/>
    <w:rsid w:val="00944220"/>
    <w:rsid w:val="00946E2C"/>
    <w:rsid w:val="00950731"/>
    <w:rsid w:val="00950A5D"/>
    <w:rsid w:val="009511DD"/>
    <w:rsid w:val="00951D06"/>
    <w:rsid w:val="00953DD3"/>
    <w:rsid w:val="00954CF2"/>
    <w:rsid w:val="00954D0D"/>
    <w:rsid w:val="00955AA1"/>
    <w:rsid w:val="00956E19"/>
    <w:rsid w:val="00960284"/>
    <w:rsid w:val="00962084"/>
    <w:rsid w:val="0096246B"/>
    <w:rsid w:val="00963234"/>
    <w:rsid w:val="00964FF7"/>
    <w:rsid w:val="00965740"/>
    <w:rsid w:val="009661A6"/>
    <w:rsid w:val="00967A3D"/>
    <w:rsid w:val="00967B06"/>
    <w:rsid w:val="00967CB6"/>
    <w:rsid w:val="0097104A"/>
    <w:rsid w:val="009713F2"/>
    <w:rsid w:val="00971F43"/>
    <w:rsid w:val="00972969"/>
    <w:rsid w:val="009733C1"/>
    <w:rsid w:val="009733F0"/>
    <w:rsid w:val="00975223"/>
    <w:rsid w:val="00976E3F"/>
    <w:rsid w:val="00980674"/>
    <w:rsid w:val="0098082A"/>
    <w:rsid w:val="00980B6A"/>
    <w:rsid w:val="00981142"/>
    <w:rsid w:val="009813B5"/>
    <w:rsid w:val="00981D9E"/>
    <w:rsid w:val="00981E35"/>
    <w:rsid w:val="00981E97"/>
    <w:rsid w:val="00981FDD"/>
    <w:rsid w:val="00982543"/>
    <w:rsid w:val="009825BE"/>
    <w:rsid w:val="0098266A"/>
    <w:rsid w:val="00982B93"/>
    <w:rsid w:val="00983059"/>
    <w:rsid w:val="00987340"/>
    <w:rsid w:val="00990071"/>
    <w:rsid w:val="00990D85"/>
    <w:rsid w:val="00990F24"/>
    <w:rsid w:val="00991751"/>
    <w:rsid w:val="00991EBA"/>
    <w:rsid w:val="0099482F"/>
    <w:rsid w:val="00996E60"/>
    <w:rsid w:val="009A0119"/>
    <w:rsid w:val="009A27E5"/>
    <w:rsid w:val="009A285F"/>
    <w:rsid w:val="009A313D"/>
    <w:rsid w:val="009A4CE2"/>
    <w:rsid w:val="009A7675"/>
    <w:rsid w:val="009A7736"/>
    <w:rsid w:val="009B2F75"/>
    <w:rsid w:val="009B3112"/>
    <w:rsid w:val="009B3324"/>
    <w:rsid w:val="009B3A33"/>
    <w:rsid w:val="009B3C5E"/>
    <w:rsid w:val="009B4494"/>
    <w:rsid w:val="009B46B6"/>
    <w:rsid w:val="009B592B"/>
    <w:rsid w:val="009B5EDA"/>
    <w:rsid w:val="009B6BA2"/>
    <w:rsid w:val="009C10C2"/>
    <w:rsid w:val="009C1905"/>
    <w:rsid w:val="009C2A99"/>
    <w:rsid w:val="009C2DC2"/>
    <w:rsid w:val="009C55A7"/>
    <w:rsid w:val="009C6436"/>
    <w:rsid w:val="009C6815"/>
    <w:rsid w:val="009C6EE4"/>
    <w:rsid w:val="009C74E1"/>
    <w:rsid w:val="009D031B"/>
    <w:rsid w:val="009D0611"/>
    <w:rsid w:val="009D2271"/>
    <w:rsid w:val="009D2725"/>
    <w:rsid w:val="009D2911"/>
    <w:rsid w:val="009D4449"/>
    <w:rsid w:val="009D6311"/>
    <w:rsid w:val="009D6A31"/>
    <w:rsid w:val="009D74D7"/>
    <w:rsid w:val="009D7CB0"/>
    <w:rsid w:val="009D7EFD"/>
    <w:rsid w:val="009E07D6"/>
    <w:rsid w:val="009E489C"/>
    <w:rsid w:val="009E57E4"/>
    <w:rsid w:val="009E589B"/>
    <w:rsid w:val="009E6B72"/>
    <w:rsid w:val="009E7BBD"/>
    <w:rsid w:val="009F08BC"/>
    <w:rsid w:val="009F1104"/>
    <w:rsid w:val="009F15F6"/>
    <w:rsid w:val="009F3CE3"/>
    <w:rsid w:val="009F68BC"/>
    <w:rsid w:val="00A00DCB"/>
    <w:rsid w:val="00A00FF3"/>
    <w:rsid w:val="00A014F0"/>
    <w:rsid w:val="00A016E2"/>
    <w:rsid w:val="00A0250E"/>
    <w:rsid w:val="00A02B7E"/>
    <w:rsid w:val="00A05528"/>
    <w:rsid w:val="00A06C0E"/>
    <w:rsid w:val="00A07DF8"/>
    <w:rsid w:val="00A1017E"/>
    <w:rsid w:val="00A10A4D"/>
    <w:rsid w:val="00A10DAF"/>
    <w:rsid w:val="00A11AD7"/>
    <w:rsid w:val="00A11AEF"/>
    <w:rsid w:val="00A145D3"/>
    <w:rsid w:val="00A15471"/>
    <w:rsid w:val="00A162DD"/>
    <w:rsid w:val="00A16DC5"/>
    <w:rsid w:val="00A20450"/>
    <w:rsid w:val="00A2113F"/>
    <w:rsid w:val="00A21729"/>
    <w:rsid w:val="00A2172E"/>
    <w:rsid w:val="00A21C7F"/>
    <w:rsid w:val="00A2250C"/>
    <w:rsid w:val="00A2253E"/>
    <w:rsid w:val="00A25704"/>
    <w:rsid w:val="00A27343"/>
    <w:rsid w:val="00A306AC"/>
    <w:rsid w:val="00A3125A"/>
    <w:rsid w:val="00A32BC0"/>
    <w:rsid w:val="00A32D60"/>
    <w:rsid w:val="00A33871"/>
    <w:rsid w:val="00A347BA"/>
    <w:rsid w:val="00A367F6"/>
    <w:rsid w:val="00A375FA"/>
    <w:rsid w:val="00A42478"/>
    <w:rsid w:val="00A432CC"/>
    <w:rsid w:val="00A451AA"/>
    <w:rsid w:val="00A45295"/>
    <w:rsid w:val="00A475C5"/>
    <w:rsid w:val="00A504A5"/>
    <w:rsid w:val="00A52279"/>
    <w:rsid w:val="00A533A5"/>
    <w:rsid w:val="00A5487A"/>
    <w:rsid w:val="00A54A15"/>
    <w:rsid w:val="00A54D12"/>
    <w:rsid w:val="00A5717B"/>
    <w:rsid w:val="00A60D81"/>
    <w:rsid w:val="00A60E9D"/>
    <w:rsid w:val="00A61AC3"/>
    <w:rsid w:val="00A61E65"/>
    <w:rsid w:val="00A62499"/>
    <w:rsid w:val="00A64DF4"/>
    <w:rsid w:val="00A67FA6"/>
    <w:rsid w:val="00A73A7A"/>
    <w:rsid w:val="00A74A3F"/>
    <w:rsid w:val="00A76CAB"/>
    <w:rsid w:val="00A832A8"/>
    <w:rsid w:val="00A8343A"/>
    <w:rsid w:val="00A841C7"/>
    <w:rsid w:val="00A84E48"/>
    <w:rsid w:val="00A9107E"/>
    <w:rsid w:val="00A917EE"/>
    <w:rsid w:val="00A92013"/>
    <w:rsid w:val="00A92136"/>
    <w:rsid w:val="00A922D6"/>
    <w:rsid w:val="00A9293F"/>
    <w:rsid w:val="00A93FE4"/>
    <w:rsid w:val="00A94D41"/>
    <w:rsid w:val="00A95AC7"/>
    <w:rsid w:val="00A95D0C"/>
    <w:rsid w:val="00A962F2"/>
    <w:rsid w:val="00A97E58"/>
    <w:rsid w:val="00AA0A15"/>
    <w:rsid w:val="00AA502A"/>
    <w:rsid w:val="00AA72AB"/>
    <w:rsid w:val="00AA7C3D"/>
    <w:rsid w:val="00AB0CDF"/>
    <w:rsid w:val="00AB3BC8"/>
    <w:rsid w:val="00AB76E9"/>
    <w:rsid w:val="00AC15E1"/>
    <w:rsid w:val="00AC3E22"/>
    <w:rsid w:val="00AC4217"/>
    <w:rsid w:val="00AC7790"/>
    <w:rsid w:val="00AC77E8"/>
    <w:rsid w:val="00AC7D0C"/>
    <w:rsid w:val="00AC7DB4"/>
    <w:rsid w:val="00AD0725"/>
    <w:rsid w:val="00AD164D"/>
    <w:rsid w:val="00AD279A"/>
    <w:rsid w:val="00AD378C"/>
    <w:rsid w:val="00AD5173"/>
    <w:rsid w:val="00AD55C9"/>
    <w:rsid w:val="00AD697E"/>
    <w:rsid w:val="00AD6D50"/>
    <w:rsid w:val="00AD743E"/>
    <w:rsid w:val="00AE1FCB"/>
    <w:rsid w:val="00AE4267"/>
    <w:rsid w:val="00AE43C9"/>
    <w:rsid w:val="00AE5E5F"/>
    <w:rsid w:val="00AE6381"/>
    <w:rsid w:val="00AF075D"/>
    <w:rsid w:val="00AF1093"/>
    <w:rsid w:val="00AF4DCD"/>
    <w:rsid w:val="00AF4E4F"/>
    <w:rsid w:val="00AF5ECD"/>
    <w:rsid w:val="00AF62EB"/>
    <w:rsid w:val="00AF7CDE"/>
    <w:rsid w:val="00AF7DC5"/>
    <w:rsid w:val="00B002E5"/>
    <w:rsid w:val="00B00689"/>
    <w:rsid w:val="00B00C49"/>
    <w:rsid w:val="00B02896"/>
    <w:rsid w:val="00B02F2E"/>
    <w:rsid w:val="00B03149"/>
    <w:rsid w:val="00B05687"/>
    <w:rsid w:val="00B0598A"/>
    <w:rsid w:val="00B06B10"/>
    <w:rsid w:val="00B07B44"/>
    <w:rsid w:val="00B07F09"/>
    <w:rsid w:val="00B10076"/>
    <w:rsid w:val="00B11365"/>
    <w:rsid w:val="00B12A60"/>
    <w:rsid w:val="00B14842"/>
    <w:rsid w:val="00B151C5"/>
    <w:rsid w:val="00B16BA7"/>
    <w:rsid w:val="00B16E09"/>
    <w:rsid w:val="00B23EB5"/>
    <w:rsid w:val="00B23F53"/>
    <w:rsid w:val="00B24123"/>
    <w:rsid w:val="00B271DD"/>
    <w:rsid w:val="00B30ABF"/>
    <w:rsid w:val="00B3141C"/>
    <w:rsid w:val="00B321F8"/>
    <w:rsid w:val="00B32323"/>
    <w:rsid w:val="00B33346"/>
    <w:rsid w:val="00B333AB"/>
    <w:rsid w:val="00B34692"/>
    <w:rsid w:val="00B348CA"/>
    <w:rsid w:val="00B367AC"/>
    <w:rsid w:val="00B36ED2"/>
    <w:rsid w:val="00B37636"/>
    <w:rsid w:val="00B37E74"/>
    <w:rsid w:val="00B37FA5"/>
    <w:rsid w:val="00B40A6D"/>
    <w:rsid w:val="00B43053"/>
    <w:rsid w:val="00B437E4"/>
    <w:rsid w:val="00B454C7"/>
    <w:rsid w:val="00B4604A"/>
    <w:rsid w:val="00B463D3"/>
    <w:rsid w:val="00B469A3"/>
    <w:rsid w:val="00B50EB9"/>
    <w:rsid w:val="00B50FE7"/>
    <w:rsid w:val="00B51636"/>
    <w:rsid w:val="00B51B3E"/>
    <w:rsid w:val="00B51E71"/>
    <w:rsid w:val="00B51FF9"/>
    <w:rsid w:val="00B53016"/>
    <w:rsid w:val="00B53117"/>
    <w:rsid w:val="00B535E4"/>
    <w:rsid w:val="00B55C3A"/>
    <w:rsid w:val="00B57DEC"/>
    <w:rsid w:val="00B57DF9"/>
    <w:rsid w:val="00B614F7"/>
    <w:rsid w:val="00B637F5"/>
    <w:rsid w:val="00B63C7C"/>
    <w:rsid w:val="00B65284"/>
    <w:rsid w:val="00B655CD"/>
    <w:rsid w:val="00B66273"/>
    <w:rsid w:val="00B66AB1"/>
    <w:rsid w:val="00B7098E"/>
    <w:rsid w:val="00B70DDB"/>
    <w:rsid w:val="00B73BCD"/>
    <w:rsid w:val="00B741C0"/>
    <w:rsid w:val="00B75578"/>
    <w:rsid w:val="00B757A8"/>
    <w:rsid w:val="00B75A50"/>
    <w:rsid w:val="00B7771A"/>
    <w:rsid w:val="00B80B01"/>
    <w:rsid w:val="00B84631"/>
    <w:rsid w:val="00B8509E"/>
    <w:rsid w:val="00B8566C"/>
    <w:rsid w:val="00B857A1"/>
    <w:rsid w:val="00B87A80"/>
    <w:rsid w:val="00B913C5"/>
    <w:rsid w:val="00B9168C"/>
    <w:rsid w:val="00B932F5"/>
    <w:rsid w:val="00B946D7"/>
    <w:rsid w:val="00B946EB"/>
    <w:rsid w:val="00B959C8"/>
    <w:rsid w:val="00B959E7"/>
    <w:rsid w:val="00B95CA8"/>
    <w:rsid w:val="00B96A5D"/>
    <w:rsid w:val="00BA06B2"/>
    <w:rsid w:val="00BA1D51"/>
    <w:rsid w:val="00BA4369"/>
    <w:rsid w:val="00BA5B21"/>
    <w:rsid w:val="00BA62FB"/>
    <w:rsid w:val="00BB0FA5"/>
    <w:rsid w:val="00BB1117"/>
    <w:rsid w:val="00BB11A4"/>
    <w:rsid w:val="00BB5736"/>
    <w:rsid w:val="00BB6044"/>
    <w:rsid w:val="00BC0E5D"/>
    <w:rsid w:val="00BC1CEF"/>
    <w:rsid w:val="00BC2E25"/>
    <w:rsid w:val="00BC4650"/>
    <w:rsid w:val="00BC46B6"/>
    <w:rsid w:val="00BC4C03"/>
    <w:rsid w:val="00BC5A6F"/>
    <w:rsid w:val="00BC7C65"/>
    <w:rsid w:val="00BC7F01"/>
    <w:rsid w:val="00BD053B"/>
    <w:rsid w:val="00BD0E22"/>
    <w:rsid w:val="00BD17CE"/>
    <w:rsid w:val="00BD1B51"/>
    <w:rsid w:val="00BD1D8D"/>
    <w:rsid w:val="00BD3B59"/>
    <w:rsid w:val="00BD47C6"/>
    <w:rsid w:val="00BD5DC7"/>
    <w:rsid w:val="00BD7006"/>
    <w:rsid w:val="00BD7FCF"/>
    <w:rsid w:val="00BE2BF7"/>
    <w:rsid w:val="00BE3193"/>
    <w:rsid w:val="00BE47D0"/>
    <w:rsid w:val="00BE70BD"/>
    <w:rsid w:val="00BE788E"/>
    <w:rsid w:val="00BF0315"/>
    <w:rsid w:val="00BF0477"/>
    <w:rsid w:val="00BF169D"/>
    <w:rsid w:val="00BF2F63"/>
    <w:rsid w:val="00BF4724"/>
    <w:rsid w:val="00BF4836"/>
    <w:rsid w:val="00BF4C88"/>
    <w:rsid w:val="00BF6E50"/>
    <w:rsid w:val="00BF7339"/>
    <w:rsid w:val="00C00028"/>
    <w:rsid w:val="00C00AE3"/>
    <w:rsid w:val="00C0286C"/>
    <w:rsid w:val="00C02A2F"/>
    <w:rsid w:val="00C02D18"/>
    <w:rsid w:val="00C03527"/>
    <w:rsid w:val="00C03F3C"/>
    <w:rsid w:val="00C041F0"/>
    <w:rsid w:val="00C04EAC"/>
    <w:rsid w:val="00C04F77"/>
    <w:rsid w:val="00C058F9"/>
    <w:rsid w:val="00C0595F"/>
    <w:rsid w:val="00C05A9F"/>
    <w:rsid w:val="00C06AE6"/>
    <w:rsid w:val="00C06CC7"/>
    <w:rsid w:val="00C0700E"/>
    <w:rsid w:val="00C1093F"/>
    <w:rsid w:val="00C10D30"/>
    <w:rsid w:val="00C10F3C"/>
    <w:rsid w:val="00C13D2C"/>
    <w:rsid w:val="00C13F57"/>
    <w:rsid w:val="00C1436A"/>
    <w:rsid w:val="00C14F4C"/>
    <w:rsid w:val="00C158C5"/>
    <w:rsid w:val="00C16CFE"/>
    <w:rsid w:val="00C201AE"/>
    <w:rsid w:val="00C20214"/>
    <w:rsid w:val="00C20BB8"/>
    <w:rsid w:val="00C219FB"/>
    <w:rsid w:val="00C21B2E"/>
    <w:rsid w:val="00C23115"/>
    <w:rsid w:val="00C23602"/>
    <w:rsid w:val="00C23C5D"/>
    <w:rsid w:val="00C23EF6"/>
    <w:rsid w:val="00C24CFA"/>
    <w:rsid w:val="00C2565C"/>
    <w:rsid w:val="00C264EB"/>
    <w:rsid w:val="00C26F11"/>
    <w:rsid w:val="00C31FA5"/>
    <w:rsid w:val="00C3231E"/>
    <w:rsid w:val="00C3313A"/>
    <w:rsid w:val="00C33227"/>
    <w:rsid w:val="00C33DDC"/>
    <w:rsid w:val="00C3453B"/>
    <w:rsid w:val="00C347D5"/>
    <w:rsid w:val="00C34C99"/>
    <w:rsid w:val="00C35DBF"/>
    <w:rsid w:val="00C36E38"/>
    <w:rsid w:val="00C376FF"/>
    <w:rsid w:val="00C4043C"/>
    <w:rsid w:val="00C40BF7"/>
    <w:rsid w:val="00C41BEA"/>
    <w:rsid w:val="00C429FF"/>
    <w:rsid w:val="00C4332B"/>
    <w:rsid w:val="00C440F9"/>
    <w:rsid w:val="00C442CB"/>
    <w:rsid w:val="00C45357"/>
    <w:rsid w:val="00C4581E"/>
    <w:rsid w:val="00C466BA"/>
    <w:rsid w:val="00C46D24"/>
    <w:rsid w:val="00C47657"/>
    <w:rsid w:val="00C529A2"/>
    <w:rsid w:val="00C52CEA"/>
    <w:rsid w:val="00C53176"/>
    <w:rsid w:val="00C53970"/>
    <w:rsid w:val="00C550A3"/>
    <w:rsid w:val="00C5787E"/>
    <w:rsid w:val="00C5797A"/>
    <w:rsid w:val="00C57C6F"/>
    <w:rsid w:val="00C6326D"/>
    <w:rsid w:val="00C63858"/>
    <w:rsid w:val="00C6645C"/>
    <w:rsid w:val="00C669A9"/>
    <w:rsid w:val="00C66DE7"/>
    <w:rsid w:val="00C673B6"/>
    <w:rsid w:val="00C73A77"/>
    <w:rsid w:val="00C73BAA"/>
    <w:rsid w:val="00C74731"/>
    <w:rsid w:val="00C75EC2"/>
    <w:rsid w:val="00C76749"/>
    <w:rsid w:val="00C76CCF"/>
    <w:rsid w:val="00C82A94"/>
    <w:rsid w:val="00C82C4A"/>
    <w:rsid w:val="00C82C7C"/>
    <w:rsid w:val="00C854C7"/>
    <w:rsid w:val="00C871B3"/>
    <w:rsid w:val="00C87DEE"/>
    <w:rsid w:val="00C87E7C"/>
    <w:rsid w:val="00C902D3"/>
    <w:rsid w:val="00C91A06"/>
    <w:rsid w:val="00C91BCC"/>
    <w:rsid w:val="00C93C81"/>
    <w:rsid w:val="00C948EB"/>
    <w:rsid w:val="00C94909"/>
    <w:rsid w:val="00C95A48"/>
    <w:rsid w:val="00C95B13"/>
    <w:rsid w:val="00C96B69"/>
    <w:rsid w:val="00CA172F"/>
    <w:rsid w:val="00CA26A0"/>
    <w:rsid w:val="00CA2739"/>
    <w:rsid w:val="00CA2992"/>
    <w:rsid w:val="00CA3968"/>
    <w:rsid w:val="00CA3FB6"/>
    <w:rsid w:val="00CA5238"/>
    <w:rsid w:val="00CA5A22"/>
    <w:rsid w:val="00CB0412"/>
    <w:rsid w:val="00CB5526"/>
    <w:rsid w:val="00CB5D45"/>
    <w:rsid w:val="00CB6697"/>
    <w:rsid w:val="00CB6817"/>
    <w:rsid w:val="00CB7A78"/>
    <w:rsid w:val="00CC0B82"/>
    <w:rsid w:val="00CC21E6"/>
    <w:rsid w:val="00CC3FE2"/>
    <w:rsid w:val="00CC573E"/>
    <w:rsid w:val="00CC5908"/>
    <w:rsid w:val="00CC6E1E"/>
    <w:rsid w:val="00CC7653"/>
    <w:rsid w:val="00CD00FB"/>
    <w:rsid w:val="00CD0335"/>
    <w:rsid w:val="00CD0D70"/>
    <w:rsid w:val="00CD1877"/>
    <w:rsid w:val="00CD1D96"/>
    <w:rsid w:val="00CD255B"/>
    <w:rsid w:val="00CD49DF"/>
    <w:rsid w:val="00CD4D69"/>
    <w:rsid w:val="00CD5CB9"/>
    <w:rsid w:val="00CD6038"/>
    <w:rsid w:val="00CD6483"/>
    <w:rsid w:val="00CD6671"/>
    <w:rsid w:val="00CD7148"/>
    <w:rsid w:val="00CE0A60"/>
    <w:rsid w:val="00CE1074"/>
    <w:rsid w:val="00CE1A36"/>
    <w:rsid w:val="00CE2173"/>
    <w:rsid w:val="00CE4560"/>
    <w:rsid w:val="00CE542E"/>
    <w:rsid w:val="00CE5BF1"/>
    <w:rsid w:val="00CE5E8B"/>
    <w:rsid w:val="00CE5F56"/>
    <w:rsid w:val="00CE6115"/>
    <w:rsid w:val="00CE66D6"/>
    <w:rsid w:val="00CE779D"/>
    <w:rsid w:val="00CF017D"/>
    <w:rsid w:val="00CF3AC6"/>
    <w:rsid w:val="00CF3D5A"/>
    <w:rsid w:val="00CF7060"/>
    <w:rsid w:val="00CF7697"/>
    <w:rsid w:val="00D00364"/>
    <w:rsid w:val="00D008A0"/>
    <w:rsid w:val="00D01033"/>
    <w:rsid w:val="00D014D3"/>
    <w:rsid w:val="00D0185A"/>
    <w:rsid w:val="00D02EBA"/>
    <w:rsid w:val="00D03C94"/>
    <w:rsid w:val="00D06164"/>
    <w:rsid w:val="00D12001"/>
    <w:rsid w:val="00D12AF3"/>
    <w:rsid w:val="00D1308F"/>
    <w:rsid w:val="00D14508"/>
    <w:rsid w:val="00D15F17"/>
    <w:rsid w:val="00D1682F"/>
    <w:rsid w:val="00D1737C"/>
    <w:rsid w:val="00D20992"/>
    <w:rsid w:val="00D20A4B"/>
    <w:rsid w:val="00D20D9B"/>
    <w:rsid w:val="00D210CF"/>
    <w:rsid w:val="00D21781"/>
    <w:rsid w:val="00D221F9"/>
    <w:rsid w:val="00D23B62"/>
    <w:rsid w:val="00D247A0"/>
    <w:rsid w:val="00D318DB"/>
    <w:rsid w:val="00D331A4"/>
    <w:rsid w:val="00D333C2"/>
    <w:rsid w:val="00D35165"/>
    <w:rsid w:val="00D37850"/>
    <w:rsid w:val="00D37BF8"/>
    <w:rsid w:val="00D37E73"/>
    <w:rsid w:val="00D37F05"/>
    <w:rsid w:val="00D40899"/>
    <w:rsid w:val="00D40E4A"/>
    <w:rsid w:val="00D41405"/>
    <w:rsid w:val="00D42359"/>
    <w:rsid w:val="00D42555"/>
    <w:rsid w:val="00D4378E"/>
    <w:rsid w:val="00D44948"/>
    <w:rsid w:val="00D4689D"/>
    <w:rsid w:val="00D46C2F"/>
    <w:rsid w:val="00D46D0D"/>
    <w:rsid w:val="00D473D5"/>
    <w:rsid w:val="00D518B7"/>
    <w:rsid w:val="00D541FA"/>
    <w:rsid w:val="00D5496A"/>
    <w:rsid w:val="00D56A88"/>
    <w:rsid w:val="00D56CCB"/>
    <w:rsid w:val="00D60159"/>
    <w:rsid w:val="00D625F9"/>
    <w:rsid w:val="00D62A78"/>
    <w:rsid w:val="00D62FF9"/>
    <w:rsid w:val="00D63973"/>
    <w:rsid w:val="00D63C77"/>
    <w:rsid w:val="00D64839"/>
    <w:rsid w:val="00D64DB4"/>
    <w:rsid w:val="00D6626B"/>
    <w:rsid w:val="00D6690B"/>
    <w:rsid w:val="00D72ED0"/>
    <w:rsid w:val="00D739CF"/>
    <w:rsid w:val="00D74781"/>
    <w:rsid w:val="00D755B7"/>
    <w:rsid w:val="00D75D18"/>
    <w:rsid w:val="00D76ADB"/>
    <w:rsid w:val="00D77184"/>
    <w:rsid w:val="00D81881"/>
    <w:rsid w:val="00D81D88"/>
    <w:rsid w:val="00D82135"/>
    <w:rsid w:val="00D8285E"/>
    <w:rsid w:val="00D82CDC"/>
    <w:rsid w:val="00D83876"/>
    <w:rsid w:val="00D8417E"/>
    <w:rsid w:val="00D8419E"/>
    <w:rsid w:val="00D85228"/>
    <w:rsid w:val="00D85A76"/>
    <w:rsid w:val="00D86FBE"/>
    <w:rsid w:val="00D90636"/>
    <w:rsid w:val="00D90919"/>
    <w:rsid w:val="00D9126A"/>
    <w:rsid w:val="00D91513"/>
    <w:rsid w:val="00D91F46"/>
    <w:rsid w:val="00D92124"/>
    <w:rsid w:val="00D922DD"/>
    <w:rsid w:val="00D9277E"/>
    <w:rsid w:val="00D928C5"/>
    <w:rsid w:val="00D93379"/>
    <w:rsid w:val="00D94863"/>
    <w:rsid w:val="00D94FDF"/>
    <w:rsid w:val="00D954F5"/>
    <w:rsid w:val="00D97006"/>
    <w:rsid w:val="00D978BF"/>
    <w:rsid w:val="00DA08BA"/>
    <w:rsid w:val="00DA0A82"/>
    <w:rsid w:val="00DA2399"/>
    <w:rsid w:val="00DA3FFC"/>
    <w:rsid w:val="00DA4232"/>
    <w:rsid w:val="00DA4E14"/>
    <w:rsid w:val="00DA6486"/>
    <w:rsid w:val="00DA78BE"/>
    <w:rsid w:val="00DB0D7D"/>
    <w:rsid w:val="00DB15B4"/>
    <w:rsid w:val="00DB1BD3"/>
    <w:rsid w:val="00DB3705"/>
    <w:rsid w:val="00DB3D59"/>
    <w:rsid w:val="00DB422A"/>
    <w:rsid w:val="00DB5F14"/>
    <w:rsid w:val="00DB62C9"/>
    <w:rsid w:val="00DB6BA6"/>
    <w:rsid w:val="00DB7159"/>
    <w:rsid w:val="00DB71FD"/>
    <w:rsid w:val="00DB741A"/>
    <w:rsid w:val="00DB7A50"/>
    <w:rsid w:val="00DB7AA7"/>
    <w:rsid w:val="00DC0FB4"/>
    <w:rsid w:val="00DC15BD"/>
    <w:rsid w:val="00DC190F"/>
    <w:rsid w:val="00DC23B4"/>
    <w:rsid w:val="00DC2FFD"/>
    <w:rsid w:val="00DC48A0"/>
    <w:rsid w:val="00DC4A18"/>
    <w:rsid w:val="00DC577C"/>
    <w:rsid w:val="00DC6853"/>
    <w:rsid w:val="00DC7E5C"/>
    <w:rsid w:val="00DD0019"/>
    <w:rsid w:val="00DD056F"/>
    <w:rsid w:val="00DD0983"/>
    <w:rsid w:val="00DD1B79"/>
    <w:rsid w:val="00DD267F"/>
    <w:rsid w:val="00DD2D2C"/>
    <w:rsid w:val="00DD3643"/>
    <w:rsid w:val="00DD4445"/>
    <w:rsid w:val="00DD4AD0"/>
    <w:rsid w:val="00DD52BE"/>
    <w:rsid w:val="00DD5991"/>
    <w:rsid w:val="00DD5CEC"/>
    <w:rsid w:val="00DD610B"/>
    <w:rsid w:val="00DD67A2"/>
    <w:rsid w:val="00DE2C67"/>
    <w:rsid w:val="00DE2D0E"/>
    <w:rsid w:val="00DE5274"/>
    <w:rsid w:val="00DE548E"/>
    <w:rsid w:val="00DE5D9B"/>
    <w:rsid w:val="00DE6EDB"/>
    <w:rsid w:val="00DE7ADF"/>
    <w:rsid w:val="00DE7CA7"/>
    <w:rsid w:val="00DF05F2"/>
    <w:rsid w:val="00DF0CA4"/>
    <w:rsid w:val="00DF0EA2"/>
    <w:rsid w:val="00DF132E"/>
    <w:rsid w:val="00DF2432"/>
    <w:rsid w:val="00DF31AB"/>
    <w:rsid w:val="00DF38C1"/>
    <w:rsid w:val="00DF53A1"/>
    <w:rsid w:val="00E00BDA"/>
    <w:rsid w:val="00E00DC9"/>
    <w:rsid w:val="00E0219F"/>
    <w:rsid w:val="00E025FF"/>
    <w:rsid w:val="00E03849"/>
    <w:rsid w:val="00E03AFF"/>
    <w:rsid w:val="00E03BF9"/>
    <w:rsid w:val="00E03D75"/>
    <w:rsid w:val="00E04D5D"/>
    <w:rsid w:val="00E05266"/>
    <w:rsid w:val="00E05D00"/>
    <w:rsid w:val="00E066E6"/>
    <w:rsid w:val="00E06D4D"/>
    <w:rsid w:val="00E07A97"/>
    <w:rsid w:val="00E07CB8"/>
    <w:rsid w:val="00E07DBB"/>
    <w:rsid w:val="00E07F53"/>
    <w:rsid w:val="00E12625"/>
    <w:rsid w:val="00E12827"/>
    <w:rsid w:val="00E138F5"/>
    <w:rsid w:val="00E13F2F"/>
    <w:rsid w:val="00E141EA"/>
    <w:rsid w:val="00E15907"/>
    <w:rsid w:val="00E161C4"/>
    <w:rsid w:val="00E2130F"/>
    <w:rsid w:val="00E21311"/>
    <w:rsid w:val="00E23883"/>
    <w:rsid w:val="00E2489C"/>
    <w:rsid w:val="00E24DBF"/>
    <w:rsid w:val="00E25613"/>
    <w:rsid w:val="00E258FB"/>
    <w:rsid w:val="00E26257"/>
    <w:rsid w:val="00E300A8"/>
    <w:rsid w:val="00E30BC7"/>
    <w:rsid w:val="00E30CE3"/>
    <w:rsid w:val="00E33ECD"/>
    <w:rsid w:val="00E35714"/>
    <w:rsid w:val="00E35800"/>
    <w:rsid w:val="00E37512"/>
    <w:rsid w:val="00E40F37"/>
    <w:rsid w:val="00E4147B"/>
    <w:rsid w:val="00E416B1"/>
    <w:rsid w:val="00E41972"/>
    <w:rsid w:val="00E42128"/>
    <w:rsid w:val="00E435C1"/>
    <w:rsid w:val="00E4421D"/>
    <w:rsid w:val="00E47784"/>
    <w:rsid w:val="00E50412"/>
    <w:rsid w:val="00E537F1"/>
    <w:rsid w:val="00E54048"/>
    <w:rsid w:val="00E54898"/>
    <w:rsid w:val="00E55688"/>
    <w:rsid w:val="00E56A39"/>
    <w:rsid w:val="00E57F1A"/>
    <w:rsid w:val="00E60892"/>
    <w:rsid w:val="00E61E44"/>
    <w:rsid w:val="00E61FCB"/>
    <w:rsid w:val="00E620C3"/>
    <w:rsid w:val="00E62875"/>
    <w:rsid w:val="00E63D9A"/>
    <w:rsid w:val="00E64236"/>
    <w:rsid w:val="00E6464B"/>
    <w:rsid w:val="00E65111"/>
    <w:rsid w:val="00E654FD"/>
    <w:rsid w:val="00E6695B"/>
    <w:rsid w:val="00E6730F"/>
    <w:rsid w:val="00E67FD4"/>
    <w:rsid w:val="00E7227D"/>
    <w:rsid w:val="00E726F4"/>
    <w:rsid w:val="00E72FCE"/>
    <w:rsid w:val="00E738BF"/>
    <w:rsid w:val="00E73EFD"/>
    <w:rsid w:val="00E741AC"/>
    <w:rsid w:val="00E7445C"/>
    <w:rsid w:val="00E77453"/>
    <w:rsid w:val="00E80746"/>
    <w:rsid w:val="00E80E74"/>
    <w:rsid w:val="00E814B1"/>
    <w:rsid w:val="00E82BBE"/>
    <w:rsid w:val="00E85D13"/>
    <w:rsid w:val="00E86870"/>
    <w:rsid w:val="00E86B89"/>
    <w:rsid w:val="00E90D91"/>
    <w:rsid w:val="00E929C7"/>
    <w:rsid w:val="00E943FA"/>
    <w:rsid w:val="00E95A25"/>
    <w:rsid w:val="00E9615A"/>
    <w:rsid w:val="00E96650"/>
    <w:rsid w:val="00EA02B8"/>
    <w:rsid w:val="00EA04EC"/>
    <w:rsid w:val="00EA0788"/>
    <w:rsid w:val="00EA234B"/>
    <w:rsid w:val="00EA6EA2"/>
    <w:rsid w:val="00EB0BA4"/>
    <w:rsid w:val="00EB0C07"/>
    <w:rsid w:val="00EB0D6D"/>
    <w:rsid w:val="00EB1454"/>
    <w:rsid w:val="00EB19D1"/>
    <w:rsid w:val="00EB382F"/>
    <w:rsid w:val="00EB3C8C"/>
    <w:rsid w:val="00EB3D80"/>
    <w:rsid w:val="00EB5110"/>
    <w:rsid w:val="00EB5645"/>
    <w:rsid w:val="00EB5659"/>
    <w:rsid w:val="00EB6027"/>
    <w:rsid w:val="00EB7836"/>
    <w:rsid w:val="00EB79DE"/>
    <w:rsid w:val="00EC352E"/>
    <w:rsid w:val="00EC3F09"/>
    <w:rsid w:val="00EC4D85"/>
    <w:rsid w:val="00EC55B8"/>
    <w:rsid w:val="00EC5A0B"/>
    <w:rsid w:val="00EC6F75"/>
    <w:rsid w:val="00EC752F"/>
    <w:rsid w:val="00ED01AE"/>
    <w:rsid w:val="00ED2F59"/>
    <w:rsid w:val="00ED3048"/>
    <w:rsid w:val="00ED39FE"/>
    <w:rsid w:val="00ED42AC"/>
    <w:rsid w:val="00ED78E4"/>
    <w:rsid w:val="00EE0C32"/>
    <w:rsid w:val="00EE0C38"/>
    <w:rsid w:val="00EE1672"/>
    <w:rsid w:val="00EE1ADE"/>
    <w:rsid w:val="00EE209D"/>
    <w:rsid w:val="00EE3511"/>
    <w:rsid w:val="00EE35B9"/>
    <w:rsid w:val="00EE487C"/>
    <w:rsid w:val="00EE4D00"/>
    <w:rsid w:val="00EE4D57"/>
    <w:rsid w:val="00EE562C"/>
    <w:rsid w:val="00EE56DF"/>
    <w:rsid w:val="00EE6589"/>
    <w:rsid w:val="00EE6996"/>
    <w:rsid w:val="00EE6C9A"/>
    <w:rsid w:val="00EE6DBC"/>
    <w:rsid w:val="00EE72D2"/>
    <w:rsid w:val="00EE76EF"/>
    <w:rsid w:val="00EF00ED"/>
    <w:rsid w:val="00EF113D"/>
    <w:rsid w:val="00EF1E05"/>
    <w:rsid w:val="00EF284A"/>
    <w:rsid w:val="00EF4294"/>
    <w:rsid w:val="00EF447D"/>
    <w:rsid w:val="00EF5091"/>
    <w:rsid w:val="00EF5909"/>
    <w:rsid w:val="00EF5EF0"/>
    <w:rsid w:val="00EF6348"/>
    <w:rsid w:val="00EF7566"/>
    <w:rsid w:val="00EF7C56"/>
    <w:rsid w:val="00F018AF"/>
    <w:rsid w:val="00F01D5A"/>
    <w:rsid w:val="00F03904"/>
    <w:rsid w:val="00F03CF5"/>
    <w:rsid w:val="00F04C6D"/>
    <w:rsid w:val="00F04D73"/>
    <w:rsid w:val="00F061DA"/>
    <w:rsid w:val="00F06498"/>
    <w:rsid w:val="00F068BA"/>
    <w:rsid w:val="00F06BF5"/>
    <w:rsid w:val="00F078BB"/>
    <w:rsid w:val="00F078EF"/>
    <w:rsid w:val="00F116A9"/>
    <w:rsid w:val="00F11A26"/>
    <w:rsid w:val="00F1434C"/>
    <w:rsid w:val="00F14B43"/>
    <w:rsid w:val="00F1556E"/>
    <w:rsid w:val="00F15CAB"/>
    <w:rsid w:val="00F15E9B"/>
    <w:rsid w:val="00F15EEE"/>
    <w:rsid w:val="00F17D88"/>
    <w:rsid w:val="00F218DA"/>
    <w:rsid w:val="00F22BC5"/>
    <w:rsid w:val="00F22FAA"/>
    <w:rsid w:val="00F23720"/>
    <w:rsid w:val="00F24F08"/>
    <w:rsid w:val="00F25B76"/>
    <w:rsid w:val="00F25E4B"/>
    <w:rsid w:val="00F26284"/>
    <w:rsid w:val="00F262D2"/>
    <w:rsid w:val="00F26951"/>
    <w:rsid w:val="00F27ADE"/>
    <w:rsid w:val="00F27D0B"/>
    <w:rsid w:val="00F31E7C"/>
    <w:rsid w:val="00F32B5C"/>
    <w:rsid w:val="00F32E24"/>
    <w:rsid w:val="00F34864"/>
    <w:rsid w:val="00F34DC1"/>
    <w:rsid w:val="00F3509B"/>
    <w:rsid w:val="00F36180"/>
    <w:rsid w:val="00F3739A"/>
    <w:rsid w:val="00F37FE2"/>
    <w:rsid w:val="00F4094B"/>
    <w:rsid w:val="00F4133E"/>
    <w:rsid w:val="00F45E19"/>
    <w:rsid w:val="00F475E2"/>
    <w:rsid w:val="00F52579"/>
    <w:rsid w:val="00F52C5A"/>
    <w:rsid w:val="00F5369B"/>
    <w:rsid w:val="00F5373D"/>
    <w:rsid w:val="00F53DC3"/>
    <w:rsid w:val="00F57024"/>
    <w:rsid w:val="00F57925"/>
    <w:rsid w:val="00F57C17"/>
    <w:rsid w:val="00F607F6"/>
    <w:rsid w:val="00F60A6D"/>
    <w:rsid w:val="00F61D9E"/>
    <w:rsid w:val="00F63158"/>
    <w:rsid w:val="00F6335C"/>
    <w:rsid w:val="00F6421E"/>
    <w:rsid w:val="00F64EFD"/>
    <w:rsid w:val="00F652DE"/>
    <w:rsid w:val="00F65777"/>
    <w:rsid w:val="00F65F21"/>
    <w:rsid w:val="00F6634A"/>
    <w:rsid w:val="00F6670E"/>
    <w:rsid w:val="00F66899"/>
    <w:rsid w:val="00F6730C"/>
    <w:rsid w:val="00F67FE5"/>
    <w:rsid w:val="00F702D6"/>
    <w:rsid w:val="00F710CD"/>
    <w:rsid w:val="00F72760"/>
    <w:rsid w:val="00F757D7"/>
    <w:rsid w:val="00F7680B"/>
    <w:rsid w:val="00F81543"/>
    <w:rsid w:val="00F819F8"/>
    <w:rsid w:val="00F844EE"/>
    <w:rsid w:val="00F84F3B"/>
    <w:rsid w:val="00F90305"/>
    <w:rsid w:val="00F926DE"/>
    <w:rsid w:val="00F92927"/>
    <w:rsid w:val="00F93D43"/>
    <w:rsid w:val="00F96230"/>
    <w:rsid w:val="00F97634"/>
    <w:rsid w:val="00F978AF"/>
    <w:rsid w:val="00FA21D3"/>
    <w:rsid w:val="00FA2AB3"/>
    <w:rsid w:val="00FA57DF"/>
    <w:rsid w:val="00FA6CA0"/>
    <w:rsid w:val="00FA6FFF"/>
    <w:rsid w:val="00FA78F3"/>
    <w:rsid w:val="00FA79C5"/>
    <w:rsid w:val="00FA7C37"/>
    <w:rsid w:val="00FB280A"/>
    <w:rsid w:val="00FB38FE"/>
    <w:rsid w:val="00FB3EF2"/>
    <w:rsid w:val="00FB4030"/>
    <w:rsid w:val="00FB610F"/>
    <w:rsid w:val="00FB627C"/>
    <w:rsid w:val="00FB65F6"/>
    <w:rsid w:val="00FB6BAB"/>
    <w:rsid w:val="00FC0AB4"/>
    <w:rsid w:val="00FC1F84"/>
    <w:rsid w:val="00FC3254"/>
    <w:rsid w:val="00FC4154"/>
    <w:rsid w:val="00FC5823"/>
    <w:rsid w:val="00FC69D1"/>
    <w:rsid w:val="00FC7B63"/>
    <w:rsid w:val="00FC7FC8"/>
    <w:rsid w:val="00FD022A"/>
    <w:rsid w:val="00FD1E92"/>
    <w:rsid w:val="00FD21B3"/>
    <w:rsid w:val="00FD3AD9"/>
    <w:rsid w:val="00FD4E1D"/>
    <w:rsid w:val="00FD5451"/>
    <w:rsid w:val="00FD56B8"/>
    <w:rsid w:val="00FD5E84"/>
    <w:rsid w:val="00FD6CDA"/>
    <w:rsid w:val="00FD7804"/>
    <w:rsid w:val="00FD7879"/>
    <w:rsid w:val="00FE0C67"/>
    <w:rsid w:val="00FE14F5"/>
    <w:rsid w:val="00FE546B"/>
    <w:rsid w:val="00FE658E"/>
    <w:rsid w:val="00FE6D0A"/>
    <w:rsid w:val="00FE7B81"/>
    <w:rsid w:val="00FF0131"/>
    <w:rsid w:val="00FF0AAC"/>
    <w:rsid w:val="00FF0EAA"/>
    <w:rsid w:val="00FF104B"/>
    <w:rsid w:val="00FF1A8E"/>
    <w:rsid w:val="00FF2FED"/>
    <w:rsid w:val="00FF30E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5838E"/>
  <w15:docId w15:val="{499D400B-C8E5-48DF-ADF5-FE4EDF7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90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Balloon Text"/>
    <w:basedOn w:val="a"/>
    <w:link w:val="a9"/>
    <w:rsid w:val="009813B5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9813B5"/>
    <w:rPr>
      <w:rFonts w:ascii="Segoe UI" w:hAnsi="Segoe UI"/>
      <w:sz w:val="18"/>
      <w:szCs w:val="22"/>
    </w:rPr>
  </w:style>
  <w:style w:type="paragraph" w:styleId="aa">
    <w:name w:val="Title"/>
    <w:basedOn w:val="a"/>
    <w:link w:val="ab"/>
    <w:qFormat/>
    <w:rsid w:val="00C95A48"/>
    <w:pPr>
      <w:jc w:val="center"/>
    </w:pPr>
    <w:rPr>
      <w:rFonts w:ascii="Cordia New" w:eastAsia="Cordia New" w:hAnsi="Cordia New"/>
      <w:sz w:val="44"/>
      <w:szCs w:val="44"/>
      <w:lang w:eastAsia="zh-CN"/>
    </w:rPr>
  </w:style>
  <w:style w:type="character" w:customStyle="1" w:styleId="ab">
    <w:name w:val="ชื่อเรื่อง อักขระ"/>
    <w:basedOn w:val="a0"/>
    <w:link w:val="aa"/>
    <w:rsid w:val="00C95A48"/>
    <w:rPr>
      <w:rFonts w:ascii="Cordia New" w:eastAsia="Cordia New" w:hAnsi="Cordia New"/>
      <w:sz w:val="44"/>
      <w:szCs w:val="44"/>
      <w:lang w:eastAsia="zh-CN"/>
    </w:rPr>
  </w:style>
  <w:style w:type="paragraph" w:styleId="ac">
    <w:name w:val="No Spacing"/>
    <w:uiPriority w:val="1"/>
    <w:qFormat/>
    <w:rsid w:val="00C95A48"/>
    <w:rPr>
      <w:rFonts w:ascii="Cordia New" w:eastAsia="Cordia New" w:hAnsi="Cordia New"/>
      <w:sz w:val="28"/>
      <w:szCs w:val="35"/>
      <w:lang w:eastAsia="zh-CN"/>
    </w:rPr>
  </w:style>
  <w:style w:type="paragraph" w:styleId="2">
    <w:name w:val="Body Text 2"/>
    <w:basedOn w:val="a"/>
    <w:link w:val="20"/>
    <w:rsid w:val="00C95A48"/>
    <w:pPr>
      <w:jc w:val="thaiDistribute"/>
    </w:pPr>
    <w:rPr>
      <w:rFonts w:ascii="Cordia New" w:eastAsia="Cordia New" w:hAnsi="Cordi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C95A48"/>
    <w:rPr>
      <w:rFonts w:ascii="Cordia New" w:eastAsia="Cordia New" w:hAnsi="Cordia New"/>
      <w:sz w:val="32"/>
      <w:szCs w:val="32"/>
    </w:rPr>
  </w:style>
  <w:style w:type="paragraph" w:styleId="ad">
    <w:name w:val="List Paragraph"/>
    <w:basedOn w:val="a"/>
    <w:uiPriority w:val="34"/>
    <w:qFormat/>
    <w:rsid w:val="002F7B4B"/>
    <w:pPr>
      <w:ind w:left="720"/>
      <w:contextualSpacing/>
    </w:pPr>
  </w:style>
  <w:style w:type="character" w:styleId="ae">
    <w:name w:val="Unresolved Mention"/>
    <w:basedOn w:val="a0"/>
    <w:uiPriority w:val="99"/>
    <w:semiHidden/>
    <w:unhideWhenUsed/>
    <w:rsid w:val="00E1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p.go.th/neb/6.%20Laws/image/garuda%20copy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3610;&#3633;&#3609;&#3607;&#3638;&#3585;&#3586;&#3657;&#3629;&#3588;&#3623;&#3634;&#3617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7235-1D66-471D-B9D7-1CAEFC5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บันทึกข้อความ</Template>
  <TotalTime>2341</TotalTime>
  <Pages>3</Pages>
  <Words>625</Words>
  <Characters>3568</Characters>
  <Application>Microsoft Office Word</Application>
  <DocSecurity>0</DocSecurity>
  <Lines>29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acer-asp-C6B01</cp:lastModifiedBy>
  <cp:revision>1383</cp:revision>
  <cp:lastPrinted>2025-12-22T17:50:00Z</cp:lastPrinted>
  <dcterms:created xsi:type="dcterms:W3CDTF">2025-01-31T03:00:00Z</dcterms:created>
  <dcterms:modified xsi:type="dcterms:W3CDTF">2026-01-30T08:30:00Z</dcterms:modified>
</cp:coreProperties>
</file>