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639FF" w14:textId="77777777" w:rsidR="0027578D" w:rsidRDefault="00267375" w:rsidP="0027578D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63074158"/>
      <w:r w:rsidRPr="00AD743E">
        <w:rPr>
          <w:rFonts w:ascii="TH SarabunIT๙" w:hAnsi="TH SarabunIT๙" w:cs="TH SarabunIT๙"/>
          <w:noProof/>
          <w:sz w:val="20"/>
          <w:szCs w:val="20"/>
          <w:shd w:val="clear" w:color="auto" w:fill="FFFFFF"/>
        </w:rPr>
        <w:drawing>
          <wp:inline distT="0" distB="0" distL="0" distR="0" wp14:anchorId="1FCC1511" wp14:editId="2FB07E1A">
            <wp:extent cx="714974" cy="771525"/>
            <wp:effectExtent l="0" t="0" r="9525" b="0"/>
            <wp:docPr id="2" name="รูปภาพ 2" descr="คำอธิบาย: ดูภาพขนาดใหญ่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ดูภาพขนาดใหญ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73" cy="77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43E">
        <w:rPr>
          <w:rFonts w:ascii="TH SarabunIT๙" w:hAnsi="TH SarabunIT๙" w:cs="TH SarabunIT๙"/>
          <w:cs/>
        </w:rPr>
        <w:t xml:space="preserve">  </w:t>
      </w:r>
      <w:r w:rsidRPr="00AD743E">
        <w:rPr>
          <w:rFonts w:ascii="TH SarabunIT๙" w:hAnsi="TH SarabunIT๙" w:cs="TH SarabunIT๙" w:hint="cs"/>
          <w:cs/>
        </w:rPr>
        <w:t xml:space="preserve">                                         </w:t>
      </w:r>
      <w:r w:rsidRPr="00AD743E">
        <w:rPr>
          <w:rFonts w:ascii="TH SarabunIT๙" w:hAnsi="TH SarabunIT๙" w:cs="TH SarabunIT๙"/>
          <w:cs/>
        </w:rPr>
        <w:t xml:space="preserve"> </w:t>
      </w:r>
      <w:r w:rsidRPr="00AD743E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376D751F" w14:textId="3C6BBCC9" w:rsidR="00267375" w:rsidRPr="00AD743E" w:rsidRDefault="00267375" w:rsidP="0027578D">
      <w:pPr>
        <w:spacing w:before="120"/>
        <w:rPr>
          <w:rFonts w:ascii="TH SarabunIT๙" w:hAnsi="TH SarabunIT๙" w:cs="TH SarabunIT๙"/>
          <w:sz w:val="12"/>
          <w:szCs w:val="1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C854C7" w:rsidRPr="00AD743E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พัฒนายุทธศาสตร์สาธารณสุข สำนักงานสาธารณสุขจังหวัดอุดรธานี </w:t>
      </w:r>
    </w:p>
    <w:p w14:paraId="7D32F336" w14:textId="39AA7106" w:rsidR="00267375" w:rsidRPr="00AD743E" w:rsidRDefault="00267375" w:rsidP="008424AA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อด ๐๐๓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๓.๐๐</w:t>
      </w:r>
      <w:r w:rsidRPr="00AD743E">
        <w:rPr>
          <w:rFonts w:ascii="TH SarabunIT๙" w:hAnsi="TH SarabunIT๙" w:cs="TH SarabunIT๙"/>
          <w:sz w:val="32"/>
          <w:szCs w:val="32"/>
          <w:cs/>
        </w:rPr>
        <w:t>๒</w:t>
      </w:r>
      <w:r w:rsidRPr="00AD743E">
        <w:rPr>
          <w:rFonts w:ascii="TH SarabunIT๙" w:hAnsi="TH SarabunIT๙" w:cs="TH SarabunIT๙"/>
          <w:sz w:val="32"/>
          <w:szCs w:val="32"/>
        </w:rPr>
        <w:t>/</w:t>
      </w:r>
      <w:r w:rsidR="00BE6778">
        <w:rPr>
          <w:rFonts w:ascii="TH SarabunIT๙" w:hAnsi="TH SarabunIT๙" w:cs="TH SarabunIT๙"/>
          <w:sz w:val="32"/>
          <w:szCs w:val="32"/>
        </w:rPr>
        <w:t>584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/>
          <w:sz w:val="32"/>
          <w:szCs w:val="32"/>
        </w:rPr>
        <w:t xml:space="preserve">     </w:t>
      </w:r>
      <w:r w:rsidR="00765C97">
        <w:rPr>
          <w:rFonts w:ascii="TH SarabunIT๙" w:hAnsi="TH SarabunIT๙" w:cs="TH SarabunIT๙" w:hint="cs"/>
          <w:sz w:val="32"/>
          <w:szCs w:val="32"/>
          <w:cs/>
        </w:rPr>
        <w:tab/>
      </w:r>
      <w:r w:rsidR="00B12A6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AA50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0F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D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D63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09AB">
        <w:rPr>
          <w:rFonts w:ascii="TH SarabunIT๙" w:hAnsi="TH SarabunIT๙" w:cs="TH SarabunIT๙"/>
          <w:sz w:val="32"/>
          <w:szCs w:val="32"/>
        </w:rPr>
        <w:t>2</w:t>
      </w:r>
      <w:r w:rsidR="0088173A">
        <w:rPr>
          <w:rFonts w:ascii="TH SarabunIT๙" w:hAnsi="TH SarabunIT๙" w:cs="TH SarabunIT๙"/>
          <w:sz w:val="32"/>
          <w:szCs w:val="32"/>
        </w:rPr>
        <w:t>9</w:t>
      </w:r>
      <w:r w:rsidR="00D63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173A">
        <w:rPr>
          <w:rFonts w:ascii="TH SarabunIT๙" w:hAnsi="TH SarabunIT๙" w:cs="TH SarabunIT๙" w:hint="cs"/>
          <w:sz w:val="32"/>
          <w:szCs w:val="32"/>
          <w:cs/>
        </w:rPr>
        <w:t>มิถุน</w:t>
      </w:r>
      <w:r w:rsidR="00A809AB">
        <w:rPr>
          <w:rFonts w:ascii="TH SarabunIT๙" w:hAnsi="TH SarabunIT๙" w:cs="TH SarabunIT๙" w:hint="cs"/>
          <w:sz w:val="32"/>
          <w:szCs w:val="32"/>
          <w:cs/>
        </w:rPr>
        <w:t>ายน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4809AE3E" w14:textId="12EDAB39" w:rsidR="00267375" w:rsidRPr="00AD743E" w:rsidRDefault="00267375" w:rsidP="00017E6D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ายงาน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FB65F6" w:rsidRPr="00AD743E">
        <w:rPr>
          <w:rFonts w:ascii="TH SarabunIT๙" w:hAnsi="TH SarabunIT๙" w:cs="TH SarabunIT๙" w:hint="cs"/>
          <w:sz w:val="32"/>
          <w:szCs w:val="32"/>
          <w:cs/>
        </w:rPr>
        <w:t>คณะกรมการ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</w:t>
      </w:r>
      <w:r w:rsidRPr="00AD743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4BDFA3D" w14:textId="42CE55B1" w:rsidR="00267375" w:rsidRPr="00AD743E" w:rsidRDefault="00267375" w:rsidP="008424AA">
      <w:pPr>
        <w:pStyle w:val="ac"/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AD743E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79FCE001" w14:textId="7CF8B9BC" w:rsidR="00267375" w:rsidRPr="00AD743E" w:rsidRDefault="00267375" w:rsidP="009163C9">
      <w:pPr>
        <w:pStyle w:val="ac"/>
        <w:spacing w:before="120" w:after="12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8424AA" w:rsidRPr="00AD743E">
        <w:rPr>
          <w:rFonts w:ascii="TH SarabunIT๙" w:hAnsi="TH SarabunIT๙" w:cs="TH SarabunIT๙"/>
          <w:sz w:val="32"/>
          <w:szCs w:val="32"/>
        </w:rPr>
        <w:tab/>
      </w:r>
      <w:r w:rsidR="00B00C49" w:rsidRPr="00AD743E">
        <w:rPr>
          <w:rFonts w:ascii="TH SarabunIT๙" w:hAnsi="TH SarabunIT๙" w:cs="TH SarabunIT๙"/>
          <w:sz w:val="32"/>
          <w:szCs w:val="32"/>
        </w:rPr>
        <w:tab/>
      </w:r>
      <w:r w:rsidR="00C63858" w:rsidRPr="00AD743E">
        <w:rPr>
          <w:rFonts w:ascii="TH SarabunIT๙" w:hAnsi="TH SarabunIT๙" w:cs="TH SarabunIT๙"/>
          <w:sz w:val="32"/>
          <w:szCs w:val="32"/>
        </w:rPr>
        <w:t xml:space="preserve">  </w:t>
      </w:r>
      <w:r w:rsidRPr="00AD743E">
        <w:rPr>
          <w:rFonts w:ascii="TH SarabunIT๙" w:hAnsi="TH SarabunIT๙" w:cs="TH SarabunIT๙"/>
          <w:sz w:val="32"/>
          <w:szCs w:val="32"/>
          <w:cs/>
        </w:rPr>
        <w:t>ตามที่</w:t>
      </w:r>
      <w:r w:rsidR="00004661"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ข้าพเจ้าได้รับมอบหมายให้เข้าร่วม</w:t>
      </w:r>
      <w:r w:rsidR="00004661" w:rsidRPr="00AD743E">
        <w:rPr>
          <w:rFonts w:ascii="TH SarabunIT๙" w:hAnsi="TH SarabunIT๙" w:cs="TH SarabunIT๙"/>
          <w:sz w:val="32"/>
          <w:szCs w:val="32"/>
          <w:cs/>
        </w:rPr>
        <w:t>ประชุม</w:t>
      </w:r>
      <w:r w:rsidR="00B00C49" w:rsidRPr="00AD743E">
        <w:rPr>
          <w:rFonts w:ascii="TH SarabunIT๙" w:hAnsi="TH SarabunIT๙" w:cs="TH SarabunIT๙"/>
          <w:sz w:val="32"/>
          <w:szCs w:val="32"/>
          <w:cs/>
        </w:rPr>
        <w:t xml:space="preserve">คณะกรมการจังหวัดอุดรธานี </w:t>
      </w:r>
      <w:r w:rsidRPr="00AD743E">
        <w:rPr>
          <w:rFonts w:ascii="TH SarabunIT๙" w:hAnsi="TH SarabunIT๙" w:cs="TH SarabunIT๙"/>
          <w:sz w:val="32"/>
          <w:szCs w:val="32"/>
          <w:cs/>
        </w:rPr>
        <w:t>ครั้งที่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8173A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วันที่ </w:t>
      </w:r>
      <w:r w:rsidR="003C1972">
        <w:rPr>
          <w:rFonts w:ascii="TH SarabunIT๙" w:hAnsi="TH SarabunIT๙" w:cs="TH SarabunIT๙" w:hint="cs"/>
          <w:sz w:val="32"/>
          <w:szCs w:val="32"/>
          <w:cs/>
        </w:rPr>
        <w:t>2</w:t>
      </w:r>
      <w:r w:rsidR="0088173A">
        <w:rPr>
          <w:rFonts w:ascii="TH SarabunIT๙" w:hAnsi="TH SarabunIT๙" w:cs="TH SarabunIT๙" w:hint="cs"/>
          <w:sz w:val="32"/>
          <w:szCs w:val="32"/>
          <w:cs/>
        </w:rPr>
        <w:t>9</w:t>
      </w:r>
      <w:r w:rsidR="00E72F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173A">
        <w:rPr>
          <w:rFonts w:ascii="TH SarabunIT๙" w:hAnsi="TH SarabunIT๙" w:cs="TH SarabunIT๙" w:hint="cs"/>
          <w:sz w:val="32"/>
          <w:szCs w:val="32"/>
          <w:cs/>
        </w:rPr>
        <w:t>มิถุน</w:t>
      </w:r>
      <w:r w:rsidR="003C1972">
        <w:rPr>
          <w:rFonts w:ascii="TH SarabunIT๙" w:hAnsi="TH SarabunIT๙" w:cs="TH SarabunIT๙" w:hint="cs"/>
          <w:sz w:val="32"/>
          <w:szCs w:val="32"/>
          <w:cs/>
        </w:rPr>
        <w:t xml:space="preserve">ายน </w:t>
      </w:r>
      <w:r w:rsidR="00B51636" w:rsidRPr="00AD743E">
        <w:rPr>
          <w:rFonts w:ascii="TH SarabunIT๙" w:hAnsi="TH SarabunIT๙" w:cs="TH SarabunIT๙"/>
          <w:sz w:val="32"/>
          <w:szCs w:val="32"/>
          <w:cs/>
        </w:rPr>
        <w:t>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B51636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สรุปสาระสำคัญจากการประชุม</w:t>
      </w:r>
      <w:r w:rsidR="00D210CF" w:rsidRPr="00AD743E"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</w:p>
    <w:p w14:paraId="09A4F9F0" w14:textId="22D3BAA2" w:rsidR="009163C9" w:rsidRPr="003D5E6A" w:rsidRDefault="00D210CF" w:rsidP="00D210C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ab/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bookmarkStart w:id="1" w:name="_Hlk66365972"/>
      <w:bookmarkEnd w:id="0"/>
      <w:r w:rsidR="00F96230" w:rsidRPr="003D5E6A">
        <w:rPr>
          <w:rFonts w:ascii="TH SarabunIT๙" w:hAnsi="TH SarabunIT๙" w:cs="TH SarabunIT๙"/>
          <w:sz w:val="32"/>
          <w:szCs w:val="32"/>
          <w:cs/>
        </w:rPr>
        <w:t>จึง</w:t>
      </w:r>
      <w:r w:rsidR="0036511E" w:rsidRPr="003D5E6A">
        <w:rPr>
          <w:rFonts w:ascii="TH SarabunIT๙" w:hAnsi="TH SarabunIT๙" w:cs="TH SarabunIT๙"/>
          <w:sz w:val="32"/>
          <w:szCs w:val="32"/>
          <w:cs/>
        </w:rPr>
        <w:t>เรียนมาเพื่อโปรด</w:t>
      </w:r>
      <w:r w:rsidR="002970DB" w:rsidRPr="003D5E6A">
        <w:rPr>
          <w:rFonts w:ascii="TH SarabunIT๙" w:hAnsi="TH SarabunIT๙" w:cs="TH SarabunIT๙" w:hint="cs"/>
          <w:sz w:val="32"/>
          <w:szCs w:val="32"/>
          <w:cs/>
        </w:rPr>
        <w:t>ทราบ</w:t>
      </w:r>
      <w:r w:rsidR="00FD21B3" w:rsidRPr="003D5E6A">
        <w:rPr>
          <w:rFonts w:ascii="TH SarabunIT๙" w:hAnsi="TH SarabunIT๙" w:cs="TH SarabunIT๙"/>
          <w:sz w:val="32"/>
          <w:szCs w:val="32"/>
        </w:rPr>
        <w:t xml:space="preserve">     </w:t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</w:p>
    <w:p w14:paraId="6719267F" w14:textId="77777777" w:rsidR="00FE14F5" w:rsidRPr="00AD743E" w:rsidRDefault="00FE14F5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AB9FA9" w14:textId="77777777" w:rsidR="00D210CF" w:rsidRPr="00AD743E" w:rsidRDefault="00D210CF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B84E50" w14:textId="2F111C18" w:rsidR="005E45C9" w:rsidRPr="00AD743E" w:rsidRDefault="005E45C9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>(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จันทร์ไต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วัฒ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AD743E">
        <w:rPr>
          <w:rFonts w:ascii="TH SarabunIT๙" w:hAnsi="TH SarabunIT๙" w:cs="TH SarabunIT๙"/>
          <w:sz w:val="32"/>
          <w:szCs w:val="32"/>
          <w:cs/>
        </w:rPr>
        <w:t>)</w:t>
      </w:r>
    </w:p>
    <w:p w14:paraId="146972E4" w14:textId="3FDA561C" w:rsidR="005E45C9" w:rsidRPr="00AD743E" w:rsidRDefault="00FA21D3" w:rsidP="009163C9">
      <w:pPr>
        <w:pStyle w:val="ac"/>
        <w:spacing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นักวิชาการสาธารณสุขชำนาญการ</w:t>
      </w:r>
    </w:p>
    <w:p w14:paraId="231CEB66" w14:textId="12745606" w:rsidR="00C26F11" w:rsidRPr="00AD743E" w:rsidRDefault="009E57E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E45C9" w:rsidRPr="00AD743E">
        <w:rPr>
          <w:rFonts w:ascii="TH SarabunIT๙" w:hAnsi="TH SarabunIT๙" w:cs="TH SarabunIT๙"/>
          <w:sz w:val="32"/>
          <w:szCs w:val="32"/>
          <w:cs/>
        </w:rPr>
        <w:t>กลุ่มงานพัฒนายุทธศาสตร์สาธารณสุข</w:t>
      </w:r>
      <w:r w:rsidR="00FD21B3" w:rsidRPr="00AD743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End w:id="1"/>
    </w:p>
    <w:p w14:paraId="6BAC633A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67945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B2B99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8632C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5748EC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9561E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D9781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DFF0E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29A7C2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158F2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217E31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F3126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155215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FABB9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FC0A3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1FCE53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3AF56F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999F2E" w14:textId="12B90333" w:rsidR="004D1116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1A546C27" w14:textId="4447EF92" w:rsidR="0060385F" w:rsidRDefault="0060385F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48D8D076" w14:textId="7D974090" w:rsidR="0060385F" w:rsidRDefault="0060385F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2E94C827" w14:textId="77777777" w:rsidR="004D6920" w:rsidRDefault="004D6920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FC6BF25" w14:textId="3D5255D3" w:rsidR="006E4236" w:rsidRDefault="00B37E74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สรุปสาระสำคัญจากการ</w:t>
      </w:r>
      <w:r w:rsidRPr="00AD743E">
        <w:rPr>
          <w:rFonts w:ascii="TH SarabunIT๙" w:hAnsi="TH SarabunIT๙" w:cs="TH SarabunIT๙"/>
          <w:sz w:val="32"/>
          <w:szCs w:val="32"/>
          <w:cs/>
        </w:rPr>
        <w:t>ประชุมคณะกรมการจังหวัดอุดรธานี ครั้งที่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33C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D81D88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425AC57A" w14:textId="7B5D72AE" w:rsidR="00B37E74" w:rsidRPr="00AD743E" w:rsidRDefault="00B37E74" w:rsidP="004D1116">
      <w:pPr>
        <w:pStyle w:val="ac"/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F7056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4D6920">
        <w:rPr>
          <w:rFonts w:ascii="TH SarabunIT๙" w:hAnsi="TH SarabunIT๙" w:cs="TH SarabunIT๙" w:hint="cs"/>
          <w:sz w:val="32"/>
          <w:szCs w:val="32"/>
          <w:cs/>
        </w:rPr>
        <w:t>9</w:t>
      </w:r>
      <w:r w:rsidR="00401B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6920">
        <w:rPr>
          <w:rFonts w:ascii="TH SarabunIT๙" w:hAnsi="TH SarabunIT๙" w:cs="TH SarabunIT๙" w:hint="cs"/>
          <w:sz w:val="32"/>
          <w:szCs w:val="32"/>
          <w:cs/>
        </w:rPr>
        <w:t>มิถุน</w:t>
      </w:r>
      <w:r w:rsidR="00F7056C">
        <w:rPr>
          <w:rFonts w:ascii="TH SarabunIT๙" w:hAnsi="TH SarabunIT๙" w:cs="TH SarabunIT๙" w:hint="cs"/>
          <w:sz w:val="32"/>
          <w:szCs w:val="32"/>
          <w:cs/>
        </w:rPr>
        <w:t>ายน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9148F3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</w:p>
    <w:p w14:paraId="7B69D108" w14:textId="03EE91E2" w:rsidR="002C3DEF" w:rsidRPr="00F7056C" w:rsidRDefault="007F1C9F" w:rsidP="00C41BEA">
      <w:pPr>
        <w:pStyle w:val="ac"/>
        <w:spacing w:after="12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โดยมี</w:t>
      </w:r>
      <w:r w:rsidR="009A7736" w:rsidRPr="00BE67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</w:t>
      </w:r>
      <w:r w:rsidR="00BE6778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ราชันย์ </w:t>
      </w:r>
      <w:proofErr w:type="spellStart"/>
      <w:r w:rsidR="00BE6778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ซุ้นหั้ว</w:t>
      </w:r>
      <w:proofErr w:type="spellEnd"/>
      <w:r w:rsidR="00BE6778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555A0" w:rsidRPr="00BE67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ผู้ว่าราชการจังหวัดอุดรธาน</w:t>
      </w:r>
      <w:r w:rsidR="004555A0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ี</w:t>
      </w:r>
      <w:r w:rsidR="00265F7D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7056C">
        <w:rPr>
          <w:rFonts w:ascii="TH SarabunIT๙" w:hAnsi="TH SarabunIT๙" w:cs="TH SarabunIT๙" w:hint="cs"/>
          <w:sz w:val="32"/>
          <w:szCs w:val="32"/>
          <w:cs/>
        </w:rPr>
        <w:t>เป็นประธาน</w:t>
      </w:r>
      <w:r w:rsidR="00017A65" w:rsidRPr="00F705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9238D42" w14:textId="3DF2738A" w:rsidR="004D6920" w:rsidRPr="004D6920" w:rsidRDefault="0055189A" w:rsidP="004D6920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4D6920" w:rsidRPr="004D692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พิธีถวายราชสักการะเนื่องในวันคล</w:t>
      </w:r>
      <w:proofErr w:type="spellStart"/>
      <w:r w:rsidR="004D6920" w:rsidRPr="004D692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="004D6920" w:rsidRPr="004D692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วันสวรรคตสมเด็จพระนารายณ</w:t>
      </w:r>
      <w:r w:rsid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์</w:t>
      </w:r>
      <w:r w:rsidR="004D6920" w:rsidRPr="004D692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มหาราช  </w:t>
      </w:r>
    </w:p>
    <w:p w14:paraId="2F4FE10B" w14:textId="77777777" w:rsidR="00BE6778" w:rsidRDefault="004D6920" w:rsidP="004D6920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4D692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Pr="004D692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 กรกฎาคม 2569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หน่วยงานลงทะเบียนวางพวงมาลา เวลา 07.00 น. </w:t>
      </w:r>
    </w:p>
    <w:p w14:paraId="10683C89" w14:textId="474679AE" w:rsidR="007B4A79" w:rsidRDefault="00BE6778" w:rsidP="004D6920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ณ หอประชุมทองใหญ่ ศาลากลางจังหวัดอุดรธานี </w:t>
      </w:r>
      <w:r w:rsidR="004D6920" w:rsidRPr="004D692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C566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</w:p>
    <w:p w14:paraId="5A08F929" w14:textId="77777777" w:rsidR="001F48EA" w:rsidRDefault="008E0B87" w:rsidP="001F48E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="001F48EA" w:rsidRPr="001F48E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การจัดกิจกรรมเฉลิมพระเกียรติพระบาทสมเด็จพระเจา</w:t>
      </w:r>
      <w:proofErr w:type="spellStart"/>
      <w:r w:rsidR="001F48EA" w:rsidRPr="001F48E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</w:t>
      </w:r>
      <w:proofErr w:type="spellEnd"/>
      <w:r w:rsidR="001F48EA" w:rsidRPr="001F48E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ูหัว เนื่องในโอกาส</w:t>
      </w:r>
      <w:r w:rsidR="001F48E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</w:p>
    <w:p w14:paraId="36E7C51D" w14:textId="77777777" w:rsidR="004A7B37" w:rsidRPr="00BE6778" w:rsidRDefault="001F48EA" w:rsidP="001F48EA">
      <w:pPr>
        <w:pStyle w:val="ac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1F48E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วันเฉลิมพระชนมพรรษา 28 กรกฎาคม 2569 </w:t>
      </w:r>
      <w:r w:rsidR="000722E1" w:rsidRPr="00BE6778"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="00F13306" w:rsidRPr="00BE6778">
        <w:rPr>
          <w:rFonts w:ascii="TH SarabunIT๙" w:hAnsi="TH SarabunIT๙" w:cs="TH SarabunIT๙" w:hint="cs"/>
          <w:sz w:val="32"/>
          <w:szCs w:val="32"/>
          <w:cs/>
        </w:rPr>
        <w:t>แนวทางปฏิบัติ</w:t>
      </w:r>
      <w:r w:rsidR="00A03271" w:rsidRPr="00BE6778">
        <w:rPr>
          <w:rFonts w:ascii="TH SarabunIT๙" w:hAnsi="TH SarabunIT๙" w:cs="TH SarabunIT๙" w:hint="cs"/>
          <w:sz w:val="32"/>
          <w:szCs w:val="32"/>
          <w:cs/>
        </w:rPr>
        <w:t>สำนักงานจังหวัด</w:t>
      </w:r>
    </w:p>
    <w:p w14:paraId="7B76F534" w14:textId="42CC1F28" w:rsidR="000603EE" w:rsidRPr="00BE6778" w:rsidRDefault="004A7B37" w:rsidP="000A16F5">
      <w:pPr>
        <w:pStyle w:val="ac"/>
        <w:ind w:firstLine="720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03271" w:rsidRPr="00BE6778">
        <w:rPr>
          <w:rFonts w:ascii="TH SarabunIT๙" w:hAnsi="TH SarabunIT๙" w:cs="TH SarabunIT๙" w:hint="cs"/>
          <w:sz w:val="32"/>
          <w:szCs w:val="32"/>
          <w:cs/>
        </w:rPr>
        <w:t>อุดรธานีจะมีหนังสือ</w:t>
      </w:r>
      <w:r w:rsidR="000722E1" w:rsidRPr="00BE6778">
        <w:rPr>
          <w:rFonts w:ascii="TH SarabunIT๙" w:hAnsi="TH SarabunIT๙" w:cs="TH SarabunIT๙" w:hint="cs"/>
          <w:sz w:val="32"/>
          <w:szCs w:val="32"/>
          <w:cs/>
        </w:rPr>
        <w:t>เวียน</w:t>
      </w:r>
      <w:r w:rsidR="00A03271" w:rsidRPr="00BE6778"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="000722E1" w:rsidRPr="00BE6778">
        <w:rPr>
          <w:rFonts w:ascii="TH SarabunIT๙" w:hAnsi="TH SarabunIT๙" w:cs="TH SarabunIT๙" w:hint="cs"/>
          <w:sz w:val="32"/>
          <w:szCs w:val="32"/>
          <w:cs/>
        </w:rPr>
        <w:t>ทุก</w:t>
      </w:r>
      <w:r w:rsidR="00A03271" w:rsidRPr="00BE6778">
        <w:rPr>
          <w:rFonts w:ascii="TH SarabunIT๙" w:hAnsi="TH SarabunIT๙" w:cs="TH SarabunIT๙" w:hint="cs"/>
          <w:sz w:val="32"/>
          <w:szCs w:val="32"/>
          <w:cs/>
        </w:rPr>
        <w:t>หน่วยงานอีกครั้ง</w:t>
      </w:r>
      <w:r w:rsidR="000603EE" w:rsidRPr="00BE677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14:paraId="09C4F3B3" w14:textId="77777777" w:rsidR="00B606A9" w:rsidRPr="00B606A9" w:rsidRDefault="00645C44" w:rsidP="00B606A9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C04EA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r w:rsidR="00B606A9"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พิธีสวดพระพุทธมนตและเจริญจิตตภาวนาถวายพระราชกุศลแดสมเด็จพระนางเจาสิริกิติ์</w:t>
      </w:r>
    </w:p>
    <w:p w14:paraId="63C5D465" w14:textId="2DE21E37" w:rsidR="00B606A9" w:rsidRPr="00B606A9" w:rsidRDefault="00B606A9" w:rsidP="00B606A9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พระบรมราชินีนาถ พระบรมราชชนนีพันปหลวง และอุทิศถวายพระกุศลแด</w:t>
      </w:r>
    </w:p>
    <w:p w14:paraId="377213A3" w14:textId="2FCA632E" w:rsidR="00B606A9" w:rsidRPr="00B606A9" w:rsidRDefault="00B606A9" w:rsidP="00B606A9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สมเด็จพระเจาลูกเธอ เจ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าฟ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าพัชร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ติยาภา 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นเร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นทิราเทพวดีกรมหลวงราชสาริณีสิริพัชร </w:t>
      </w:r>
    </w:p>
    <w:p w14:paraId="14ED61F7" w14:textId="3323206A" w:rsidR="00B606A9" w:rsidRPr="00BE6778" w:rsidRDefault="00B606A9" w:rsidP="00B606A9">
      <w:pPr>
        <w:pStyle w:val="ac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มหาวัชรราชธิดา</w:t>
      </w:r>
      <w:r w:rsidRPr="00C04EA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ทุก</w:t>
      </w:r>
      <w:r w:rsidRPr="00BE6778">
        <w:rPr>
          <w:rFonts w:ascii="TH SarabunIT๙" w:hAnsi="TH SarabunIT๙" w:cs="TH SarabunIT๙"/>
          <w:sz w:val="32"/>
          <w:szCs w:val="32"/>
          <w:cs/>
        </w:rPr>
        <w:t>วันพฤหัสบดี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E6778">
        <w:rPr>
          <w:rFonts w:ascii="TH SarabunIT๙" w:hAnsi="TH SarabunIT๙" w:cs="TH SarabunIT๙"/>
          <w:sz w:val="32"/>
          <w:szCs w:val="32"/>
          <w:cs/>
        </w:rPr>
        <w:t>เวลา 16.00 น.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E6778">
        <w:rPr>
          <w:rFonts w:ascii="TH SarabunIT๙" w:hAnsi="TH SarabunIT๙" w:cs="TH SarabunIT๙"/>
          <w:sz w:val="32"/>
          <w:szCs w:val="32"/>
          <w:cs/>
        </w:rPr>
        <w:t>ประจำเดือน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E6778">
        <w:rPr>
          <w:rFonts w:ascii="TH SarabunIT๙" w:hAnsi="TH SarabunIT๙" w:cs="TH SarabunIT๙"/>
          <w:sz w:val="32"/>
          <w:szCs w:val="32"/>
          <w:cs/>
        </w:rPr>
        <w:t>กรกฎาคม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E677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E6778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0D69418F" w14:textId="4157BEC6" w:rsidR="001D7AD5" w:rsidRPr="00BE6778" w:rsidRDefault="00B606A9" w:rsidP="00C04EAC">
      <w:pPr>
        <w:pStyle w:val="ac"/>
        <w:ind w:firstLine="720"/>
        <w:rPr>
          <w:rFonts w:ascii="TH SarabunIT๙" w:hAnsi="TH SarabunIT๙" w:cs="TH SarabunIT๙"/>
          <w:sz w:val="32"/>
          <w:szCs w:val="32"/>
        </w:rPr>
      </w:pP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>9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>16,23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 xml:space="preserve"> ณ วัดโพธิสมภรณ์</w:t>
      </w:r>
      <w:r w:rsidR="00575C8B"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010BC" w:rsidRPr="00BE6778">
        <w:rPr>
          <w:rFonts w:ascii="TH SarabunIT๙" w:hAnsi="TH SarabunIT๙" w:cs="TH SarabunIT๙" w:hint="cs"/>
          <w:sz w:val="32"/>
          <w:szCs w:val="32"/>
          <w:cs/>
        </w:rPr>
        <w:t xml:space="preserve">พระอารามหลวง </w:t>
      </w:r>
    </w:p>
    <w:p w14:paraId="0F0464FD" w14:textId="3CD5B967" w:rsidR="00EC55B8" w:rsidRPr="00BE6778" w:rsidRDefault="001D7AD5" w:rsidP="00C04EAC">
      <w:pPr>
        <w:pStyle w:val="ac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E6778">
        <w:rPr>
          <w:rFonts w:ascii="TH SarabunIT๙" w:hAnsi="TH SarabunIT๙" w:cs="TH SarabunIT๙"/>
          <w:sz w:val="32"/>
          <w:szCs w:val="32"/>
          <w:cs/>
        </w:rPr>
        <w:t>และวันศุกร์สัปดาห์สุดท้าย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B606A9" w:rsidRPr="00BE6778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06A9" w:rsidRPr="00BE6778">
        <w:rPr>
          <w:rFonts w:ascii="TH SarabunIT๙" w:hAnsi="TH SarabunIT๙" w:cs="TH SarabunIT๙" w:hint="cs"/>
          <w:sz w:val="32"/>
          <w:szCs w:val="32"/>
          <w:cs/>
        </w:rPr>
        <w:t>กรกฎ</w:t>
      </w:r>
      <w:r w:rsidR="009150E5" w:rsidRPr="00BE6778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FC0AB4"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50E5" w:rsidRPr="00BE6778">
        <w:rPr>
          <w:rFonts w:ascii="TH SarabunIT๙" w:hAnsi="TH SarabunIT๙" w:cs="TH SarabunIT๙" w:hint="cs"/>
          <w:sz w:val="32"/>
          <w:szCs w:val="32"/>
          <w:cs/>
        </w:rPr>
        <w:t>ณ วัดมัชฌิมาวาสพระอารามหลวง</w:t>
      </w:r>
    </w:p>
    <w:p w14:paraId="36438F9A" w14:textId="338AF2DD" w:rsidR="00DB3705" w:rsidRPr="00DB3705" w:rsidRDefault="00645C44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D541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พิธีสวดพระอภิธรรม อุทิศถวายพระราชกุศลแดสมเด็จพระนางเจาสิริกิติ์</w:t>
      </w:r>
    </w:p>
    <w:p w14:paraId="02747C19" w14:textId="77777777" w:rsidR="00B71DED" w:rsidRPr="00B606A9" w:rsidRDefault="00DB3705" w:rsidP="00B71DED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พระบรมราชินีนาถ พระบรมราชชนนีพันปหลวง</w:t>
      </w:r>
      <w:r w:rsidR="004523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71DED"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และอุทิศถวายพระกุศลแด</w:t>
      </w:r>
    </w:p>
    <w:p w14:paraId="49C96BC0" w14:textId="77777777" w:rsidR="00B71DED" w:rsidRPr="00B606A9" w:rsidRDefault="00B71DED" w:rsidP="00B71DED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สมเด็จพระเจาลูกเธอ เจ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าฟ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าพัชร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ติยาภา 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นเร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นทิราเทพวดีกรมหลวงราชสาริณีสิริพัชร </w:t>
      </w:r>
    </w:p>
    <w:p w14:paraId="298E09B2" w14:textId="201FC29A" w:rsidR="00241D09" w:rsidRDefault="00B71DED" w:rsidP="00B71DE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มหาวัชรราชธิดา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523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ทุกวันพระ เวลา 17.30 น.</w:t>
      </w:r>
      <w:r w:rsidR="00241D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58E8CF8D" w14:textId="7249B832" w:rsidR="00DB3705" w:rsidRDefault="00452374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ณ </w:t>
      </w:r>
      <w:r w:rsidR="00B71D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วัดเกสรศีลคุณ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(วัดป</w:t>
      </w:r>
      <w:proofErr w:type="spellStart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าบ</w:t>
      </w:r>
      <w:proofErr w:type="spellEnd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</w:t>
      </w:r>
      <w:proofErr w:type="spellStart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าน</w:t>
      </w:r>
      <w:proofErr w:type="spellEnd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ตาด)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ตำบลบ้านตาด อำเภอเมือง จังหวัดอุดรธานี</w:t>
      </w:r>
    </w:p>
    <w:p w14:paraId="6BC714D0" w14:textId="66E0A30D" w:rsidR="00241D09" w:rsidRPr="00C74A18" w:rsidRDefault="00241D09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EE487C" w:rsidRPr="00C74A18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847E16" w:rsidRPr="00C74A18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E487C" w:rsidRPr="00C74A18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="00847E16" w:rsidRPr="00C74A18">
        <w:rPr>
          <w:rFonts w:ascii="TH SarabunIT๙" w:hAnsi="TH SarabunIT๙" w:cs="TH SarabunIT๙" w:hint="cs"/>
          <w:sz w:val="32"/>
          <w:szCs w:val="32"/>
          <w:cs/>
        </w:rPr>
        <w:t>14</w:t>
      </w:r>
      <w:r w:rsidR="00EE487C" w:rsidRPr="00C74A18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="00847E16" w:rsidRPr="00C74A18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C74A18" w:rsidRPr="00C74A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7E16" w:rsidRPr="00C74A18">
        <w:rPr>
          <w:rFonts w:ascii="TH SarabunIT๙" w:hAnsi="TH SarabunIT๙" w:cs="TH SarabunIT๙" w:hint="cs"/>
          <w:sz w:val="32"/>
          <w:szCs w:val="32"/>
          <w:cs/>
        </w:rPr>
        <w:t>กรกฎ</w:t>
      </w:r>
      <w:r w:rsidR="0029298D" w:rsidRPr="00C74A18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EE487C" w:rsidRPr="00C74A18"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</w:p>
    <w:p w14:paraId="511D08B7" w14:textId="77777777" w:rsidR="00BE0EFD" w:rsidRDefault="00F757D7" w:rsidP="00FA27F0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="000917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E0EFD">
        <w:rPr>
          <w:rFonts w:ascii="TH SarabunIT๙" w:hAnsi="TH SarabunIT๙" w:cs="TH SarabunIT๙" w:hint="cs"/>
          <w:sz w:val="32"/>
          <w:szCs w:val="32"/>
          <w:cs/>
        </w:rPr>
        <w:t>สำนักงานอัยการจังหวัดอุดรธานี กำหนด</w:t>
      </w:r>
      <w:r w:rsidR="00FA27F0" w:rsidRPr="000C7DB1">
        <w:rPr>
          <w:rFonts w:ascii="TH SarabunIT๙" w:hAnsi="TH SarabunIT๙" w:cs="TH SarabunIT๙"/>
          <w:sz w:val="32"/>
          <w:szCs w:val="32"/>
          <w:cs/>
        </w:rPr>
        <w:t>จัดนิทรรศการนอมรำลึกในพระกรุณาธิคุณ</w:t>
      </w:r>
    </w:p>
    <w:p w14:paraId="277C366B" w14:textId="77777777" w:rsidR="00BE0EFD" w:rsidRDefault="00BE0EFD" w:rsidP="00FA27F0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A27F0" w:rsidRPr="000C7DB1">
        <w:rPr>
          <w:rFonts w:ascii="TH SarabunIT๙" w:hAnsi="TH SarabunIT๙" w:cs="TH SarabunIT๙"/>
          <w:sz w:val="32"/>
          <w:szCs w:val="32"/>
          <w:cs/>
        </w:rPr>
        <w:t>สมเด็จพระเจาลูกเธอ เจ</w:t>
      </w:r>
      <w:proofErr w:type="spellStart"/>
      <w:r w:rsidR="00FA27F0" w:rsidRPr="000C7DB1">
        <w:rPr>
          <w:rFonts w:ascii="TH SarabunIT๙" w:hAnsi="TH SarabunIT๙" w:cs="TH SarabunIT๙"/>
          <w:sz w:val="32"/>
          <w:szCs w:val="32"/>
          <w:cs/>
        </w:rPr>
        <w:t>าฟ</w:t>
      </w:r>
      <w:proofErr w:type="spellEnd"/>
      <w:r w:rsidR="00FA27F0" w:rsidRPr="000C7DB1">
        <w:rPr>
          <w:rFonts w:ascii="TH SarabunIT๙" w:hAnsi="TH SarabunIT๙" w:cs="TH SarabunIT๙"/>
          <w:sz w:val="32"/>
          <w:szCs w:val="32"/>
          <w:cs/>
        </w:rPr>
        <w:t>าพัชร</w:t>
      </w:r>
      <w:proofErr w:type="spellStart"/>
      <w:r w:rsidR="00FA27F0" w:rsidRPr="000C7DB1">
        <w:rPr>
          <w:rFonts w:ascii="TH SarabunIT๙" w:hAnsi="TH SarabunIT๙" w:cs="TH SarabunIT๙"/>
          <w:sz w:val="32"/>
          <w:szCs w:val="32"/>
          <w:cs/>
        </w:rPr>
        <w:t>กิ</w:t>
      </w:r>
      <w:proofErr w:type="spellEnd"/>
      <w:r w:rsidR="00FA27F0" w:rsidRPr="000C7DB1">
        <w:rPr>
          <w:rFonts w:ascii="TH SarabunIT๙" w:hAnsi="TH SarabunIT๙" w:cs="TH SarabunIT๙"/>
          <w:sz w:val="32"/>
          <w:szCs w:val="32"/>
          <w:cs/>
        </w:rPr>
        <w:t xml:space="preserve">ติยาภา </w:t>
      </w:r>
      <w:proofErr w:type="spellStart"/>
      <w:r w:rsidR="00FA27F0" w:rsidRPr="000C7DB1">
        <w:rPr>
          <w:rFonts w:ascii="TH SarabunIT๙" w:hAnsi="TH SarabunIT๙" w:cs="TH SarabunIT๙"/>
          <w:sz w:val="32"/>
          <w:szCs w:val="32"/>
          <w:cs/>
        </w:rPr>
        <w:t>นเร</w:t>
      </w:r>
      <w:proofErr w:type="spellEnd"/>
      <w:r w:rsidR="00FA27F0" w:rsidRPr="000C7DB1">
        <w:rPr>
          <w:rFonts w:ascii="TH SarabunIT๙" w:hAnsi="TH SarabunIT๙" w:cs="TH SarabunIT๙"/>
          <w:sz w:val="32"/>
          <w:szCs w:val="32"/>
          <w:cs/>
        </w:rPr>
        <w:t>นทิราเทพวดีกรมหลวงราชสาริณสีิริพัชร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p w14:paraId="2A058582" w14:textId="77777777" w:rsidR="00BE0EFD" w:rsidRDefault="00BE0EFD" w:rsidP="00FA27F0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A27F0" w:rsidRPr="000C7DB1">
        <w:rPr>
          <w:rFonts w:ascii="TH SarabunIT๙" w:hAnsi="TH SarabunIT๙" w:cs="TH SarabunIT๙"/>
          <w:sz w:val="32"/>
          <w:szCs w:val="32"/>
          <w:cs/>
        </w:rPr>
        <w:t>มหาวัชรราชธิด</w:t>
      </w:r>
      <w:r w:rsidR="00EC0A37" w:rsidRPr="000C7DB1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EC0A37" w:rsidRPr="000C7DB1">
        <w:rPr>
          <w:rFonts w:ascii="TH SarabunIT๙" w:hAnsi="TH SarabunIT๙" w:cs="TH SarabunIT๙"/>
          <w:sz w:val="32"/>
          <w:szCs w:val="32"/>
        </w:rPr>
        <w:t xml:space="preserve"> </w:t>
      </w:r>
      <w:bookmarkStart w:id="2" w:name="_Hlk233375586"/>
      <w:r w:rsidR="00EC0A37" w:rsidRPr="000C7DB1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="009B7DDB" w:rsidRPr="000C7DB1">
        <w:rPr>
          <w:rFonts w:ascii="TH SarabunIT๙" w:hAnsi="TH SarabunIT๙" w:cs="TH SarabunIT๙" w:hint="cs"/>
          <w:sz w:val="32"/>
          <w:szCs w:val="32"/>
          <w:cs/>
        </w:rPr>
        <w:t>เปิดให้เข้าชม ห้องทรงงาน ห้องประทับ สำนวณคดี และอื่น ๆ</w:t>
      </w:r>
    </w:p>
    <w:p w14:paraId="0CAA1F5A" w14:textId="77777777" w:rsidR="00BE0EFD" w:rsidRDefault="00BE0EFD" w:rsidP="00FA27F0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B7DDB" w:rsidRPr="000C7DB1">
        <w:rPr>
          <w:rFonts w:ascii="TH SarabunIT๙" w:hAnsi="TH SarabunIT๙" w:cs="TH SarabunIT๙" w:hint="cs"/>
          <w:sz w:val="32"/>
          <w:szCs w:val="32"/>
          <w:cs/>
        </w:rPr>
        <w:t xml:space="preserve"> ที่เกี่ยวข้อง เปิดนิทรรศการวันที่ 30 มิถุนายน 2569 </w:t>
      </w:r>
      <w:r w:rsidR="00EC0A37" w:rsidRPr="000C7DB1"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="009B7DDB" w:rsidRPr="000C7DB1">
        <w:rPr>
          <w:rFonts w:ascii="TH SarabunIT๙" w:hAnsi="TH SarabunIT๙" w:cs="TH SarabunIT๙" w:hint="cs"/>
          <w:sz w:val="32"/>
          <w:szCs w:val="32"/>
          <w:cs/>
        </w:rPr>
        <w:t xml:space="preserve"> 08.30 น. ที่สำนักงานอัยการ</w:t>
      </w:r>
    </w:p>
    <w:p w14:paraId="43337F73" w14:textId="77777777" w:rsidR="00BE0EFD" w:rsidRDefault="00BE0EFD" w:rsidP="00FA27F0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B7DDB" w:rsidRPr="000C7DB1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 นิทรรศการไม่กำหนดวันปิด ผู้สนใจสามารถเข้าชมกิจกรรมได้</w:t>
      </w:r>
    </w:p>
    <w:p w14:paraId="102F69AB" w14:textId="67F1E3F5" w:rsidR="003E2785" w:rsidRPr="000C7DB1" w:rsidRDefault="00BE0EFD" w:rsidP="00FA27F0">
      <w:pPr>
        <w:pStyle w:val="ac"/>
        <w:tabs>
          <w:tab w:val="left" w:pos="709"/>
        </w:tabs>
        <w:ind w:firstLine="7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B7DDB" w:rsidRPr="000C7DB1">
        <w:rPr>
          <w:rFonts w:ascii="TH SarabunIT๙" w:hAnsi="TH SarabunIT๙" w:cs="TH SarabunIT๙" w:hint="cs"/>
          <w:sz w:val="32"/>
          <w:szCs w:val="32"/>
          <w:cs/>
        </w:rPr>
        <w:t>ในวันเวลาราชการ</w:t>
      </w:r>
    </w:p>
    <w:bookmarkEnd w:id="2"/>
    <w:p w14:paraId="6ED9886F" w14:textId="77777777" w:rsidR="00863F3E" w:rsidRDefault="00041A67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6.</w:t>
      </w:r>
      <w:r w:rsidR="007727B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63F3E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สำนักงานอัยการจังหวัดอุดรธานี </w:t>
      </w:r>
      <w:r w:rsidR="00863F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นำร่องโครงการในพระราชดำริ</w:t>
      </w:r>
      <w:r w:rsidR="00863F3E" w:rsidRPr="000C7DB1">
        <w:rPr>
          <w:rFonts w:ascii="TH SarabunIT๙" w:hAnsi="TH SarabunIT๙" w:cs="TH SarabunIT๙"/>
          <w:sz w:val="32"/>
          <w:szCs w:val="32"/>
          <w:cs/>
        </w:rPr>
        <w:t xml:space="preserve">สมเด็จพระเจาลูกเธอ </w:t>
      </w:r>
      <w:r w:rsidR="00863F3E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</w:p>
    <w:p w14:paraId="59962666" w14:textId="4EC79316" w:rsidR="00863F3E" w:rsidRDefault="00863F3E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C7DB1">
        <w:rPr>
          <w:rFonts w:ascii="TH SarabunIT๙" w:hAnsi="TH SarabunIT๙" w:cs="TH SarabunIT๙"/>
          <w:sz w:val="32"/>
          <w:szCs w:val="32"/>
          <w:cs/>
        </w:rPr>
        <w:t>เจ</w:t>
      </w:r>
      <w:proofErr w:type="spellStart"/>
      <w:r w:rsidRPr="000C7DB1">
        <w:rPr>
          <w:rFonts w:ascii="TH SarabunIT๙" w:hAnsi="TH SarabunIT๙" w:cs="TH SarabunIT๙"/>
          <w:sz w:val="32"/>
          <w:szCs w:val="32"/>
          <w:cs/>
        </w:rPr>
        <w:t>าฟ</w:t>
      </w:r>
      <w:proofErr w:type="spellEnd"/>
      <w:r w:rsidRPr="000C7DB1">
        <w:rPr>
          <w:rFonts w:ascii="TH SarabunIT๙" w:hAnsi="TH SarabunIT๙" w:cs="TH SarabunIT๙"/>
          <w:sz w:val="32"/>
          <w:szCs w:val="32"/>
          <w:cs/>
        </w:rPr>
        <w:t>าพัชร</w:t>
      </w:r>
      <w:proofErr w:type="spellStart"/>
      <w:r w:rsidRPr="000C7DB1">
        <w:rPr>
          <w:rFonts w:ascii="TH SarabunIT๙" w:hAnsi="TH SarabunIT๙" w:cs="TH SarabunIT๙"/>
          <w:sz w:val="32"/>
          <w:szCs w:val="32"/>
          <w:cs/>
        </w:rPr>
        <w:t>กิ</w:t>
      </w:r>
      <w:proofErr w:type="spellEnd"/>
      <w:r w:rsidRPr="000C7DB1">
        <w:rPr>
          <w:rFonts w:ascii="TH SarabunIT๙" w:hAnsi="TH SarabunIT๙" w:cs="TH SarabunIT๙"/>
          <w:sz w:val="32"/>
          <w:szCs w:val="32"/>
          <w:cs/>
        </w:rPr>
        <w:t xml:space="preserve">ติยาภา </w:t>
      </w:r>
      <w:proofErr w:type="spellStart"/>
      <w:r w:rsidRPr="000C7DB1">
        <w:rPr>
          <w:rFonts w:ascii="TH SarabunIT๙" w:hAnsi="TH SarabunIT๙" w:cs="TH SarabunIT๙"/>
          <w:sz w:val="32"/>
          <w:szCs w:val="32"/>
          <w:cs/>
        </w:rPr>
        <w:t>นเร</w:t>
      </w:r>
      <w:proofErr w:type="spellEnd"/>
      <w:r w:rsidRPr="000C7DB1">
        <w:rPr>
          <w:rFonts w:ascii="TH SarabunIT๙" w:hAnsi="TH SarabunIT๙" w:cs="TH SarabunIT๙"/>
          <w:sz w:val="32"/>
          <w:szCs w:val="32"/>
          <w:cs/>
        </w:rPr>
        <w:t>นทิราเทพวดีกรมหลวงราชสาริณสีิริพัชร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p w14:paraId="3C02392E" w14:textId="77777777" w:rsidR="00863F3E" w:rsidRDefault="00863F3E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C7DB1">
        <w:rPr>
          <w:rFonts w:ascii="TH SarabunIT๙" w:hAnsi="TH SarabunIT๙" w:cs="TH SarabunIT๙"/>
          <w:sz w:val="32"/>
          <w:szCs w:val="32"/>
          <w:cs/>
        </w:rPr>
        <w:t>มหาวัชรราชธิด</w:t>
      </w:r>
      <w:r w:rsidRPr="000C7DB1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717B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จัดกิจกรรมยุติความรุนแรงต่อผู้หญิงและเด็ก </w:t>
      </w:r>
      <w:r w:rsidR="00C717B0" w:rsidRPr="00863F3E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="00BE0EFD" w:rsidRPr="00863F3E">
        <w:rPr>
          <w:rFonts w:ascii="TH SarabunIT๙" w:hAnsi="TH SarabunIT๙" w:cs="TH SarabunIT๙" w:hint="cs"/>
          <w:sz w:val="32"/>
          <w:szCs w:val="32"/>
          <w:cs/>
        </w:rPr>
        <w:t>ประกวดผลงาน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14:paraId="7F2FCC88" w14:textId="0C1ECC28" w:rsidR="00863F3E" w:rsidRDefault="00863F3E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E0EFD" w:rsidRPr="00863F3E">
        <w:rPr>
          <w:rFonts w:ascii="TH SarabunIT๙" w:hAnsi="TH SarabunIT๙" w:cs="TH SarabunIT๙" w:hint="cs"/>
          <w:sz w:val="32"/>
          <w:szCs w:val="32"/>
          <w:cs/>
        </w:rPr>
        <w:t>ภาพระบายสี นักเรียน ม.ต้น และ ม. ปลาย</w:t>
      </w:r>
      <w:r w:rsidR="007D18A1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จังหวัดอุดรธานี</w:t>
      </w:r>
      <w:r w:rsidR="00BE0EFD" w:rsidRPr="00863F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717B0" w:rsidRPr="00863F3E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863F3E">
        <w:rPr>
          <w:rFonts w:ascii="TH SarabunIT๙" w:hAnsi="TH SarabunIT๙" w:cs="TH SarabunIT๙" w:hint="cs"/>
          <w:sz w:val="32"/>
          <w:szCs w:val="32"/>
          <w:cs/>
        </w:rPr>
        <w:t xml:space="preserve"> 17 กรกฎาคม 2569 </w:t>
      </w:r>
    </w:p>
    <w:p w14:paraId="082C5CE8" w14:textId="03626522" w:rsidR="00C717B0" w:rsidRDefault="00863F3E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63F3E">
        <w:rPr>
          <w:rFonts w:ascii="TH SarabunIT๙" w:hAnsi="TH SarabunIT๙" w:cs="TH SarabunIT๙" w:hint="cs"/>
          <w:sz w:val="32"/>
          <w:szCs w:val="32"/>
          <w:cs/>
        </w:rPr>
        <w:t xml:space="preserve">ณ โรงเรียนสตรีราชินูทิศ จังหวัดอุดรธานี </w:t>
      </w:r>
    </w:p>
    <w:p w14:paraId="7D5CE74A" w14:textId="310FE1ED" w:rsidR="002F1AFD" w:rsidRDefault="002F1AFD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พิสิษฐ์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ชัย อภัย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ปิย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กุล รองผู้ว่าราชการจังหวัดอุดรธานี แจ้งขอความร่วมมือหน่วยงาน </w:t>
      </w:r>
    </w:p>
    <w:p w14:paraId="0794C7B7" w14:textId="77777777" w:rsidR="002F1AFD" w:rsidRDefault="002F1AFD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ประชาสัมพันธ์เชิญชวนประชาชนติดต่อขอลงทะเบียนรถพ่วงข้าง (จักรยานยนต์) </w:t>
      </w:r>
    </w:p>
    <w:p w14:paraId="70CE7E06" w14:textId="7A044D81" w:rsidR="002F1AFD" w:rsidRDefault="002F1AFD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ที่สำนักงานขนส่งในพื้นที่ ค่าลงทะเบียน 150 บาท </w:t>
      </w:r>
      <w:r w:rsidR="00221810">
        <w:rPr>
          <w:rFonts w:ascii="TH SarabunIT๙" w:hAnsi="TH SarabunIT๙" w:cs="TH SarabunIT๙" w:hint="cs"/>
          <w:sz w:val="32"/>
          <w:szCs w:val="32"/>
          <w:cs/>
        </w:rPr>
        <w:t>เพื่อเข้าสู่ระบบการประกันอุบัติเหตุ (พรบ.)</w:t>
      </w:r>
    </w:p>
    <w:p w14:paraId="121E4B12" w14:textId="2F32B919" w:rsidR="00C535F9" w:rsidRDefault="00C535F9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14:paraId="47F3B977" w14:textId="6C1EEBB6" w:rsidR="00C535F9" w:rsidRDefault="00C535F9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14:paraId="79458B04" w14:textId="7BF319DA" w:rsidR="00C535F9" w:rsidRDefault="00C535F9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14:paraId="3833B4B6" w14:textId="32A86EFA" w:rsidR="00C535F9" w:rsidRDefault="00C535F9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14:paraId="02B643E4" w14:textId="77777777" w:rsidR="00C535F9" w:rsidRPr="00863F3E" w:rsidRDefault="00C535F9" w:rsidP="00863F3E">
      <w:pPr>
        <w:pStyle w:val="ac"/>
        <w:tabs>
          <w:tab w:val="left" w:pos="709"/>
        </w:tabs>
        <w:ind w:firstLine="720"/>
        <w:rPr>
          <w:rFonts w:ascii="TH SarabunIT๙" w:hAnsi="TH SarabunIT๙" w:cs="TH SarabunIT๙" w:hint="cs"/>
          <w:sz w:val="32"/>
          <w:szCs w:val="32"/>
          <w:cs/>
        </w:rPr>
      </w:pPr>
    </w:p>
    <w:p w14:paraId="56FDD1CC" w14:textId="0ADEF1BC" w:rsidR="00EB055D" w:rsidRPr="007F757D" w:rsidRDefault="00AB7285" w:rsidP="00C40309">
      <w:pPr>
        <w:pStyle w:val="ac"/>
        <w:ind w:firstLine="7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="00750B10" w:rsidRPr="007F757D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3F2D57" w:rsidRPr="007F757D">
        <w:rPr>
          <w:rFonts w:ascii="TH SarabunIT๙" w:hAnsi="TH SarabunIT๙" w:cs="TH SarabunIT๙" w:hint="cs"/>
          <w:sz w:val="32"/>
          <w:szCs w:val="32"/>
          <w:cs/>
        </w:rPr>
        <w:t>ขอเชิญหน่วยงานร่วม</w:t>
      </w:r>
      <w:r w:rsidR="001204B4" w:rsidRPr="007F757D">
        <w:rPr>
          <w:rFonts w:ascii="TH SarabunIT๙" w:hAnsi="TH SarabunIT๙" w:cs="TH SarabunIT๙"/>
          <w:sz w:val="32"/>
          <w:szCs w:val="32"/>
          <w:cs/>
        </w:rPr>
        <w:t>กิจกรรมจิตอาสาพัฒนา</w:t>
      </w:r>
      <w:r w:rsidR="00550F32" w:rsidRPr="007F75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B055D" w:rsidRPr="007F757D">
        <w:rPr>
          <w:rFonts w:ascii="TH SarabunIT๙" w:hAnsi="TH SarabunIT๙" w:cs="TH SarabunIT๙" w:hint="cs"/>
          <w:sz w:val="32"/>
          <w:szCs w:val="32"/>
          <w:cs/>
        </w:rPr>
        <w:t xml:space="preserve">ในห้วงเดือน กรกฎาคม 2569 ดังนี้ </w:t>
      </w:r>
    </w:p>
    <w:p w14:paraId="1012EC2F" w14:textId="77FC31C8" w:rsidR="00A7497E" w:rsidRPr="007F757D" w:rsidRDefault="00EB055D" w:rsidP="00A7497E">
      <w:pPr>
        <w:pStyle w:val="ac"/>
        <w:ind w:left="720"/>
        <w:rPr>
          <w:rFonts w:ascii="TH SarabunIT๙" w:hAnsi="TH SarabunIT๙" w:cs="TH SarabunIT๙"/>
          <w:sz w:val="32"/>
          <w:szCs w:val="32"/>
        </w:rPr>
      </w:pP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B72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 w:rsidR="00FD159A" w:rsidRPr="007F757D">
        <w:rPr>
          <w:rFonts w:ascii="TH SarabunIT๙" w:hAnsi="TH SarabunIT๙" w:cs="TH SarabunIT๙"/>
          <w:sz w:val="32"/>
          <w:szCs w:val="32"/>
          <w:cs/>
        </w:rPr>
        <w:t>เนื่องในโอกาส</w:t>
      </w:r>
      <w:r w:rsidR="00C40309" w:rsidRPr="007F757D">
        <w:rPr>
          <w:rFonts w:ascii="TH SarabunIT๙" w:hAnsi="TH SarabunIT๙" w:cs="TH SarabunIT๙"/>
          <w:sz w:val="32"/>
          <w:szCs w:val="32"/>
          <w:cs/>
        </w:rPr>
        <w:t>วันคล</w:t>
      </w:r>
      <w:proofErr w:type="spellStart"/>
      <w:r w:rsidR="00C40309" w:rsidRPr="007F757D">
        <w:rPr>
          <w:rFonts w:ascii="TH SarabunIT๙" w:hAnsi="TH SarabunIT๙" w:cs="TH SarabunIT๙"/>
          <w:sz w:val="32"/>
          <w:szCs w:val="32"/>
          <w:cs/>
        </w:rPr>
        <w:t>าย</w:t>
      </w:r>
      <w:proofErr w:type="spellEnd"/>
      <w:r w:rsidR="00C40309" w:rsidRPr="007F757D">
        <w:rPr>
          <w:rFonts w:ascii="TH SarabunIT๙" w:hAnsi="TH SarabunIT๙" w:cs="TH SarabunIT๙"/>
          <w:sz w:val="32"/>
          <w:szCs w:val="32"/>
          <w:cs/>
        </w:rPr>
        <w:t>วันสวรรคต</w:t>
      </w:r>
      <w:r w:rsidR="00C40309" w:rsidRPr="007F75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40309" w:rsidRPr="007F757D">
        <w:rPr>
          <w:rFonts w:ascii="TH SarabunIT๙" w:hAnsi="TH SarabunIT๙" w:cs="TH SarabunIT๙"/>
          <w:sz w:val="32"/>
          <w:szCs w:val="32"/>
          <w:cs/>
        </w:rPr>
        <w:t xml:space="preserve">สมเด็จพระนารายณมหาราช </w:t>
      </w:r>
      <w:r w:rsidR="00C40309" w:rsidRPr="007F757D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C40309" w:rsidRPr="007F757D">
        <w:rPr>
          <w:rFonts w:ascii="TH SarabunIT๙" w:hAnsi="TH SarabunIT๙" w:cs="TH SarabunIT๙"/>
          <w:sz w:val="32"/>
          <w:szCs w:val="32"/>
          <w:cs/>
        </w:rPr>
        <w:t xml:space="preserve">11 กรกฎาคม </w:t>
      </w:r>
    </w:p>
    <w:p w14:paraId="27D75F05" w14:textId="77777777" w:rsidR="007F757D" w:rsidRPr="007F757D" w:rsidRDefault="00A7497E" w:rsidP="00A7497E">
      <w:pPr>
        <w:pStyle w:val="ac"/>
        <w:ind w:left="720"/>
        <w:rPr>
          <w:rFonts w:ascii="TH SarabunIT๙" w:hAnsi="TH SarabunIT๙" w:cs="TH SarabunIT๙"/>
          <w:sz w:val="32"/>
          <w:szCs w:val="32"/>
        </w:rPr>
      </w:pP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C40309" w:rsidRPr="007F757D">
        <w:rPr>
          <w:rFonts w:ascii="TH SarabunIT๙" w:hAnsi="TH SarabunIT๙" w:cs="TH SarabunIT๙"/>
          <w:sz w:val="32"/>
          <w:szCs w:val="32"/>
          <w:cs/>
        </w:rPr>
        <w:t>2569</w:t>
      </w:r>
      <w:r w:rsidR="00C40309" w:rsidRPr="007F75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F757D" w:rsidRPr="007F757D">
        <w:rPr>
          <w:rFonts w:ascii="TH SarabunIT๙" w:hAnsi="TH SarabunIT๙" w:cs="TH SarabunIT๙" w:hint="cs"/>
          <w:sz w:val="32"/>
          <w:szCs w:val="32"/>
          <w:cs/>
        </w:rPr>
        <w:t xml:space="preserve">กิจกรมปลูกต้นไม้ ณ วัดโนนศิลา หมู่ที่ 6 ตำบลนาแค อำเภอนายูง </w:t>
      </w:r>
    </w:p>
    <w:p w14:paraId="6125D852" w14:textId="6A653415" w:rsidR="00C40309" w:rsidRPr="007F757D" w:rsidRDefault="007F757D" w:rsidP="00A7497E">
      <w:pPr>
        <w:pStyle w:val="ac"/>
        <w:ind w:left="720"/>
        <w:rPr>
          <w:rFonts w:ascii="TH SarabunIT๙" w:hAnsi="TH SarabunIT๙" w:cs="TH SarabunIT๙"/>
          <w:sz w:val="32"/>
          <w:szCs w:val="32"/>
        </w:rPr>
      </w:pP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AB72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จังหวัดอุดรธานี </w:t>
      </w:r>
      <w:r w:rsidR="00C40309" w:rsidRPr="007F757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40309" w:rsidRPr="007F757D">
        <w:rPr>
          <w:rFonts w:ascii="TH SarabunIT๙" w:hAnsi="TH SarabunIT๙" w:cs="TH SarabunIT๙"/>
          <w:sz w:val="32"/>
          <w:szCs w:val="32"/>
        </w:rPr>
        <w:t xml:space="preserve">    </w:t>
      </w:r>
    </w:p>
    <w:p w14:paraId="3F08D9A0" w14:textId="4F3975B3" w:rsidR="007F757D" w:rsidRPr="007F757D" w:rsidRDefault="007F757D" w:rsidP="007F757D">
      <w:pPr>
        <w:pStyle w:val="ac"/>
        <w:ind w:firstLine="720"/>
        <w:rPr>
          <w:rFonts w:ascii="TH SarabunIT๙" w:hAnsi="TH SarabunIT๙" w:cs="TH SarabunIT๙"/>
          <w:sz w:val="32"/>
          <w:szCs w:val="32"/>
        </w:rPr>
      </w:pP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B72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.2 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>เนื่องในโอกาสวัน</w:t>
      </w:r>
      <w:r w:rsidRPr="007F757D">
        <w:rPr>
          <w:rFonts w:ascii="TH SarabunIT๙" w:hAnsi="TH SarabunIT๙" w:cs="TH SarabunIT๙"/>
          <w:sz w:val="32"/>
          <w:szCs w:val="32"/>
          <w:cs/>
        </w:rPr>
        <w:t>เฉลิมพระเกียรติพระบาทสมเด็จพระเจา</w:t>
      </w:r>
      <w:proofErr w:type="spellStart"/>
      <w:r w:rsidRPr="007F757D">
        <w:rPr>
          <w:rFonts w:ascii="TH SarabunIT๙" w:hAnsi="TH SarabunIT๙" w:cs="TH SarabunIT๙"/>
          <w:sz w:val="32"/>
          <w:szCs w:val="32"/>
          <w:cs/>
        </w:rPr>
        <w:t>อย</w:t>
      </w:r>
      <w:proofErr w:type="spellEnd"/>
      <w:r w:rsidRPr="007F757D">
        <w:rPr>
          <w:rFonts w:ascii="TH SarabunIT๙" w:hAnsi="TH SarabunIT๙" w:cs="TH SarabunIT๙"/>
          <w:sz w:val="32"/>
          <w:szCs w:val="32"/>
          <w:cs/>
        </w:rPr>
        <w:t>ูหัว เนื่องในโอกาส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</w:p>
    <w:p w14:paraId="1E78D4C0" w14:textId="77777777" w:rsidR="007F757D" w:rsidRDefault="007F757D" w:rsidP="007F757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F757D">
        <w:rPr>
          <w:rFonts w:ascii="TH SarabunIT๙" w:hAnsi="TH SarabunIT๙" w:cs="TH SarabunIT๙"/>
          <w:sz w:val="32"/>
          <w:szCs w:val="32"/>
          <w:cs/>
        </w:rPr>
        <w:t>วันเฉลิมพระชนมพรรษา 28 กรกฎาคม 2569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>กิจกรรมปลูกต้นไม้และทำความสะอาด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A2888A4" w14:textId="77777777" w:rsidR="007F757D" w:rsidRDefault="007F757D" w:rsidP="007F757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และปรับปรุงภูมิทัศน์โดยรอบ ณ วัดบ้านหนองบุ หมู่ที่ 14 </w:t>
      </w:r>
      <w:r w:rsidR="00ED7C32" w:rsidRPr="007F757D">
        <w:rPr>
          <w:rFonts w:ascii="TH SarabunIT๙" w:hAnsi="TH SarabunIT๙" w:cs="TH SarabunIT๙" w:hint="cs"/>
          <w:sz w:val="32"/>
          <w:szCs w:val="32"/>
          <w:cs/>
        </w:rPr>
        <w:t>ตำบล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สามพร้าว </w:t>
      </w:r>
      <w:r w:rsidR="00ED7C32" w:rsidRPr="007F757D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Pr="007F757D">
        <w:rPr>
          <w:rFonts w:ascii="TH SarabunIT๙" w:hAnsi="TH SarabunIT๙" w:cs="TH SarabunIT๙" w:hint="cs"/>
          <w:sz w:val="32"/>
          <w:szCs w:val="32"/>
          <w:cs/>
        </w:rPr>
        <w:t xml:space="preserve">เมือง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81DD0F2" w14:textId="77777777" w:rsidR="007F757D" w:rsidRDefault="007F757D" w:rsidP="007F757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="00ED7C32" w:rsidRPr="007F757D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</w:t>
      </w:r>
      <w:r w:rsidR="00343D48" w:rsidRPr="007F75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F32E2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7A9E65AE" w14:textId="6198CB1A" w:rsidR="008055F6" w:rsidRPr="008055F6" w:rsidRDefault="007F757D" w:rsidP="007F757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</w:t>
      </w:r>
      <w:r w:rsidR="00AB7285">
        <w:rPr>
          <w:rFonts w:ascii="TH SarabunIT๙" w:hAnsi="TH SarabunIT๙" w:cs="TH SarabunIT๙" w:hint="cs"/>
          <w:sz w:val="32"/>
          <w:szCs w:val="32"/>
          <w:cs/>
        </w:rPr>
        <w:t>9</w:t>
      </w:r>
      <w:r w:rsidR="002307F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277EAE">
        <w:rPr>
          <w:rFonts w:ascii="TH SarabunIT๙" w:hAnsi="TH SarabunIT๙" w:cs="TH SarabunIT๙" w:hint="cs"/>
          <w:sz w:val="32"/>
          <w:szCs w:val="32"/>
          <w:cs/>
        </w:rPr>
        <w:t>ขอเชิญหน่วยงาน</w:t>
      </w:r>
      <w:r w:rsidR="00A014F0">
        <w:rPr>
          <w:rFonts w:ascii="TH SarabunIT๙" w:hAnsi="TH SarabunIT๙" w:cs="TH SarabunIT๙" w:hint="cs"/>
          <w:sz w:val="32"/>
          <w:szCs w:val="32"/>
          <w:cs/>
        </w:rPr>
        <w:t xml:space="preserve">ร่วมกิจกรรมจังหวัดคลื่อนที่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6560A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21 </w:t>
      </w:r>
      <w:r w:rsidR="00C40309">
        <w:rPr>
          <w:rFonts w:ascii="TH SarabunIT๙" w:hAnsi="TH SarabunIT๙" w:cs="TH SarabunIT๙" w:hint="cs"/>
          <w:sz w:val="32"/>
          <w:szCs w:val="32"/>
          <w:cs/>
        </w:rPr>
        <w:t>กรกฎ</w:t>
      </w:r>
      <w:r w:rsidR="003D086C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 2569  </w:t>
      </w:r>
    </w:p>
    <w:p w14:paraId="05C994FA" w14:textId="6DF2944F" w:rsidR="00DC4A18" w:rsidRDefault="006560A9" w:rsidP="008055F6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F32E2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C5C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7F757D">
        <w:rPr>
          <w:rFonts w:ascii="TH SarabunIT๙" w:hAnsi="TH SarabunIT๙" w:cs="TH SarabunIT๙" w:hint="cs"/>
          <w:sz w:val="32"/>
          <w:szCs w:val="32"/>
          <w:cs/>
        </w:rPr>
        <w:t>โรงเรียนบ้านดงพั</w:t>
      </w:r>
      <w:r w:rsidR="003C5CC4">
        <w:rPr>
          <w:rFonts w:ascii="TH SarabunIT๙" w:hAnsi="TH SarabunIT๙" w:cs="TH SarabunIT๙" w:hint="cs"/>
          <w:sz w:val="32"/>
          <w:szCs w:val="32"/>
          <w:cs/>
        </w:rPr>
        <w:t>ฒ</w:t>
      </w:r>
      <w:r w:rsidR="007F757D">
        <w:rPr>
          <w:rFonts w:ascii="TH SarabunIT๙" w:hAnsi="TH SarabunIT๙" w:cs="TH SarabunIT๙" w:hint="cs"/>
          <w:sz w:val="32"/>
          <w:szCs w:val="32"/>
          <w:cs/>
        </w:rPr>
        <w:t xml:space="preserve">นา </w:t>
      </w:r>
      <w:r w:rsidR="008E633E"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="007F757D">
        <w:rPr>
          <w:rFonts w:ascii="TH SarabunIT๙" w:hAnsi="TH SarabunIT๙" w:cs="TH SarabunIT๙" w:hint="cs"/>
          <w:sz w:val="32"/>
          <w:szCs w:val="32"/>
          <w:cs/>
        </w:rPr>
        <w:t xml:space="preserve">5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ต</w:t>
      </w:r>
      <w:r w:rsidR="003D086C">
        <w:rPr>
          <w:rFonts w:ascii="TH SarabunIT๙" w:hAnsi="TH SarabunIT๙" w:cs="TH SarabunIT๙" w:hint="cs"/>
          <w:sz w:val="32"/>
          <w:szCs w:val="32"/>
          <w:cs/>
        </w:rPr>
        <w:t>ำบ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ล</w:t>
      </w:r>
      <w:r w:rsidR="007F757D">
        <w:rPr>
          <w:rFonts w:ascii="TH SarabunIT๙" w:hAnsi="TH SarabunIT๙" w:cs="TH SarabunIT๙" w:hint="cs"/>
          <w:sz w:val="32"/>
          <w:szCs w:val="32"/>
          <w:cs/>
        </w:rPr>
        <w:t>คำเลาะ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อ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เภอ</w:t>
      </w:r>
      <w:r w:rsidR="007F757D">
        <w:rPr>
          <w:rFonts w:ascii="TH SarabunIT๙" w:hAnsi="TH SarabunIT๙" w:cs="TH SarabunIT๙" w:hint="cs"/>
          <w:sz w:val="32"/>
          <w:szCs w:val="32"/>
          <w:cs/>
        </w:rPr>
        <w:t xml:space="preserve">ไชยวาน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จังหวัดอุดรธาน</w:t>
      </w:r>
      <w:r>
        <w:rPr>
          <w:rFonts w:ascii="TH SarabunIT๙" w:hAnsi="TH SarabunIT๙" w:cs="TH SarabunIT๙" w:hint="cs"/>
          <w:sz w:val="32"/>
          <w:szCs w:val="32"/>
          <w:cs/>
        </w:rPr>
        <w:t>ี</w:t>
      </w:r>
    </w:p>
    <w:p w14:paraId="2079833D" w14:textId="594632BB" w:rsidR="00AB7285" w:rsidRDefault="002B2F3C" w:rsidP="008055F6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AB728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C5CC4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680C">
        <w:rPr>
          <w:rFonts w:ascii="TH SarabunIT๙" w:hAnsi="TH SarabunIT๙" w:cs="TH SarabunIT๙" w:hint="cs"/>
          <w:sz w:val="32"/>
          <w:szCs w:val="32"/>
          <w:cs/>
        </w:rPr>
        <w:t>ขอความร่วมมือทีม 5 เสือทุกพื้นที่ ติดตามเยี่ยมผู้ที่ผ่านการบำบัดยาเสพติด เพื่อให้</w:t>
      </w:r>
    </w:p>
    <w:p w14:paraId="0E174800" w14:textId="10D7BC99" w:rsidR="00937401" w:rsidRDefault="00AB7285" w:rsidP="008055F6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09680C">
        <w:rPr>
          <w:rFonts w:ascii="TH SarabunIT๙" w:hAnsi="TH SarabunIT๙" w:cs="TH SarabunIT๙" w:hint="cs"/>
          <w:sz w:val="32"/>
          <w:szCs w:val="32"/>
          <w:cs/>
        </w:rPr>
        <w:t xml:space="preserve">สามารถอยู่ร่วมกับชุมชนอย่างราบรื่น ไม่ก่อปัญหา หรือกลับมาเสพซ้ำ </w:t>
      </w:r>
      <w:r w:rsidR="003C5C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3B87DE3" w14:textId="06654F7C" w:rsidR="00C639B4" w:rsidRDefault="00C639B4" w:rsidP="008055F6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1</w:t>
      </w:r>
      <w:r w:rsidR="00AB7285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 ที่ทำการปกครองจังหวัดอุดรธานี เสนอที่ประชุมขอความเห็นชอบการยกเลิกจุดเคาน์เตอร์</w:t>
      </w:r>
    </w:p>
    <w:p w14:paraId="6DB03CC6" w14:textId="79573E1B" w:rsidR="00C639B4" w:rsidRDefault="00C639B4" w:rsidP="008055F6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บริการ อำเภอยิ้ม ณ ห้างสรรพสินค้า บิ๊กซี ซุปเปอร์เซน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อร์อุดรธานี 2 สาขาบิ๊กซี นาดี </w:t>
      </w:r>
    </w:p>
    <w:p w14:paraId="2600D8B5" w14:textId="42CACB6E" w:rsidR="00C639B4" w:rsidRPr="00C639B4" w:rsidRDefault="00C639B4" w:rsidP="008055F6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 w:hint="cs"/>
          <w:sz w:val="32"/>
          <w:szCs w:val="32"/>
          <w:u w:val="single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C639B4">
        <w:rPr>
          <w:rFonts w:ascii="TH SarabunIT๙" w:hAnsi="TH SarabunIT๙" w:cs="TH SarabunIT๙" w:hint="cs"/>
          <w:sz w:val="32"/>
          <w:szCs w:val="32"/>
          <w:u w:val="single"/>
          <w:cs/>
        </w:rPr>
        <w:t>มติที่ประชุม เห็นชอบ</w:t>
      </w:r>
    </w:p>
    <w:p w14:paraId="6F24DBA6" w14:textId="77777777" w:rsidR="00C639B4" w:rsidRDefault="00C639B4" w:rsidP="003A65C7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</w:p>
    <w:p w14:paraId="22D202C7" w14:textId="78EB1F83" w:rsidR="003A65C7" w:rsidRDefault="00DC4A18" w:rsidP="003A65C7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14:paraId="5622804C" w14:textId="11D2D46E" w:rsidR="00CA3943" w:rsidRDefault="00CA3943" w:rsidP="008D47C8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  <w:cs/>
        </w:rPr>
      </w:pPr>
    </w:p>
    <w:p w14:paraId="411CEC54" w14:textId="3C3BE943" w:rsidR="000522BD" w:rsidRDefault="00E30BC7" w:rsidP="000522BD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</w:p>
    <w:sectPr w:rsidR="000522BD" w:rsidSect="00C6645C">
      <w:headerReference w:type="even" r:id="rId10"/>
      <w:pgSz w:w="11906" w:h="16838" w:code="9"/>
      <w:pgMar w:top="567" w:right="1416" w:bottom="1440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053B0" w14:textId="77777777" w:rsidR="00F7547A" w:rsidRDefault="00F7547A">
      <w:r>
        <w:separator/>
      </w:r>
    </w:p>
  </w:endnote>
  <w:endnote w:type="continuationSeparator" w:id="0">
    <w:p w14:paraId="472841D3" w14:textId="77777777" w:rsidR="00F7547A" w:rsidRDefault="00F75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AE37C" w14:textId="77777777" w:rsidR="00F7547A" w:rsidRDefault="00F7547A">
      <w:r>
        <w:separator/>
      </w:r>
    </w:p>
  </w:footnote>
  <w:footnote w:type="continuationSeparator" w:id="0">
    <w:p w14:paraId="0317A696" w14:textId="77777777" w:rsidR="00F7547A" w:rsidRDefault="00F75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4513" w14:textId="77777777" w:rsidR="00B84631" w:rsidRDefault="00310FE9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B84631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5812F62B" w14:textId="77777777" w:rsidR="00B84631" w:rsidRDefault="00B8463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4E2A"/>
    <w:multiLevelType w:val="hybridMultilevel"/>
    <w:tmpl w:val="D6A2C360"/>
    <w:lvl w:ilvl="0" w:tplc="DDAE0DAC">
      <w:start w:val="2"/>
      <w:numFmt w:val="bullet"/>
      <w:lvlText w:val="-"/>
      <w:lvlJc w:val="left"/>
      <w:pPr>
        <w:ind w:left="216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711E1A"/>
    <w:multiLevelType w:val="multilevel"/>
    <w:tmpl w:val="018003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2" w15:restartNumberingAfterBreak="0">
    <w:nsid w:val="09C74C65"/>
    <w:multiLevelType w:val="hybridMultilevel"/>
    <w:tmpl w:val="11C61550"/>
    <w:lvl w:ilvl="0" w:tplc="10A4C01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42AF3"/>
    <w:multiLevelType w:val="multilevel"/>
    <w:tmpl w:val="45E605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000000" w:themeColor="text1"/>
      </w:rPr>
    </w:lvl>
  </w:abstractNum>
  <w:abstractNum w:abstractNumId="4" w15:restartNumberingAfterBreak="0">
    <w:nsid w:val="0C554EEF"/>
    <w:multiLevelType w:val="hybridMultilevel"/>
    <w:tmpl w:val="EB06C246"/>
    <w:lvl w:ilvl="0" w:tplc="03A0694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8EC397B"/>
    <w:multiLevelType w:val="hybridMultilevel"/>
    <w:tmpl w:val="29CAA12E"/>
    <w:lvl w:ilvl="0" w:tplc="E23EE63C">
      <w:start w:val="1"/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FF82EAB"/>
    <w:multiLevelType w:val="multilevel"/>
    <w:tmpl w:val="01E4F8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7" w15:restartNumberingAfterBreak="0">
    <w:nsid w:val="2A0F3572"/>
    <w:multiLevelType w:val="multilevel"/>
    <w:tmpl w:val="1D28C88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8" w15:restartNumberingAfterBreak="0">
    <w:nsid w:val="3D1166E4"/>
    <w:multiLevelType w:val="multilevel"/>
    <w:tmpl w:val="00061E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9" w15:restartNumberingAfterBreak="0">
    <w:nsid w:val="424219A1"/>
    <w:multiLevelType w:val="hybridMultilevel"/>
    <w:tmpl w:val="9D44C44E"/>
    <w:lvl w:ilvl="0" w:tplc="863AF690">
      <w:start w:val="6"/>
      <w:numFmt w:val="bullet"/>
      <w:lvlText w:val="-"/>
      <w:lvlJc w:val="left"/>
      <w:pPr>
        <w:ind w:left="19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 w15:restartNumberingAfterBreak="0">
    <w:nsid w:val="42AD21CC"/>
    <w:multiLevelType w:val="hybridMultilevel"/>
    <w:tmpl w:val="AF001152"/>
    <w:lvl w:ilvl="0" w:tplc="278ED8CC">
      <w:start w:val="1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F513AE"/>
    <w:multiLevelType w:val="hybridMultilevel"/>
    <w:tmpl w:val="46164D90"/>
    <w:lvl w:ilvl="0" w:tplc="6A362A7C">
      <w:start w:val="5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464328EE"/>
    <w:multiLevelType w:val="hybridMultilevel"/>
    <w:tmpl w:val="99DE7260"/>
    <w:lvl w:ilvl="0" w:tplc="069E3E98">
      <w:start w:val="5"/>
      <w:numFmt w:val="bullet"/>
      <w:lvlText w:val="-"/>
      <w:lvlJc w:val="left"/>
      <w:pPr>
        <w:ind w:left="20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3" w15:restartNumberingAfterBreak="0">
    <w:nsid w:val="49A0454D"/>
    <w:multiLevelType w:val="hybridMultilevel"/>
    <w:tmpl w:val="6EC052B0"/>
    <w:lvl w:ilvl="0" w:tplc="25B61FDA">
      <w:start w:val="1"/>
      <w:numFmt w:val="thaiNumbers"/>
      <w:lvlText w:val="%1)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4" w15:restartNumberingAfterBreak="0">
    <w:nsid w:val="4FEB31F4"/>
    <w:multiLevelType w:val="hybridMultilevel"/>
    <w:tmpl w:val="CE10E670"/>
    <w:lvl w:ilvl="0" w:tplc="D9A07686">
      <w:start w:val="1"/>
      <w:numFmt w:val="decimal"/>
      <w:lvlText w:val="%1)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8027E02"/>
    <w:multiLevelType w:val="hybridMultilevel"/>
    <w:tmpl w:val="859A0AF2"/>
    <w:lvl w:ilvl="0" w:tplc="A466653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334FC3"/>
    <w:multiLevelType w:val="multilevel"/>
    <w:tmpl w:val="0B56435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hint="default"/>
      </w:rPr>
    </w:lvl>
  </w:abstractNum>
  <w:abstractNum w:abstractNumId="17" w15:restartNumberingAfterBreak="0">
    <w:nsid w:val="600A34B0"/>
    <w:multiLevelType w:val="multilevel"/>
    <w:tmpl w:val="965605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8" w15:restartNumberingAfterBreak="0">
    <w:nsid w:val="74BE6A89"/>
    <w:multiLevelType w:val="hybridMultilevel"/>
    <w:tmpl w:val="DE8E8560"/>
    <w:lvl w:ilvl="0" w:tplc="CD62BB0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83A1842"/>
    <w:multiLevelType w:val="hybridMultilevel"/>
    <w:tmpl w:val="86C4A286"/>
    <w:lvl w:ilvl="0" w:tplc="B39E30B8">
      <w:start w:val="1"/>
      <w:numFmt w:val="decimal"/>
      <w:lvlText w:val="%1)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0" w15:restartNumberingAfterBreak="0">
    <w:nsid w:val="79EC2CCE"/>
    <w:multiLevelType w:val="hybridMultilevel"/>
    <w:tmpl w:val="406CFC56"/>
    <w:lvl w:ilvl="0" w:tplc="F04A1184">
      <w:start w:val="4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 w16cid:durableId="1388383766">
    <w:abstractNumId w:val="13"/>
  </w:num>
  <w:num w:numId="2" w16cid:durableId="1774321904">
    <w:abstractNumId w:val="18"/>
  </w:num>
  <w:num w:numId="3" w16cid:durableId="1475872450">
    <w:abstractNumId w:val="14"/>
  </w:num>
  <w:num w:numId="4" w16cid:durableId="959265015">
    <w:abstractNumId w:val="0"/>
  </w:num>
  <w:num w:numId="5" w16cid:durableId="2007130310">
    <w:abstractNumId w:val="19"/>
  </w:num>
  <w:num w:numId="6" w16cid:durableId="2132896202">
    <w:abstractNumId w:val="3"/>
  </w:num>
  <w:num w:numId="7" w16cid:durableId="127944146">
    <w:abstractNumId w:val="6"/>
  </w:num>
  <w:num w:numId="8" w16cid:durableId="48116165">
    <w:abstractNumId w:val="12"/>
  </w:num>
  <w:num w:numId="9" w16cid:durableId="1979337692">
    <w:abstractNumId w:val="9"/>
  </w:num>
  <w:num w:numId="10" w16cid:durableId="1287197539">
    <w:abstractNumId w:val="10"/>
  </w:num>
  <w:num w:numId="11" w16cid:durableId="1959414791">
    <w:abstractNumId w:val="17"/>
  </w:num>
  <w:num w:numId="12" w16cid:durableId="1689405770">
    <w:abstractNumId w:val="15"/>
  </w:num>
  <w:num w:numId="13" w16cid:durableId="1906404487">
    <w:abstractNumId w:val="20"/>
  </w:num>
  <w:num w:numId="14" w16cid:durableId="469978834">
    <w:abstractNumId w:val="8"/>
  </w:num>
  <w:num w:numId="15" w16cid:durableId="1650132445">
    <w:abstractNumId w:val="11"/>
  </w:num>
  <w:num w:numId="16" w16cid:durableId="474106176">
    <w:abstractNumId w:val="5"/>
  </w:num>
  <w:num w:numId="17" w16cid:durableId="1690444603">
    <w:abstractNumId w:val="7"/>
  </w:num>
  <w:num w:numId="18" w16cid:durableId="218977130">
    <w:abstractNumId w:val="16"/>
  </w:num>
  <w:num w:numId="19" w16cid:durableId="1412310068">
    <w:abstractNumId w:val="1"/>
  </w:num>
  <w:num w:numId="20" w16cid:durableId="336269966">
    <w:abstractNumId w:val="2"/>
  </w:num>
  <w:num w:numId="21" w16cid:durableId="9822751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D41"/>
    <w:rsid w:val="00000388"/>
    <w:rsid w:val="00000404"/>
    <w:rsid w:val="000006AC"/>
    <w:rsid w:val="000009B3"/>
    <w:rsid w:val="00003019"/>
    <w:rsid w:val="00004661"/>
    <w:rsid w:val="000068BC"/>
    <w:rsid w:val="0000720F"/>
    <w:rsid w:val="00007B86"/>
    <w:rsid w:val="00012F16"/>
    <w:rsid w:val="00013591"/>
    <w:rsid w:val="00015528"/>
    <w:rsid w:val="00016AC6"/>
    <w:rsid w:val="00017171"/>
    <w:rsid w:val="00017A65"/>
    <w:rsid w:val="00017E6D"/>
    <w:rsid w:val="00020FB4"/>
    <w:rsid w:val="0002421F"/>
    <w:rsid w:val="000260D6"/>
    <w:rsid w:val="0002642C"/>
    <w:rsid w:val="00026E66"/>
    <w:rsid w:val="00026FFD"/>
    <w:rsid w:val="00030F03"/>
    <w:rsid w:val="00031EAB"/>
    <w:rsid w:val="000337CE"/>
    <w:rsid w:val="00033A25"/>
    <w:rsid w:val="000344C9"/>
    <w:rsid w:val="00036C2C"/>
    <w:rsid w:val="00036D28"/>
    <w:rsid w:val="00037CF8"/>
    <w:rsid w:val="000401F7"/>
    <w:rsid w:val="00041424"/>
    <w:rsid w:val="00041A67"/>
    <w:rsid w:val="000446BB"/>
    <w:rsid w:val="000462E3"/>
    <w:rsid w:val="00046590"/>
    <w:rsid w:val="00047084"/>
    <w:rsid w:val="00047522"/>
    <w:rsid w:val="0004777E"/>
    <w:rsid w:val="000522BD"/>
    <w:rsid w:val="00054769"/>
    <w:rsid w:val="00055E5F"/>
    <w:rsid w:val="000603EE"/>
    <w:rsid w:val="00060B7D"/>
    <w:rsid w:val="0006125A"/>
    <w:rsid w:val="000626D9"/>
    <w:rsid w:val="000649CE"/>
    <w:rsid w:val="00064B43"/>
    <w:rsid w:val="00064B8A"/>
    <w:rsid w:val="0006583D"/>
    <w:rsid w:val="00067550"/>
    <w:rsid w:val="0007055E"/>
    <w:rsid w:val="00070983"/>
    <w:rsid w:val="0007149A"/>
    <w:rsid w:val="000721AB"/>
    <w:rsid w:val="000722E1"/>
    <w:rsid w:val="0007276C"/>
    <w:rsid w:val="00072C77"/>
    <w:rsid w:val="00073E87"/>
    <w:rsid w:val="000752A3"/>
    <w:rsid w:val="000760D5"/>
    <w:rsid w:val="000772C5"/>
    <w:rsid w:val="00077B2C"/>
    <w:rsid w:val="00080FCF"/>
    <w:rsid w:val="00081152"/>
    <w:rsid w:val="00081DAD"/>
    <w:rsid w:val="000823BF"/>
    <w:rsid w:val="000823F9"/>
    <w:rsid w:val="00083469"/>
    <w:rsid w:val="00083830"/>
    <w:rsid w:val="000857CA"/>
    <w:rsid w:val="000859B6"/>
    <w:rsid w:val="00086887"/>
    <w:rsid w:val="00087484"/>
    <w:rsid w:val="000878F9"/>
    <w:rsid w:val="00087E43"/>
    <w:rsid w:val="000902C3"/>
    <w:rsid w:val="00090B0B"/>
    <w:rsid w:val="0009177C"/>
    <w:rsid w:val="00093810"/>
    <w:rsid w:val="000946AC"/>
    <w:rsid w:val="00095286"/>
    <w:rsid w:val="0009680C"/>
    <w:rsid w:val="000A16F5"/>
    <w:rsid w:val="000A1D09"/>
    <w:rsid w:val="000A2809"/>
    <w:rsid w:val="000A4F5A"/>
    <w:rsid w:val="000A69A8"/>
    <w:rsid w:val="000B0D94"/>
    <w:rsid w:val="000B175B"/>
    <w:rsid w:val="000B52A0"/>
    <w:rsid w:val="000B52A4"/>
    <w:rsid w:val="000B7376"/>
    <w:rsid w:val="000B7F68"/>
    <w:rsid w:val="000C37C7"/>
    <w:rsid w:val="000C565B"/>
    <w:rsid w:val="000C5A13"/>
    <w:rsid w:val="000C7246"/>
    <w:rsid w:val="000C7DB1"/>
    <w:rsid w:val="000D031E"/>
    <w:rsid w:val="000D0502"/>
    <w:rsid w:val="000D1E15"/>
    <w:rsid w:val="000D259C"/>
    <w:rsid w:val="000D3175"/>
    <w:rsid w:val="000D4246"/>
    <w:rsid w:val="000D4EF4"/>
    <w:rsid w:val="000D5179"/>
    <w:rsid w:val="000D54E2"/>
    <w:rsid w:val="000D658D"/>
    <w:rsid w:val="000D7D8F"/>
    <w:rsid w:val="000E5160"/>
    <w:rsid w:val="000E5220"/>
    <w:rsid w:val="000E60A1"/>
    <w:rsid w:val="000E7C52"/>
    <w:rsid w:val="000F005E"/>
    <w:rsid w:val="000F0887"/>
    <w:rsid w:val="000F36FA"/>
    <w:rsid w:val="000F3D3A"/>
    <w:rsid w:val="000F6284"/>
    <w:rsid w:val="000F6305"/>
    <w:rsid w:val="000F6839"/>
    <w:rsid w:val="00102EB7"/>
    <w:rsid w:val="001038A6"/>
    <w:rsid w:val="001077D9"/>
    <w:rsid w:val="00107CA3"/>
    <w:rsid w:val="00107DC9"/>
    <w:rsid w:val="001100D0"/>
    <w:rsid w:val="0011016C"/>
    <w:rsid w:val="00111A9F"/>
    <w:rsid w:val="00112D04"/>
    <w:rsid w:val="001130EE"/>
    <w:rsid w:val="0011506C"/>
    <w:rsid w:val="00116474"/>
    <w:rsid w:val="00116C98"/>
    <w:rsid w:val="00117AFC"/>
    <w:rsid w:val="00120353"/>
    <w:rsid w:val="001204B4"/>
    <w:rsid w:val="00120687"/>
    <w:rsid w:val="001226E2"/>
    <w:rsid w:val="00123085"/>
    <w:rsid w:val="001230B4"/>
    <w:rsid w:val="001242F6"/>
    <w:rsid w:val="00124340"/>
    <w:rsid w:val="0012525E"/>
    <w:rsid w:val="00125C55"/>
    <w:rsid w:val="001273F1"/>
    <w:rsid w:val="00127739"/>
    <w:rsid w:val="001277CB"/>
    <w:rsid w:val="00130238"/>
    <w:rsid w:val="001322A9"/>
    <w:rsid w:val="00133EAB"/>
    <w:rsid w:val="0013488D"/>
    <w:rsid w:val="00134A4B"/>
    <w:rsid w:val="00135F12"/>
    <w:rsid w:val="0013692B"/>
    <w:rsid w:val="0014136C"/>
    <w:rsid w:val="00141992"/>
    <w:rsid w:val="00143691"/>
    <w:rsid w:val="001439E7"/>
    <w:rsid w:val="00143B98"/>
    <w:rsid w:val="00145667"/>
    <w:rsid w:val="00145C02"/>
    <w:rsid w:val="00145F00"/>
    <w:rsid w:val="00146C32"/>
    <w:rsid w:val="00146D3C"/>
    <w:rsid w:val="00150A51"/>
    <w:rsid w:val="00150B10"/>
    <w:rsid w:val="00152B43"/>
    <w:rsid w:val="00154F60"/>
    <w:rsid w:val="001604FB"/>
    <w:rsid w:val="0016056B"/>
    <w:rsid w:val="001628F7"/>
    <w:rsid w:val="00162BF3"/>
    <w:rsid w:val="00163014"/>
    <w:rsid w:val="00163AFE"/>
    <w:rsid w:val="00163D48"/>
    <w:rsid w:val="00164357"/>
    <w:rsid w:val="0016476E"/>
    <w:rsid w:val="001670E8"/>
    <w:rsid w:val="00170CED"/>
    <w:rsid w:val="00172431"/>
    <w:rsid w:val="00172518"/>
    <w:rsid w:val="00172B23"/>
    <w:rsid w:val="00173849"/>
    <w:rsid w:val="00175051"/>
    <w:rsid w:val="00180DB2"/>
    <w:rsid w:val="0018209B"/>
    <w:rsid w:val="001843E8"/>
    <w:rsid w:val="00185604"/>
    <w:rsid w:val="0018754F"/>
    <w:rsid w:val="001878BA"/>
    <w:rsid w:val="00190AD6"/>
    <w:rsid w:val="00190E63"/>
    <w:rsid w:val="001921BD"/>
    <w:rsid w:val="00192DD4"/>
    <w:rsid w:val="001930A6"/>
    <w:rsid w:val="00193E03"/>
    <w:rsid w:val="00193FB7"/>
    <w:rsid w:val="001950AD"/>
    <w:rsid w:val="00195A8A"/>
    <w:rsid w:val="00196C01"/>
    <w:rsid w:val="00197F1A"/>
    <w:rsid w:val="001A06A5"/>
    <w:rsid w:val="001A0FB6"/>
    <w:rsid w:val="001A19D2"/>
    <w:rsid w:val="001A236F"/>
    <w:rsid w:val="001A26AC"/>
    <w:rsid w:val="001A34E9"/>
    <w:rsid w:val="001A51C8"/>
    <w:rsid w:val="001A5A77"/>
    <w:rsid w:val="001A619E"/>
    <w:rsid w:val="001B0133"/>
    <w:rsid w:val="001B16E8"/>
    <w:rsid w:val="001B51D6"/>
    <w:rsid w:val="001B5827"/>
    <w:rsid w:val="001B5F7F"/>
    <w:rsid w:val="001B6BD6"/>
    <w:rsid w:val="001B703F"/>
    <w:rsid w:val="001B79BD"/>
    <w:rsid w:val="001C04DF"/>
    <w:rsid w:val="001C3394"/>
    <w:rsid w:val="001C4735"/>
    <w:rsid w:val="001C5459"/>
    <w:rsid w:val="001C568B"/>
    <w:rsid w:val="001C69F1"/>
    <w:rsid w:val="001C716F"/>
    <w:rsid w:val="001C7BE8"/>
    <w:rsid w:val="001C7F8D"/>
    <w:rsid w:val="001D0828"/>
    <w:rsid w:val="001D2670"/>
    <w:rsid w:val="001D2A5B"/>
    <w:rsid w:val="001D2D8E"/>
    <w:rsid w:val="001D3148"/>
    <w:rsid w:val="001D4996"/>
    <w:rsid w:val="001D5B14"/>
    <w:rsid w:val="001D7AD5"/>
    <w:rsid w:val="001D7BBB"/>
    <w:rsid w:val="001D7C81"/>
    <w:rsid w:val="001E0675"/>
    <w:rsid w:val="001E1D31"/>
    <w:rsid w:val="001E1DB3"/>
    <w:rsid w:val="001E2F2B"/>
    <w:rsid w:val="001E3C68"/>
    <w:rsid w:val="001E7642"/>
    <w:rsid w:val="001F2B3C"/>
    <w:rsid w:val="001F48EA"/>
    <w:rsid w:val="001F5E85"/>
    <w:rsid w:val="001F6F27"/>
    <w:rsid w:val="00200204"/>
    <w:rsid w:val="0020231B"/>
    <w:rsid w:val="0020312B"/>
    <w:rsid w:val="0020353A"/>
    <w:rsid w:val="00205C11"/>
    <w:rsid w:val="0020612C"/>
    <w:rsid w:val="0020676C"/>
    <w:rsid w:val="002072EB"/>
    <w:rsid w:val="002079A5"/>
    <w:rsid w:val="00210547"/>
    <w:rsid w:val="002110B8"/>
    <w:rsid w:val="00213D2A"/>
    <w:rsid w:val="00216095"/>
    <w:rsid w:val="002160A5"/>
    <w:rsid w:val="00216BF0"/>
    <w:rsid w:val="00216E4C"/>
    <w:rsid w:val="00217254"/>
    <w:rsid w:val="00217E9A"/>
    <w:rsid w:val="00220A97"/>
    <w:rsid w:val="00221810"/>
    <w:rsid w:val="002221FF"/>
    <w:rsid w:val="00222604"/>
    <w:rsid w:val="00222714"/>
    <w:rsid w:val="00222A00"/>
    <w:rsid w:val="00225FC4"/>
    <w:rsid w:val="002307F2"/>
    <w:rsid w:val="00230BB6"/>
    <w:rsid w:val="00233BA8"/>
    <w:rsid w:val="00233CBC"/>
    <w:rsid w:val="0023427A"/>
    <w:rsid w:val="00234405"/>
    <w:rsid w:val="0023497B"/>
    <w:rsid w:val="00234FBC"/>
    <w:rsid w:val="002356A7"/>
    <w:rsid w:val="00236AA4"/>
    <w:rsid w:val="00236EDF"/>
    <w:rsid w:val="00237E5F"/>
    <w:rsid w:val="002406C3"/>
    <w:rsid w:val="00240B54"/>
    <w:rsid w:val="002415C8"/>
    <w:rsid w:val="00241D09"/>
    <w:rsid w:val="00242F8A"/>
    <w:rsid w:val="00243EDC"/>
    <w:rsid w:val="00244BC5"/>
    <w:rsid w:val="00246D22"/>
    <w:rsid w:val="002477F3"/>
    <w:rsid w:val="002513AE"/>
    <w:rsid w:val="00252AF2"/>
    <w:rsid w:val="002530E7"/>
    <w:rsid w:val="00253D9E"/>
    <w:rsid w:val="002547B0"/>
    <w:rsid w:val="0025689D"/>
    <w:rsid w:val="00256C3F"/>
    <w:rsid w:val="00261914"/>
    <w:rsid w:val="00262C98"/>
    <w:rsid w:val="00262E8F"/>
    <w:rsid w:val="00263C2F"/>
    <w:rsid w:val="00263CF2"/>
    <w:rsid w:val="002640EE"/>
    <w:rsid w:val="00264148"/>
    <w:rsid w:val="002656C6"/>
    <w:rsid w:val="002658DB"/>
    <w:rsid w:val="00265F7D"/>
    <w:rsid w:val="00267375"/>
    <w:rsid w:val="00267812"/>
    <w:rsid w:val="00267E1B"/>
    <w:rsid w:val="00270008"/>
    <w:rsid w:val="00271335"/>
    <w:rsid w:val="002719C8"/>
    <w:rsid w:val="00271E69"/>
    <w:rsid w:val="002728BA"/>
    <w:rsid w:val="002728F9"/>
    <w:rsid w:val="0027294C"/>
    <w:rsid w:val="00272CEE"/>
    <w:rsid w:val="00273BC9"/>
    <w:rsid w:val="002747A4"/>
    <w:rsid w:val="00274919"/>
    <w:rsid w:val="0027578D"/>
    <w:rsid w:val="00276437"/>
    <w:rsid w:val="0027657C"/>
    <w:rsid w:val="00277EAE"/>
    <w:rsid w:val="00282507"/>
    <w:rsid w:val="00282D0C"/>
    <w:rsid w:val="00283C0A"/>
    <w:rsid w:val="002855A8"/>
    <w:rsid w:val="00286D26"/>
    <w:rsid w:val="00287A34"/>
    <w:rsid w:val="00287AE2"/>
    <w:rsid w:val="0029059C"/>
    <w:rsid w:val="002908C6"/>
    <w:rsid w:val="002912A4"/>
    <w:rsid w:val="00291CDC"/>
    <w:rsid w:val="0029298D"/>
    <w:rsid w:val="00293BB1"/>
    <w:rsid w:val="00294C56"/>
    <w:rsid w:val="00295238"/>
    <w:rsid w:val="002961BB"/>
    <w:rsid w:val="002970DB"/>
    <w:rsid w:val="002974F4"/>
    <w:rsid w:val="002A202A"/>
    <w:rsid w:val="002A2646"/>
    <w:rsid w:val="002A27FD"/>
    <w:rsid w:val="002A3068"/>
    <w:rsid w:val="002A3742"/>
    <w:rsid w:val="002A4223"/>
    <w:rsid w:val="002A75A8"/>
    <w:rsid w:val="002B08CC"/>
    <w:rsid w:val="002B0AD8"/>
    <w:rsid w:val="002B2F3C"/>
    <w:rsid w:val="002B52FA"/>
    <w:rsid w:val="002B5973"/>
    <w:rsid w:val="002B630A"/>
    <w:rsid w:val="002B699E"/>
    <w:rsid w:val="002B7A42"/>
    <w:rsid w:val="002B7F2C"/>
    <w:rsid w:val="002C0C72"/>
    <w:rsid w:val="002C2C17"/>
    <w:rsid w:val="002C3D67"/>
    <w:rsid w:val="002C3DEF"/>
    <w:rsid w:val="002C5662"/>
    <w:rsid w:val="002C7590"/>
    <w:rsid w:val="002C7B8A"/>
    <w:rsid w:val="002D0093"/>
    <w:rsid w:val="002D0315"/>
    <w:rsid w:val="002D0C13"/>
    <w:rsid w:val="002D151F"/>
    <w:rsid w:val="002D1CA7"/>
    <w:rsid w:val="002D285D"/>
    <w:rsid w:val="002D3C73"/>
    <w:rsid w:val="002D6066"/>
    <w:rsid w:val="002D657E"/>
    <w:rsid w:val="002D6E18"/>
    <w:rsid w:val="002D761B"/>
    <w:rsid w:val="002D7884"/>
    <w:rsid w:val="002E068B"/>
    <w:rsid w:val="002E1EB8"/>
    <w:rsid w:val="002E4DDA"/>
    <w:rsid w:val="002F08CB"/>
    <w:rsid w:val="002F0B5E"/>
    <w:rsid w:val="002F11BB"/>
    <w:rsid w:val="002F1AFD"/>
    <w:rsid w:val="002F1C67"/>
    <w:rsid w:val="002F20E1"/>
    <w:rsid w:val="002F2539"/>
    <w:rsid w:val="002F2606"/>
    <w:rsid w:val="002F260A"/>
    <w:rsid w:val="002F2A9D"/>
    <w:rsid w:val="002F2C37"/>
    <w:rsid w:val="002F3A4E"/>
    <w:rsid w:val="002F46CF"/>
    <w:rsid w:val="002F48E6"/>
    <w:rsid w:val="002F57DB"/>
    <w:rsid w:val="002F650B"/>
    <w:rsid w:val="002F6554"/>
    <w:rsid w:val="002F65CC"/>
    <w:rsid w:val="002F795D"/>
    <w:rsid w:val="002F7B4B"/>
    <w:rsid w:val="003013B8"/>
    <w:rsid w:val="00302B38"/>
    <w:rsid w:val="0030435B"/>
    <w:rsid w:val="003071D7"/>
    <w:rsid w:val="003105DC"/>
    <w:rsid w:val="00310FE9"/>
    <w:rsid w:val="003112AD"/>
    <w:rsid w:val="00311456"/>
    <w:rsid w:val="00313780"/>
    <w:rsid w:val="0031456F"/>
    <w:rsid w:val="00314764"/>
    <w:rsid w:val="00314A80"/>
    <w:rsid w:val="00316266"/>
    <w:rsid w:val="00316990"/>
    <w:rsid w:val="00317BA9"/>
    <w:rsid w:val="00320B71"/>
    <w:rsid w:val="00320D8D"/>
    <w:rsid w:val="00320D9E"/>
    <w:rsid w:val="00323AAA"/>
    <w:rsid w:val="00323DB2"/>
    <w:rsid w:val="00324333"/>
    <w:rsid w:val="00324453"/>
    <w:rsid w:val="003249F0"/>
    <w:rsid w:val="00327F4C"/>
    <w:rsid w:val="00327F69"/>
    <w:rsid w:val="003314B0"/>
    <w:rsid w:val="0033228D"/>
    <w:rsid w:val="00332B24"/>
    <w:rsid w:val="00332E3F"/>
    <w:rsid w:val="00333CA5"/>
    <w:rsid w:val="00333FD3"/>
    <w:rsid w:val="003357E7"/>
    <w:rsid w:val="00336EBC"/>
    <w:rsid w:val="00337345"/>
    <w:rsid w:val="00337356"/>
    <w:rsid w:val="00337366"/>
    <w:rsid w:val="0034158C"/>
    <w:rsid w:val="00342D71"/>
    <w:rsid w:val="00343786"/>
    <w:rsid w:val="003439D9"/>
    <w:rsid w:val="00343D48"/>
    <w:rsid w:val="0034433F"/>
    <w:rsid w:val="00344F32"/>
    <w:rsid w:val="0034591F"/>
    <w:rsid w:val="00345E07"/>
    <w:rsid w:val="00345F72"/>
    <w:rsid w:val="00346136"/>
    <w:rsid w:val="003461E5"/>
    <w:rsid w:val="00346883"/>
    <w:rsid w:val="00346983"/>
    <w:rsid w:val="00347B41"/>
    <w:rsid w:val="00350347"/>
    <w:rsid w:val="0035299C"/>
    <w:rsid w:val="0035423C"/>
    <w:rsid w:val="0035481A"/>
    <w:rsid w:val="00354B8F"/>
    <w:rsid w:val="00355DCE"/>
    <w:rsid w:val="00356648"/>
    <w:rsid w:val="00357115"/>
    <w:rsid w:val="00357AE8"/>
    <w:rsid w:val="00360E76"/>
    <w:rsid w:val="003613AD"/>
    <w:rsid w:val="003614C6"/>
    <w:rsid w:val="003631AF"/>
    <w:rsid w:val="00364267"/>
    <w:rsid w:val="0036511E"/>
    <w:rsid w:val="00365C8F"/>
    <w:rsid w:val="0036658E"/>
    <w:rsid w:val="0037008B"/>
    <w:rsid w:val="003717C4"/>
    <w:rsid w:val="0037192E"/>
    <w:rsid w:val="00371B20"/>
    <w:rsid w:val="00373ABA"/>
    <w:rsid w:val="00374645"/>
    <w:rsid w:val="00375167"/>
    <w:rsid w:val="00377446"/>
    <w:rsid w:val="00377886"/>
    <w:rsid w:val="00377DCD"/>
    <w:rsid w:val="00380CC5"/>
    <w:rsid w:val="00381B31"/>
    <w:rsid w:val="00387B20"/>
    <w:rsid w:val="00392560"/>
    <w:rsid w:val="00393321"/>
    <w:rsid w:val="003939F1"/>
    <w:rsid w:val="00394401"/>
    <w:rsid w:val="003955CC"/>
    <w:rsid w:val="003A104D"/>
    <w:rsid w:val="003A1F06"/>
    <w:rsid w:val="003A1F88"/>
    <w:rsid w:val="003A353E"/>
    <w:rsid w:val="003A4292"/>
    <w:rsid w:val="003A53DD"/>
    <w:rsid w:val="003A54A5"/>
    <w:rsid w:val="003A65C7"/>
    <w:rsid w:val="003B0267"/>
    <w:rsid w:val="003B0B81"/>
    <w:rsid w:val="003B166A"/>
    <w:rsid w:val="003B31FA"/>
    <w:rsid w:val="003B432D"/>
    <w:rsid w:val="003B4757"/>
    <w:rsid w:val="003B4900"/>
    <w:rsid w:val="003B6384"/>
    <w:rsid w:val="003B7073"/>
    <w:rsid w:val="003C0A97"/>
    <w:rsid w:val="003C1972"/>
    <w:rsid w:val="003C2CFE"/>
    <w:rsid w:val="003C4553"/>
    <w:rsid w:val="003C5916"/>
    <w:rsid w:val="003C5CC4"/>
    <w:rsid w:val="003C621B"/>
    <w:rsid w:val="003C6C4B"/>
    <w:rsid w:val="003C78F4"/>
    <w:rsid w:val="003D086C"/>
    <w:rsid w:val="003D2310"/>
    <w:rsid w:val="003D259C"/>
    <w:rsid w:val="003D3A51"/>
    <w:rsid w:val="003D496B"/>
    <w:rsid w:val="003D4EA6"/>
    <w:rsid w:val="003D53FA"/>
    <w:rsid w:val="003D544B"/>
    <w:rsid w:val="003D5E6A"/>
    <w:rsid w:val="003D7E64"/>
    <w:rsid w:val="003E0238"/>
    <w:rsid w:val="003E13BE"/>
    <w:rsid w:val="003E2785"/>
    <w:rsid w:val="003E31E2"/>
    <w:rsid w:val="003E5362"/>
    <w:rsid w:val="003E582F"/>
    <w:rsid w:val="003E5D7D"/>
    <w:rsid w:val="003E69DD"/>
    <w:rsid w:val="003F01BB"/>
    <w:rsid w:val="003F0CE7"/>
    <w:rsid w:val="003F2D57"/>
    <w:rsid w:val="003F3749"/>
    <w:rsid w:val="003F44EF"/>
    <w:rsid w:val="003F4787"/>
    <w:rsid w:val="003F4927"/>
    <w:rsid w:val="003F605C"/>
    <w:rsid w:val="003F6327"/>
    <w:rsid w:val="003F6D53"/>
    <w:rsid w:val="003F700B"/>
    <w:rsid w:val="003F7180"/>
    <w:rsid w:val="0040035B"/>
    <w:rsid w:val="00400952"/>
    <w:rsid w:val="00401B4E"/>
    <w:rsid w:val="00403C5D"/>
    <w:rsid w:val="00403F4C"/>
    <w:rsid w:val="00404626"/>
    <w:rsid w:val="004046A7"/>
    <w:rsid w:val="00404764"/>
    <w:rsid w:val="00404A0B"/>
    <w:rsid w:val="00405246"/>
    <w:rsid w:val="00405C0D"/>
    <w:rsid w:val="00406BF4"/>
    <w:rsid w:val="00407B08"/>
    <w:rsid w:val="00407DB2"/>
    <w:rsid w:val="00410A56"/>
    <w:rsid w:val="00410BBF"/>
    <w:rsid w:val="00411479"/>
    <w:rsid w:val="00412592"/>
    <w:rsid w:val="00412A44"/>
    <w:rsid w:val="00412F9D"/>
    <w:rsid w:val="00413D92"/>
    <w:rsid w:val="00414B2E"/>
    <w:rsid w:val="00414D81"/>
    <w:rsid w:val="004172CF"/>
    <w:rsid w:val="00417580"/>
    <w:rsid w:val="00422A88"/>
    <w:rsid w:val="00423022"/>
    <w:rsid w:val="004236C1"/>
    <w:rsid w:val="00424F77"/>
    <w:rsid w:val="004259D3"/>
    <w:rsid w:val="00426080"/>
    <w:rsid w:val="0042717E"/>
    <w:rsid w:val="00433E6F"/>
    <w:rsid w:val="00434E9C"/>
    <w:rsid w:val="0043552D"/>
    <w:rsid w:val="004359CF"/>
    <w:rsid w:val="00437028"/>
    <w:rsid w:val="0043758D"/>
    <w:rsid w:val="0044068F"/>
    <w:rsid w:val="00440986"/>
    <w:rsid w:val="00440F37"/>
    <w:rsid w:val="00443F98"/>
    <w:rsid w:val="00444ABA"/>
    <w:rsid w:val="004470AA"/>
    <w:rsid w:val="0044718C"/>
    <w:rsid w:val="004472A3"/>
    <w:rsid w:val="004478A6"/>
    <w:rsid w:val="004510C2"/>
    <w:rsid w:val="004514B4"/>
    <w:rsid w:val="00451621"/>
    <w:rsid w:val="00451A63"/>
    <w:rsid w:val="00452374"/>
    <w:rsid w:val="00452C02"/>
    <w:rsid w:val="00453FDB"/>
    <w:rsid w:val="0045556E"/>
    <w:rsid w:val="004555A0"/>
    <w:rsid w:val="00456A62"/>
    <w:rsid w:val="00456E4C"/>
    <w:rsid w:val="0046141E"/>
    <w:rsid w:val="00461B8F"/>
    <w:rsid w:val="00461F5A"/>
    <w:rsid w:val="00463F84"/>
    <w:rsid w:val="00463FF4"/>
    <w:rsid w:val="00465299"/>
    <w:rsid w:val="00465ED8"/>
    <w:rsid w:val="00466D44"/>
    <w:rsid w:val="00467666"/>
    <w:rsid w:val="004719F8"/>
    <w:rsid w:val="0047381F"/>
    <w:rsid w:val="00474964"/>
    <w:rsid w:val="0047770D"/>
    <w:rsid w:val="00477A7E"/>
    <w:rsid w:val="00477E6A"/>
    <w:rsid w:val="00477E77"/>
    <w:rsid w:val="00477F9C"/>
    <w:rsid w:val="00481C25"/>
    <w:rsid w:val="00482BDC"/>
    <w:rsid w:val="00483353"/>
    <w:rsid w:val="00485D14"/>
    <w:rsid w:val="004900FE"/>
    <w:rsid w:val="00491073"/>
    <w:rsid w:val="00491FDE"/>
    <w:rsid w:val="00493602"/>
    <w:rsid w:val="00494431"/>
    <w:rsid w:val="004948C5"/>
    <w:rsid w:val="004957AF"/>
    <w:rsid w:val="004961C4"/>
    <w:rsid w:val="00497633"/>
    <w:rsid w:val="004978FD"/>
    <w:rsid w:val="004A445E"/>
    <w:rsid w:val="004A4E93"/>
    <w:rsid w:val="004A50BC"/>
    <w:rsid w:val="004A53F9"/>
    <w:rsid w:val="004A6D9B"/>
    <w:rsid w:val="004A7B37"/>
    <w:rsid w:val="004A7FD7"/>
    <w:rsid w:val="004B0E42"/>
    <w:rsid w:val="004B18ED"/>
    <w:rsid w:val="004B203D"/>
    <w:rsid w:val="004B21F9"/>
    <w:rsid w:val="004B4D7E"/>
    <w:rsid w:val="004B5203"/>
    <w:rsid w:val="004B7A9C"/>
    <w:rsid w:val="004C28E2"/>
    <w:rsid w:val="004C37D1"/>
    <w:rsid w:val="004C3A32"/>
    <w:rsid w:val="004C4D41"/>
    <w:rsid w:val="004C4FBF"/>
    <w:rsid w:val="004C53C8"/>
    <w:rsid w:val="004C64DF"/>
    <w:rsid w:val="004C691D"/>
    <w:rsid w:val="004D02D6"/>
    <w:rsid w:val="004D1116"/>
    <w:rsid w:val="004D3A38"/>
    <w:rsid w:val="004D3F56"/>
    <w:rsid w:val="004D6920"/>
    <w:rsid w:val="004D6BE4"/>
    <w:rsid w:val="004D796B"/>
    <w:rsid w:val="004E0269"/>
    <w:rsid w:val="004E1F1B"/>
    <w:rsid w:val="004E2242"/>
    <w:rsid w:val="004E260C"/>
    <w:rsid w:val="004E2D76"/>
    <w:rsid w:val="004E3797"/>
    <w:rsid w:val="004E3F0B"/>
    <w:rsid w:val="004E435E"/>
    <w:rsid w:val="004E47E9"/>
    <w:rsid w:val="004E49AC"/>
    <w:rsid w:val="004E5794"/>
    <w:rsid w:val="004E6357"/>
    <w:rsid w:val="004E6A16"/>
    <w:rsid w:val="004E6AFC"/>
    <w:rsid w:val="004E714F"/>
    <w:rsid w:val="004F0814"/>
    <w:rsid w:val="004F165D"/>
    <w:rsid w:val="004F2B4A"/>
    <w:rsid w:val="004F3127"/>
    <w:rsid w:val="004F364E"/>
    <w:rsid w:val="004F58A2"/>
    <w:rsid w:val="004F595F"/>
    <w:rsid w:val="004F609C"/>
    <w:rsid w:val="004F6B6A"/>
    <w:rsid w:val="004F6EF2"/>
    <w:rsid w:val="004F7450"/>
    <w:rsid w:val="004F7485"/>
    <w:rsid w:val="0050131F"/>
    <w:rsid w:val="005031BD"/>
    <w:rsid w:val="00504251"/>
    <w:rsid w:val="00506320"/>
    <w:rsid w:val="00506B44"/>
    <w:rsid w:val="005071C5"/>
    <w:rsid w:val="005073E4"/>
    <w:rsid w:val="0051014E"/>
    <w:rsid w:val="005110B5"/>
    <w:rsid w:val="005116B2"/>
    <w:rsid w:val="005125FF"/>
    <w:rsid w:val="00512CC1"/>
    <w:rsid w:val="00514DBF"/>
    <w:rsid w:val="005151D8"/>
    <w:rsid w:val="00517932"/>
    <w:rsid w:val="00520107"/>
    <w:rsid w:val="00520FA4"/>
    <w:rsid w:val="00521446"/>
    <w:rsid w:val="00521F1C"/>
    <w:rsid w:val="005256A4"/>
    <w:rsid w:val="00526902"/>
    <w:rsid w:val="00526A21"/>
    <w:rsid w:val="005278FC"/>
    <w:rsid w:val="00527ABD"/>
    <w:rsid w:val="005312A5"/>
    <w:rsid w:val="00531464"/>
    <w:rsid w:val="00533591"/>
    <w:rsid w:val="005362DC"/>
    <w:rsid w:val="00540858"/>
    <w:rsid w:val="005416BB"/>
    <w:rsid w:val="005425A8"/>
    <w:rsid w:val="00543831"/>
    <w:rsid w:val="00544B3E"/>
    <w:rsid w:val="00545836"/>
    <w:rsid w:val="00546AAC"/>
    <w:rsid w:val="00546BD9"/>
    <w:rsid w:val="00550069"/>
    <w:rsid w:val="00550F32"/>
    <w:rsid w:val="0055189A"/>
    <w:rsid w:val="00551953"/>
    <w:rsid w:val="00552A36"/>
    <w:rsid w:val="005541E4"/>
    <w:rsid w:val="00555F33"/>
    <w:rsid w:val="005570B7"/>
    <w:rsid w:val="00560042"/>
    <w:rsid w:val="0056143D"/>
    <w:rsid w:val="005618E5"/>
    <w:rsid w:val="0056279F"/>
    <w:rsid w:val="00564D61"/>
    <w:rsid w:val="0057136B"/>
    <w:rsid w:val="00571D05"/>
    <w:rsid w:val="005733C7"/>
    <w:rsid w:val="00575C8B"/>
    <w:rsid w:val="00580526"/>
    <w:rsid w:val="00582907"/>
    <w:rsid w:val="005837D5"/>
    <w:rsid w:val="00584116"/>
    <w:rsid w:val="00584128"/>
    <w:rsid w:val="00584351"/>
    <w:rsid w:val="00584788"/>
    <w:rsid w:val="0059057C"/>
    <w:rsid w:val="00591C5D"/>
    <w:rsid w:val="00591E73"/>
    <w:rsid w:val="00592E14"/>
    <w:rsid w:val="005937A1"/>
    <w:rsid w:val="00594601"/>
    <w:rsid w:val="00596FE4"/>
    <w:rsid w:val="005A0623"/>
    <w:rsid w:val="005A1F18"/>
    <w:rsid w:val="005A3175"/>
    <w:rsid w:val="005A3F60"/>
    <w:rsid w:val="005A410C"/>
    <w:rsid w:val="005A6420"/>
    <w:rsid w:val="005B01EA"/>
    <w:rsid w:val="005B11BF"/>
    <w:rsid w:val="005B1C56"/>
    <w:rsid w:val="005B3CDE"/>
    <w:rsid w:val="005B7967"/>
    <w:rsid w:val="005C1E69"/>
    <w:rsid w:val="005C209C"/>
    <w:rsid w:val="005C2872"/>
    <w:rsid w:val="005C4077"/>
    <w:rsid w:val="005C4FC5"/>
    <w:rsid w:val="005C5043"/>
    <w:rsid w:val="005C5C94"/>
    <w:rsid w:val="005C72A0"/>
    <w:rsid w:val="005C7ECA"/>
    <w:rsid w:val="005D12BC"/>
    <w:rsid w:val="005D2E08"/>
    <w:rsid w:val="005D30E6"/>
    <w:rsid w:val="005D516E"/>
    <w:rsid w:val="005D5F61"/>
    <w:rsid w:val="005E06F4"/>
    <w:rsid w:val="005E18D4"/>
    <w:rsid w:val="005E246D"/>
    <w:rsid w:val="005E270B"/>
    <w:rsid w:val="005E3FBD"/>
    <w:rsid w:val="005E45C9"/>
    <w:rsid w:val="005E4F98"/>
    <w:rsid w:val="005E532E"/>
    <w:rsid w:val="005E56E9"/>
    <w:rsid w:val="005E78B5"/>
    <w:rsid w:val="005E78FF"/>
    <w:rsid w:val="005F07AB"/>
    <w:rsid w:val="005F0A88"/>
    <w:rsid w:val="005F0F5E"/>
    <w:rsid w:val="005F2C1D"/>
    <w:rsid w:val="005F31F5"/>
    <w:rsid w:val="005F33C5"/>
    <w:rsid w:val="005F48CA"/>
    <w:rsid w:val="005F4E73"/>
    <w:rsid w:val="005F4EE0"/>
    <w:rsid w:val="005F5AA6"/>
    <w:rsid w:val="005F5D51"/>
    <w:rsid w:val="005F5D55"/>
    <w:rsid w:val="005F6443"/>
    <w:rsid w:val="005F6676"/>
    <w:rsid w:val="006010BC"/>
    <w:rsid w:val="00601AAF"/>
    <w:rsid w:val="0060385F"/>
    <w:rsid w:val="00603D0F"/>
    <w:rsid w:val="00604128"/>
    <w:rsid w:val="00605C02"/>
    <w:rsid w:val="00605C2F"/>
    <w:rsid w:val="00611684"/>
    <w:rsid w:val="006126C9"/>
    <w:rsid w:val="00612B51"/>
    <w:rsid w:val="00613165"/>
    <w:rsid w:val="00613886"/>
    <w:rsid w:val="00613DE2"/>
    <w:rsid w:val="00614152"/>
    <w:rsid w:val="00620467"/>
    <w:rsid w:val="0062239D"/>
    <w:rsid w:val="00622C05"/>
    <w:rsid w:val="00623A11"/>
    <w:rsid w:val="00624118"/>
    <w:rsid w:val="00625A6B"/>
    <w:rsid w:val="00625BD7"/>
    <w:rsid w:val="00626121"/>
    <w:rsid w:val="0062742C"/>
    <w:rsid w:val="006275AB"/>
    <w:rsid w:val="0062796D"/>
    <w:rsid w:val="00631B90"/>
    <w:rsid w:val="00631DE0"/>
    <w:rsid w:val="006322B3"/>
    <w:rsid w:val="00634607"/>
    <w:rsid w:val="00636CCC"/>
    <w:rsid w:val="00637F3A"/>
    <w:rsid w:val="00642C15"/>
    <w:rsid w:val="006430D4"/>
    <w:rsid w:val="006430FC"/>
    <w:rsid w:val="00643716"/>
    <w:rsid w:val="00643F28"/>
    <w:rsid w:val="00644AB1"/>
    <w:rsid w:val="00644E09"/>
    <w:rsid w:val="00645C44"/>
    <w:rsid w:val="00646018"/>
    <w:rsid w:val="00646814"/>
    <w:rsid w:val="0064738B"/>
    <w:rsid w:val="00647D11"/>
    <w:rsid w:val="00650A3B"/>
    <w:rsid w:val="00650AF8"/>
    <w:rsid w:val="006512BB"/>
    <w:rsid w:val="006533FF"/>
    <w:rsid w:val="00654697"/>
    <w:rsid w:val="006547C4"/>
    <w:rsid w:val="00654B58"/>
    <w:rsid w:val="00655FF8"/>
    <w:rsid w:val="006560A9"/>
    <w:rsid w:val="00657102"/>
    <w:rsid w:val="006572A1"/>
    <w:rsid w:val="00657573"/>
    <w:rsid w:val="00657574"/>
    <w:rsid w:val="006618D3"/>
    <w:rsid w:val="006636C7"/>
    <w:rsid w:val="006641D8"/>
    <w:rsid w:val="006643B8"/>
    <w:rsid w:val="0066509C"/>
    <w:rsid w:val="006652A2"/>
    <w:rsid w:val="00667A1D"/>
    <w:rsid w:val="006711BD"/>
    <w:rsid w:val="00671722"/>
    <w:rsid w:val="00671C06"/>
    <w:rsid w:val="00671D1B"/>
    <w:rsid w:val="0067385A"/>
    <w:rsid w:val="00673ADB"/>
    <w:rsid w:val="00675020"/>
    <w:rsid w:val="0067595E"/>
    <w:rsid w:val="006774B5"/>
    <w:rsid w:val="00680BE0"/>
    <w:rsid w:val="00681C22"/>
    <w:rsid w:val="006822AF"/>
    <w:rsid w:val="00684FAE"/>
    <w:rsid w:val="00690472"/>
    <w:rsid w:val="00692655"/>
    <w:rsid w:val="00693807"/>
    <w:rsid w:val="00693E6C"/>
    <w:rsid w:val="00694945"/>
    <w:rsid w:val="00695A7D"/>
    <w:rsid w:val="0069630E"/>
    <w:rsid w:val="006A175C"/>
    <w:rsid w:val="006A30EC"/>
    <w:rsid w:val="006A3DC3"/>
    <w:rsid w:val="006A4118"/>
    <w:rsid w:val="006A5208"/>
    <w:rsid w:val="006A522E"/>
    <w:rsid w:val="006A53B5"/>
    <w:rsid w:val="006A544A"/>
    <w:rsid w:val="006A6074"/>
    <w:rsid w:val="006A6A8F"/>
    <w:rsid w:val="006B0B64"/>
    <w:rsid w:val="006B0C60"/>
    <w:rsid w:val="006B15E9"/>
    <w:rsid w:val="006B17F4"/>
    <w:rsid w:val="006B1D4E"/>
    <w:rsid w:val="006B37F5"/>
    <w:rsid w:val="006B442A"/>
    <w:rsid w:val="006B45A3"/>
    <w:rsid w:val="006B479F"/>
    <w:rsid w:val="006B57DE"/>
    <w:rsid w:val="006B6B36"/>
    <w:rsid w:val="006B6CF3"/>
    <w:rsid w:val="006B6FEC"/>
    <w:rsid w:val="006B72B7"/>
    <w:rsid w:val="006C33A4"/>
    <w:rsid w:val="006C38F1"/>
    <w:rsid w:val="006C3E76"/>
    <w:rsid w:val="006C403C"/>
    <w:rsid w:val="006C44A3"/>
    <w:rsid w:val="006C69D9"/>
    <w:rsid w:val="006D00DD"/>
    <w:rsid w:val="006D0E3A"/>
    <w:rsid w:val="006D16F7"/>
    <w:rsid w:val="006D2252"/>
    <w:rsid w:val="006D337C"/>
    <w:rsid w:val="006D4C4E"/>
    <w:rsid w:val="006D4DE7"/>
    <w:rsid w:val="006D58BC"/>
    <w:rsid w:val="006D59DE"/>
    <w:rsid w:val="006D6B1A"/>
    <w:rsid w:val="006D7816"/>
    <w:rsid w:val="006E0B19"/>
    <w:rsid w:val="006E126E"/>
    <w:rsid w:val="006E145A"/>
    <w:rsid w:val="006E2195"/>
    <w:rsid w:val="006E31FA"/>
    <w:rsid w:val="006E3FBC"/>
    <w:rsid w:val="006E4236"/>
    <w:rsid w:val="006E5B01"/>
    <w:rsid w:val="006E5E31"/>
    <w:rsid w:val="006E7C43"/>
    <w:rsid w:val="006E7D4A"/>
    <w:rsid w:val="006F015E"/>
    <w:rsid w:val="006F13AA"/>
    <w:rsid w:val="006F1C1D"/>
    <w:rsid w:val="006F28E8"/>
    <w:rsid w:val="006F4ECA"/>
    <w:rsid w:val="006F7581"/>
    <w:rsid w:val="007004E0"/>
    <w:rsid w:val="007005A3"/>
    <w:rsid w:val="00700643"/>
    <w:rsid w:val="007014E3"/>
    <w:rsid w:val="00701507"/>
    <w:rsid w:val="00702C7B"/>
    <w:rsid w:val="007042FA"/>
    <w:rsid w:val="0070487C"/>
    <w:rsid w:val="00704EA2"/>
    <w:rsid w:val="0070591A"/>
    <w:rsid w:val="0071005E"/>
    <w:rsid w:val="00710245"/>
    <w:rsid w:val="007104CE"/>
    <w:rsid w:val="00710BC0"/>
    <w:rsid w:val="00711F4D"/>
    <w:rsid w:val="007122B0"/>
    <w:rsid w:val="007135CE"/>
    <w:rsid w:val="00714F5C"/>
    <w:rsid w:val="007154B5"/>
    <w:rsid w:val="0071579D"/>
    <w:rsid w:val="0072173E"/>
    <w:rsid w:val="007227CF"/>
    <w:rsid w:val="00722E06"/>
    <w:rsid w:val="0072331F"/>
    <w:rsid w:val="00724275"/>
    <w:rsid w:val="00725698"/>
    <w:rsid w:val="0072573C"/>
    <w:rsid w:val="00727438"/>
    <w:rsid w:val="007305EC"/>
    <w:rsid w:val="00730FEA"/>
    <w:rsid w:val="0073191D"/>
    <w:rsid w:val="0073289C"/>
    <w:rsid w:val="007344E9"/>
    <w:rsid w:val="0073450E"/>
    <w:rsid w:val="007353BD"/>
    <w:rsid w:val="007365BD"/>
    <w:rsid w:val="00736AE3"/>
    <w:rsid w:val="00737ECB"/>
    <w:rsid w:val="00741A81"/>
    <w:rsid w:val="007421BD"/>
    <w:rsid w:val="0074244F"/>
    <w:rsid w:val="00744482"/>
    <w:rsid w:val="007446D4"/>
    <w:rsid w:val="0074576C"/>
    <w:rsid w:val="00746F94"/>
    <w:rsid w:val="0075094F"/>
    <w:rsid w:val="00750B10"/>
    <w:rsid w:val="007515A7"/>
    <w:rsid w:val="00751695"/>
    <w:rsid w:val="00751C6A"/>
    <w:rsid w:val="00751E41"/>
    <w:rsid w:val="0075526D"/>
    <w:rsid w:val="007560CD"/>
    <w:rsid w:val="00756BF4"/>
    <w:rsid w:val="00757753"/>
    <w:rsid w:val="00757DB8"/>
    <w:rsid w:val="00763E06"/>
    <w:rsid w:val="00763EA2"/>
    <w:rsid w:val="00764405"/>
    <w:rsid w:val="00764910"/>
    <w:rsid w:val="007650DF"/>
    <w:rsid w:val="00765491"/>
    <w:rsid w:val="00765C97"/>
    <w:rsid w:val="00766F6C"/>
    <w:rsid w:val="00767A47"/>
    <w:rsid w:val="00767FDE"/>
    <w:rsid w:val="0077145E"/>
    <w:rsid w:val="00771E22"/>
    <w:rsid w:val="007727B0"/>
    <w:rsid w:val="00773446"/>
    <w:rsid w:val="00773AA0"/>
    <w:rsid w:val="007757E4"/>
    <w:rsid w:val="00775CFD"/>
    <w:rsid w:val="007814EF"/>
    <w:rsid w:val="00781993"/>
    <w:rsid w:val="007838F9"/>
    <w:rsid w:val="0078414F"/>
    <w:rsid w:val="00784A7D"/>
    <w:rsid w:val="00785E38"/>
    <w:rsid w:val="00787730"/>
    <w:rsid w:val="0079345E"/>
    <w:rsid w:val="00793E37"/>
    <w:rsid w:val="007941B5"/>
    <w:rsid w:val="00794C29"/>
    <w:rsid w:val="007955BD"/>
    <w:rsid w:val="007A01A9"/>
    <w:rsid w:val="007A01F4"/>
    <w:rsid w:val="007A268E"/>
    <w:rsid w:val="007A2816"/>
    <w:rsid w:val="007A4A4E"/>
    <w:rsid w:val="007A4CFE"/>
    <w:rsid w:val="007A4E47"/>
    <w:rsid w:val="007A576E"/>
    <w:rsid w:val="007A69E7"/>
    <w:rsid w:val="007A7001"/>
    <w:rsid w:val="007A77CC"/>
    <w:rsid w:val="007B082F"/>
    <w:rsid w:val="007B0FAD"/>
    <w:rsid w:val="007B182F"/>
    <w:rsid w:val="007B2C37"/>
    <w:rsid w:val="007B4A51"/>
    <w:rsid w:val="007B4A79"/>
    <w:rsid w:val="007B61A3"/>
    <w:rsid w:val="007B6D77"/>
    <w:rsid w:val="007B7227"/>
    <w:rsid w:val="007B7C2A"/>
    <w:rsid w:val="007C064B"/>
    <w:rsid w:val="007C06AC"/>
    <w:rsid w:val="007C072E"/>
    <w:rsid w:val="007C1839"/>
    <w:rsid w:val="007C1DF7"/>
    <w:rsid w:val="007C2412"/>
    <w:rsid w:val="007C3B8F"/>
    <w:rsid w:val="007D030A"/>
    <w:rsid w:val="007D06C1"/>
    <w:rsid w:val="007D1787"/>
    <w:rsid w:val="007D18A1"/>
    <w:rsid w:val="007D1C5D"/>
    <w:rsid w:val="007D2B1F"/>
    <w:rsid w:val="007D3410"/>
    <w:rsid w:val="007D3E89"/>
    <w:rsid w:val="007D5608"/>
    <w:rsid w:val="007D6B4A"/>
    <w:rsid w:val="007E0BFF"/>
    <w:rsid w:val="007E23A7"/>
    <w:rsid w:val="007E2E3D"/>
    <w:rsid w:val="007E32BA"/>
    <w:rsid w:val="007E5251"/>
    <w:rsid w:val="007E594C"/>
    <w:rsid w:val="007E692E"/>
    <w:rsid w:val="007E6E95"/>
    <w:rsid w:val="007F07F8"/>
    <w:rsid w:val="007F160E"/>
    <w:rsid w:val="007F1883"/>
    <w:rsid w:val="007F1A5B"/>
    <w:rsid w:val="007F1A71"/>
    <w:rsid w:val="007F1C9F"/>
    <w:rsid w:val="007F246A"/>
    <w:rsid w:val="007F28C9"/>
    <w:rsid w:val="007F38E9"/>
    <w:rsid w:val="007F3F77"/>
    <w:rsid w:val="007F3FC4"/>
    <w:rsid w:val="007F4BAF"/>
    <w:rsid w:val="007F5A14"/>
    <w:rsid w:val="007F600C"/>
    <w:rsid w:val="007F757D"/>
    <w:rsid w:val="007F7B0F"/>
    <w:rsid w:val="007F7E3F"/>
    <w:rsid w:val="008005BF"/>
    <w:rsid w:val="008016B5"/>
    <w:rsid w:val="00801E5C"/>
    <w:rsid w:val="00803334"/>
    <w:rsid w:val="00803C15"/>
    <w:rsid w:val="00803E83"/>
    <w:rsid w:val="008055F6"/>
    <w:rsid w:val="0080669E"/>
    <w:rsid w:val="0080791F"/>
    <w:rsid w:val="00810267"/>
    <w:rsid w:val="008127CA"/>
    <w:rsid w:val="00812F58"/>
    <w:rsid w:val="00813610"/>
    <w:rsid w:val="008140F4"/>
    <w:rsid w:val="00824692"/>
    <w:rsid w:val="00824E47"/>
    <w:rsid w:val="00825843"/>
    <w:rsid w:val="00826270"/>
    <w:rsid w:val="0082655F"/>
    <w:rsid w:val="00827413"/>
    <w:rsid w:val="00833E19"/>
    <w:rsid w:val="00834CB6"/>
    <w:rsid w:val="008350CD"/>
    <w:rsid w:val="008359E7"/>
    <w:rsid w:val="008360B5"/>
    <w:rsid w:val="008370C9"/>
    <w:rsid w:val="008379BD"/>
    <w:rsid w:val="008410C0"/>
    <w:rsid w:val="00841186"/>
    <w:rsid w:val="008414EC"/>
    <w:rsid w:val="008419D1"/>
    <w:rsid w:val="008424AA"/>
    <w:rsid w:val="00842F82"/>
    <w:rsid w:val="00843B12"/>
    <w:rsid w:val="00843D48"/>
    <w:rsid w:val="0084419C"/>
    <w:rsid w:val="00844E6B"/>
    <w:rsid w:val="00844F40"/>
    <w:rsid w:val="00846F2F"/>
    <w:rsid w:val="008471F4"/>
    <w:rsid w:val="00847E16"/>
    <w:rsid w:val="00851E6C"/>
    <w:rsid w:val="00852B1F"/>
    <w:rsid w:val="00852EC8"/>
    <w:rsid w:val="008535D9"/>
    <w:rsid w:val="0085376F"/>
    <w:rsid w:val="00854D1A"/>
    <w:rsid w:val="008559AA"/>
    <w:rsid w:val="00856371"/>
    <w:rsid w:val="0086002E"/>
    <w:rsid w:val="00861D8C"/>
    <w:rsid w:val="00862167"/>
    <w:rsid w:val="00862277"/>
    <w:rsid w:val="0086270F"/>
    <w:rsid w:val="008632AE"/>
    <w:rsid w:val="00863ED0"/>
    <w:rsid w:val="00863F3E"/>
    <w:rsid w:val="00865624"/>
    <w:rsid w:val="0086677E"/>
    <w:rsid w:val="008672B3"/>
    <w:rsid w:val="008720A2"/>
    <w:rsid w:val="008729E1"/>
    <w:rsid w:val="00872C69"/>
    <w:rsid w:val="008731B8"/>
    <w:rsid w:val="0087642A"/>
    <w:rsid w:val="00877159"/>
    <w:rsid w:val="0087760D"/>
    <w:rsid w:val="0087766E"/>
    <w:rsid w:val="00880BE9"/>
    <w:rsid w:val="0088173A"/>
    <w:rsid w:val="00881B0E"/>
    <w:rsid w:val="00882152"/>
    <w:rsid w:val="00882585"/>
    <w:rsid w:val="00883207"/>
    <w:rsid w:val="00883527"/>
    <w:rsid w:val="00883931"/>
    <w:rsid w:val="00883A42"/>
    <w:rsid w:val="00883EB6"/>
    <w:rsid w:val="00883F01"/>
    <w:rsid w:val="00884711"/>
    <w:rsid w:val="00884A31"/>
    <w:rsid w:val="008862D5"/>
    <w:rsid w:val="0088711A"/>
    <w:rsid w:val="008878C5"/>
    <w:rsid w:val="008913A8"/>
    <w:rsid w:val="00891528"/>
    <w:rsid w:val="00892210"/>
    <w:rsid w:val="00892B18"/>
    <w:rsid w:val="00892E17"/>
    <w:rsid w:val="00893106"/>
    <w:rsid w:val="0089378C"/>
    <w:rsid w:val="008939BA"/>
    <w:rsid w:val="00894A23"/>
    <w:rsid w:val="00895A40"/>
    <w:rsid w:val="00896C3A"/>
    <w:rsid w:val="00896C5D"/>
    <w:rsid w:val="008971A2"/>
    <w:rsid w:val="008A03AD"/>
    <w:rsid w:val="008A068E"/>
    <w:rsid w:val="008A0EBA"/>
    <w:rsid w:val="008A14C4"/>
    <w:rsid w:val="008A1F64"/>
    <w:rsid w:val="008A2869"/>
    <w:rsid w:val="008A2A42"/>
    <w:rsid w:val="008A2B38"/>
    <w:rsid w:val="008A3746"/>
    <w:rsid w:val="008A42BC"/>
    <w:rsid w:val="008A49C7"/>
    <w:rsid w:val="008A4C1C"/>
    <w:rsid w:val="008A4F9C"/>
    <w:rsid w:val="008A507D"/>
    <w:rsid w:val="008A50E7"/>
    <w:rsid w:val="008A5B28"/>
    <w:rsid w:val="008A7B62"/>
    <w:rsid w:val="008A7D5C"/>
    <w:rsid w:val="008B0CFB"/>
    <w:rsid w:val="008B1332"/>
    <w:rsid w:val="008B2E1D"/>
    <w:rsid w:val="008B43E3"/>
    <w:rsid w:val="008B5039"/>
    <w:rsid w:val="008B523C"/>
    <w:rsid w:val="008B52A5"/>
    <w:rsid w:val="008B5AA0"/>
    <w:rsid w:val="008B6C0D"/>
    <w:rsid w:val="008B72DC"/>
    <w:rsid w:val="008B78C1"/>
    <w:rsid w:val="008C1169"/>
    <w:rsid w:val="008C11B2"/>
    <w:rsid w:val="008C4BB4"/>
    <w:rsid w:val="008C4C38"/>
    <w:rsid w:val="008C5050"/>
    <w:rsid w:val="008C57CC"/>
    <w:rsid w:val="008C67AE"/>
    <w:rsid w:val="008C7974"/>
    <w:rsid w:val="008D01E2"/>
    <w:rsid w:val="008D05C4"/>
    <w:rsid w:val="008D2A0C"/>
    <w:rsid w:val="008D47C8"/>
    <w:rsid w:val="008D4A51"/>
    <w:rsid w:val="008D546B"/>
    <w:rsid w:val="008D5E87"/>
    <w:rsid w:val="008D71EE"/>
    <w:rsid w:val="008D76FA"/>
    <w:rsid w:val="008D7BA2"/>
    <w:rsid w:val="008E0A6E"/>
    <w:rsid w:val="008E0B87"/>
    <w:rsid w:val="008E157A"/>
    <w:rsid w:val="008E3107"/>
    <w:rsid w:val="008E338D"/>
    <w:rsid w:val="008E567B"/>
    <w:rsid w:val="008E579A"/>
    <w:rsid w:val="008E5894"/>
    <w:rsid w:val="008E633E"/>
    <w:rsid w:val="008E67CD"/>
    <w:rsid w:val="008F0573"/>
    <w:rsid w:val="008F0A25"/>
    <w:rsid w:val="008F0A53"/>
    <w:rsid w:val="008F1769"/>
    <w:rsid w:val="008F2212"/>
    <w:rsid w:val="008F4F5D"/>
    <w:rsid w:val="008F5D3C"/>
    <w:rsid w:val="0090197E"/>
    <w:rsid w:val="009026FB"/>
    <w:rsid w:val="0090294C"/>
    <w:rsid w:val="00902EB0"/>
    <w:rsid w:val="009037AC"/>
    <w:rsid w:val="00904C2B"/>
    <w:rsid w:val="009059EF"/>
    <w:rsid w:val="00905BE4"/>
    <w:rsid w:val="00905C3D"/>
    <w:rsid w:val="00906528"/>
    <w:rsid w:val="0091227B"/>
    <w:rsid w:val="00912D49"/>
    <w:rsid w:val="00912D86"/>
    <w:rsid w:val="00913115"/>
    <w:rsid w:val="009137C1"/>
    <w:rsid w:val="00913C53"/>
    <w:rsid w:val="009148F3"/>
    <w:rsid w:val="009150E5"/>
    <w:rsid w:val="009163C9"/>
    <w:rsid w:val="00921978"/>
    <w:rsid w:val="00921E9F"/>
    <w:rsid w:val="00922D93"/>
    <w:rsid w:val="00923102"/>
    <w:rsid w:val="009240D2"/>
    <w:rsid w:val="00925233"/>
    <w:rsid w:val="0092634A"/>
    <w:rsid w:val="00926469"/>
    <w:rsid w:val="0092672B"/>
    <w:rsid w:val="00931AD6"/>
    <w:rsid w:val="00934714"/>
    <w:rsid w:val="00934CBB"/>
    <w:rsid w:val="00936929"/>
    <w:rsid w:val="00936BCC"/>
    <w:rsid w:val="00937401"/>
    <w:rsid w:val="00937FBD"/>
    <w:rsid w:val="0094264E"/>
    <w:rsid w:val="009438C6"/>
    <w:rsid w:val="00944220"/>
    <w:rsid w:val="00946E2C"/>
    <w:rsid w:val="00950731"/>
    <w:rsid w:val="00950A5D"/>
    <w:rsid w:val="009511DD"/>
    <w:rsid w:val="00951D06"/>
    <w:rsid w:val="00953DD3"/>
    <w:rsid w:val="00954CF2"/>
    <w:rsid w:val="00954D0D"/>
    <w:rsid w:val="00955AA1"/>
    <w:rsid w:val="00956E19"/>
    <w:rsid w:val="00960284"/>
    <w:rsid w:val="00962084"/>
    <w:rsid w:val="0096246B"/>
    <w:rsid w:val="00963234"/>
    <w:rsid w:val="00963F1A"/>
    <w:rsid w:val="00964FF7"/>
    <w:rsid w:val="00965740"/>
    <w:rsid w:val="009661A6"/>
    <w:rsid w:val="00967A3D"/>
    <w:rsid w:val="00967B06"/>
    <w:rsid w:val="00967CB6"/>
    <w:rsid w:val="0097104A"/>
    <w:rsid w:val="009713F2"/>
    <w:rsid w:val="00971F43"/>
    <w:rsid w:val="00972969"/>
    <w:rsid w:val="00973118"/>
    <w:rsid w:val="009733C1"/>
    <w:rsid w:val="009733F0"/>
    <w:rsid w:val="00975223"/>
    <w:rsid w:val="00976E3F"/>
    <w:rsid w:val="00980674"/>
    <w:rsid w:val="0098082A"/>
    <w:rsid w:val="00980B6A"/>
    <w:rsid w:val="00981142"/>
    <w:rsid w:val="009813B5"/>
    <w:rsid w:val="00981D9E"/>
    <w:rsid w:val="00981E35"/>
    <w:rsid w:val="00981E97"/>
    <w:rsid w:val="00981FDD"/>
    <w:rsid w:val="00982543"/>
    <w:rsid w:val="009825BE"/>
    <w:rsid w:val="0098266A"/>
    <w:rsid w:val="00982B93"/>
    <w:rsid w:val="00983059"/>
    <w:rsid w:val="00987340"/>
    <w:rsid w:val="00990071"/>
    <w:rsid w:val="00990D85"/>
    <w:rsid w:val="00990F24"/>
    <w:rsid w:val="00991751"/>
    <w:rsid w:val="00991EBA"/>
    <w:rsid w:val="0099482F"/>
    <w:rsid w:val="00996E60"/>
    <w:rsid w:val="009A0119"/>
    <w:rsid w:val="009A27E5"/>
    <w:rsid w:val="009A285F"/>
    <w:rsid w:val="009A313D"/>
    <w:rsid w:val="009A4CE2"/>
    <w:rsid w:val="009A7675"/>
    <w:rsid w:val="009A7736"/>
    <w:rsid w:val="009A7E59"/>
    <w:rsid w:val="009B2F75"/>
    <w:rsid w:val="009B3112"/>
    <w:rsid w:val="009B3324"/>
    <w:rsid w:val="009B3A33"/>
    <w:rsid w:val="009B3C5E"/>
    <w:rsid w:val="009B4494"/>
    <w:rsid w:val="009B46B6"/>
    <w:rsid w:val="009B592B"/>
    <w:rsid w:val="009B5EDA"/>
    <w:rsid w:val="009B6BA2"/>
    <w:rsid w:val="009B7DDB"/>
    <w:rsid w:val="009C10C2"/>
    <w:rsid w:val="009C1905"/>
    <w:rsid w:val="009C2A99"/>
    <w:rsid w:val="009C2DC2"/>
    <w:rsid w:val="009C55A7"/>
    <w:rsid w:val="009C6436"/>
    <w:rsid w:val="009C6815"/>
    <w:rsid w:val="009C6EE4"/>
    <w:rsid w:val="009C74E1"/>
    <w:rsid w:val="009D031B"/>
    <w:rsid w:val="009D0611"/>
    <w:rsid w:val="009D2271"/>
    <w:rsid w:val="009D2725"/>
    <w:rsid w:val="009D2911"/>
    <w:rsid w:val="009D4271"/>
    <w:rsid w:val="009D4449"/>
    <w:rsid w:val="009D6311"/>
    <w:rsid w:val="009D6A31"/>
    <w:rsid w:val="009D74D7"/>
    <w:rsid w:val="009D7CB0"/>
    <w:rsid w:val="009D7EFD"/>
    <w:rsid w:val="009E07D6"/>
    <w:rsid w:val="009E489C"/>
    <w:rsid w:val="009E57E4"/>
    <w:rsid w:val="009E589B"/>
    <w:rsid w:val="009E5930"/>
    <w:rsid w:val="009E6B72"/>
    <w:rsid w:val="009E7BBD"/>
    <w:rsid w:val="009F08BC"/>
    <w:rsid w:val="009F1104"/>
    <w:rsid w:val="009F15F6"/>
    <w:rsid w:val="009F3CE3"/>
    <w:rsid w:val="009F68BC"/>
    <w:rsid w:val="00A00DCB"/>
    <w:rsid w:val="00A00FF3"/>
    <w:rsid w:val="00A014F0"/>
    <w:rsid w:val="00A016E2"/>
    <w:rsid w:val="00A0250E"/>
    <w:rsid w:val="00A02B7E"/>
    <w:rsid w:val="00A03271"/>
    <w:rsid w:val="00A05528"/>
    <w:rsid w:val="00A06C0E"/>
    <w:rsid w:val="00A07DF8"/>
    <w:rsid w:val="00A1017E"/>
    <w:rsid w:val="00A10A4D"/>
    <w:rsid w:val="00A10DAF"/>
    <w:rsid w:val="00A11AD7"/>
    <w:rsid w:val="00A11AEF"/>
    <w:rsid w:val="00A145D3"/>
    <w:rsid w:val="00A15471"/>
    <w:rsid w:val="00A162DD"/>
    <w:rsid w:val="00A16DC5"/>
    <w:rsid w:val="00A20450"/>
    <w:rsid w:val="00A2113F"/>
    <w:rsid w:val="00A21729"/>
    <w:rsid w:val="00A2172E"/>
    <w:rsid w:val="00A21C7F"/>
    <w:rsid w:val="00A2250C"/>
    <w:rsid w:val="00A2253E"/>
    <w:rsid w:val="00A25704"/>
    <w:rsid w:val="00A27343"/>
    <w:rsid w:val="00A306AC"/>
    <w:rsid w:val="00A3125A"/>
    <w:rsid w:val="00A32BC0"/>
    <w:rsid w:val="00A32D60"/>
    <w:rsid w:val="00A33871"/>
    <w:rsid w:val="00A347BA"/>
    <w:rsid w:val="00A367F6"/>
    <w:rsid w:val="00A375FA"/>
    <w:rsid w:val="00A42478"/>
    <w:rsid w:val="00A432CC"/>
    <w:rsid w:val="00A451AA"/>
    <w:rsid w:val="00A45295"/>
    <w:rsid w:val="00A475C5"/>
    <w:rsid w:val="00A504A5"/>
    <w:rsid w:val="00A51AC1"/>
    <w:rsid w:val="00A52279"/>
    <w:rsid w:val="00A533A5"/>
    <w:rsid w:val="00A5487A"/>
    <w:rsid w:val="00A54A15"/>
    <w:rsid w:val="00A54D12"/>
    <w:rsid w:val="00A5717B"/>
    <w:rsid w:val="00A60D81"/>
    <w:rsid w:val="00A60E9D"/>
    <w:rsid w:val="00A61AC3"/>
    <w:rsid w:val="00A61E65"/>
    <w:rsid w:val="00A62499"/>
    <w:rsid w:val="00A64DF4"/>
    <w:rsid w:val="00A67FA6"/>
    <w:rsid w:val="00A7047F"/>
    <w:rsid w:val="00A73A7A"/>
    <w:rsid w:val="00A7497E"/>
    <w:rsid w:val="00A74A3F"/>
    <w:rsid w:val="00A752CC"/>
    <w:rsid w:val="00A76CAB"/>
    <w:rsid w:val="00A809AB"/>
    <w:rsid w:val="00A832A8"/>
    <w:rsid w:val="00A8343A"/>
    <w:rsid w:val="00A841C7"/>
    <w:rsid w:val="00A84E48"/>
    <w:rsid w:val="00A9107E"/>
    <w:rsid w:val="00A917EE"/>
    <w:rsid w:val="00A92013"/>
    <w:rsid w:val="00A92136"/>
    <w:rsid w:val="00A922D6"/>
    <w:rsid w:val="00A9293F"/>
    <w:rsid w:val="00A93FE4"/>
    <w:rsid w:val="00A94D41"/>
    <w:rsid w:val="00A95AC7"/>
    <w:rsid w:val="00A95D0C"/>
    <w:rsid w:val="00A962F2"/>
    <w:rsid w:val="00A97E58"/>
    <w:rsid w:val="00AA0A15"/>
    <w:rsid w:val="00AA502A"/>
    <w:rsid w:val="00AA72AB"/>
    <w:rsid w:val="00AA7C3D"/>
    <w:rsid w:val="00AB0CDF"/>
    <w:rsid w:val="00AB3BC8"/>
    <w:rsid w:val="00AB7285"/>
    <w:rsid w:val="00AB76E9"/>
    <w:rsid w:val="00AC15E1"/>
    <w:rsid w:val="00AC3E22"/>
    <w:rsid w:val="00AC4217"/>
    <w:rsid w:val="00AC7790"/>
    <w:rsid w:val="00AC77E8"/>
    <w:rsid w:val="00AC7D0C"/>
    <w:rsid w:val="00AC7DB4"/>
    <w:rsid w:val="00AD0725"/>
    <w:rsid w:val="00AD164D"/>
    <w:rsid w:val="00AD279A"/>
    <w:rsid w:val="00AD378C"/>
    <w:rsid w:val="00AD4240"/>
    <w:rsid w:val="00AD5173"/>
    <w:rsid w:val="00AD55C9"/>
    <w:rsid w:val="00AD5D51"/>
    <w:rsid w:val="00AD697E"/>
    <w:rsid w:val="00AD6D50"/>
    <w:rsid w:val="00AD743E"/>
    <w:rsid w:val="00AE1FCB"/>
    <w:rsid w:val="00AE4267"/>
    <w:rsid w:val="00AE43C9"/>
    <w:rsid w:val="00AE5E5F"/>
    <w:rsid w:val="00AE6381"/>
    <w:rsid w:val="00AF075D"/>
    <w:rsid w:val="00AF1093"/>
    <w:rsid w:val="00AF4DCD"/>
    <w:rsid w:val="00AF4E4F"/>
    <w:rsid w:val="00AF5ECD"/>
    <w:rsid w:val="00AF62EB"/>
    <w:rsid w:val="00AF7CDE"/>
    <w:rsid w:val="00AF7DC5"/>
    <w:rsid w:val="00B002E5"/>
    <w:rsid w:val="00B00689"/>
    <w:rsid w:val="00B00C49"/>
    <w:rsid w:val="00B02896"/>
    <w:rsid w:val="00B02F2E"/>
    <w:rsid w:val="00B03149"/>
    <w:rsid w:val="00B05687"/>
    <w:rsid w:val="00B0598A"/>
    <w:rsid w:val="00B06B10"/>
    <w:rsid w:val="00B07B44"/>
    <w:rsid w:val="00B07F09"/>
    <w:rsid w:val="00B10076"/>
    <w:rsid w:val="00B11365"/>
    <w:rsid w:val="00B12A60"/>
    <w:rsid w:val="00B13165"/>
    <w:rsid w:val="00B14842"/>
    <w:rsid w:val="00B151C5"/>
    <w:rsid w:val="00B16BA7"/>
    <w:rsid w:val="00B16E09"/>
    <w:rsid w:val="00B23EB5"/>
    <w:rsid w:val="00B23F53"/>
    <w:rsid w:val="00B24123"/>
    <w:rsid w:val="00B26628"/>
    <w:rsid w:val="00B271DD"/>
    <w:rsid w:val="00B307E2"/>
    <w:rsid w:val="00B30ABF"/>
    <w:rsid w:val="00B3141C"/>
    <w:rsid w:val="00B321F8"/>
    <w:rsid w:val="00B32323"/>
    <w:rsid w:val="00B33346"/>
    <w:rsid w:val="00B333AB"/>
    <w:rsid w:val="00B34692"/>
    <w:rsid w:val="00B348CA"/>
    <w:rsid w:val="00B367AC"/>
    <w:rsid w:val="00B36ED2"/>
    <w:rsid w:val="00B37636"/>
    <w:rsid w:val="00B37E74"/>
    <w:rsid w:val="00B37FA5"/>
    <w:rsid w:val="00B40A6D"/>
    <w:rsid w:val="00B43053"/>
    <w:rsid w:val="00B437E4"/>
    <w:rsid w:val="00B454C7"/>
    <w:rsid w:val="00B4604A"/>
    <w:rsid w:val="00B463D3"/>
    <w:rsid w:val="00B469A3"/>
    <w:rsid w:val="00B50EB9"/>
    <w:rsid w:val="00B50FE7"/>
    <w:rsid w:val="00B51636"/>
    <w:rsid w:val="00B51B3E"/>
    <w:rsid w:val="00B51E71"/>
    <w:rsid w:val="00B51FF9"/>
    <w:rsid w:val="00B53016"/>
    <w:rsid w:val="00B53117"/>
    <w:rsid w:val="00B535E4"/>
    <w:rsid w:val="00B55C3A"/>
    <w:rsid w:val="00B57DEC"/>
    <w:rsid w:val="00B57DF9"/>
    <w:rsid w:val="00B606A9"/>
    <w:rsid w:val="00B614F7"/>
    <w:rsid w:val="00B637F5"/>
    <w:rsid w:val="00B63C7C"/>
    <w:rsid w:val="00B65284"/>
    <w:rsid w:val="00B655CD"/>
    <w:rsid w:val="00B66273"/>
    <w:rsid w:val="00B66AB1"/>
    <w:rsid w:val="00B7098E"/>
    <w:rsid w:val="00B70DDB"/>
    <w:rsid w:val="00B71DED"/>
    <w:rsid w:val="00B73BCD"/>
    <w:rsid w:val="00B741C0"/>
    <w:rsid w:val="00B75578"/>
    <w:rsid w:val="00B757A8"/>
    <w:rsid w:val="00B75A50"/>
    <w:rsid w:val="00B7771A"/>
    <w:rsid w:val="00B80B01"/>
    <w:rsid w:val="00B84631"/>
    <w:rsid w:val="00B8509E"/>
    <w:rsid w:val="00B8566C"/>
    <w:rsid w:val="00B857A1"/>
    <w:rsid w:val="00B87A80"/>
    <w:rsid w:val="00B913C5"/>
    <w:rsid w:val="00B9168C"/>
    <w:rsid w:val="00B932F5"/>
    <w:rsid w:val="00B946D7"/>
    <w:rsid w:val="00B946EB"/>
    <w:rsid w:val="00B959C8"/>
    <w:rsid w:val="00B959E7"/>
    <w:rsid w:val="00B95CA8"/>
    <w:rsid w:val="00B96A5D"/>
    <w:rsid w:val="00BA06B2"/>
    <w:rsid w:val="00BA1298"/>
    <w:rsid w:val="00BA1D51"/>
    <w:rsid w:val="00BA4369"/>
    <w:rsid w:val="00BA5B21"/>
    <w:rsid w:val="00BA62FB"/>
    <w:rsid w:val="00BB0FA5"/>
    <w:rsid w:val="00BB1117"/>
    <w:rsid w:val="00BB11A4"/>
    <w:rsid w:val="00BB5736"/>
    <w:rsid w:val="00BB6044"/>
    <w:rsid w:val="00BC0E5D"/>
    <w:rsid w:val="00BC1CEF"/>
    <w:rsid w:val="00BC2E25"/>
    <w:rsid w:val="00BC4650"/>
    <w:rsid w:val="00BC46B6"/>
    <w:rsid w:val="00BC4C03"/>
    <w:rsid w:val="00BC5A6F"/>
    <w:rsid w:val="00BC7C65"/>
    <w:rsid w:val="00BC7F01"/>
    <w:rsid w:val="00BD053B"/>
    <w:rsid w:val="00BD0E22"/>
    <w:rsid w:val="00BD17CE"/>
    <w:rsid w:val="00BD1B51"/>
    <w:rsid w:val="00BD1D8D"/>
    <w:rsid w:val="00BD3B59"/>
    <w:rsid w:val="00BD47C6"/>
    <w:rsid w:val="00BD5DC7"/>
    <w:rsid w:val="00BD7006"/>
    <w:rsid w:val="00BD7FCF"/>
    <w:rsid w:val="00BE0EFD"/>
    <w:rsid w:val="00BE2BF7"/>
    <w:rsid w:val="00BE3193"/>
    <w:rsid w:val="00BE47D0"/>
    <w:rsid w:val="00BE6778"/>
    <w:rsid w:val="00BE70BD"/>
    <w:rsid w:val="00BE788E"/>
    <w:rsid w:val="00BF0315"/>
    <w:rsid w:val="00BF0477"/>
    <w:rsid w:val="00BF169D"/>
    <w:rsid w:val="00BF2F63"/>
    <w:rsid w:val="00BF4724"/>
    <w:rsid w:val="00BF4836"/>
    <w:rsid w:val="00BF4C88"/>
    <w:rsid w:val="00BF6E50"/>
    <w:rsid w:val="00BF7339"/>
    <w:rsid w:val="00C00028"/>
    <w:rsid w:val="00C00AE3"/>
    <w:rsid w:val="00C0286C"/>
    <w:rsid w:val="00C02A2F"/>
    <w:rsid w:val="00C02D18"/>
    <w:rsid w:val="00C03527"/>
    <w:rsid w:val="00C03F3C"/>
    <w:rsid w:val="00C041F0"/>
    <w:rsid w:val="00C04EAC"/>
    <w:rsid w:val="00C04F77"/>
    <w:rsid w:val="00C058F9"/>
    <w:rsid w:val="00C0595F"/>
    <w:rsid w:val="00C05A9F"/>
    <w:rsid w:val="00C06AE6"/>
    <w:rsid w:val="00C06CC7"/>
    <w:rsid w:val="00C0700E"/>
    <w:rsid w:val="00C1093F"/>
    <w:rsid w:val="00C10D30"/>
    <w:rsid w:val="00C10F3C"/>
    <w:rsid w:val="00C13D2C"/>
    <w:rsid w:val="00C13F57"/>
    <w:rsid w:val="00C1436A"/>
    <w:rsid w:val="00C14F4C"/>
    <w:rsid w:val="00C158C5"/>
    <w:rsid w:val="00C16CFE"/>
    <w:rsid w:val="00C201AE"/>
    <w:rsid w:val="00C20214"/>
    <w:rsid w:val="00C20BB8"/>
    <w:rsid w:val="00C219FB"/>
    <w:rsid w:val="00C21B2E"/>
    <w:rsid w:val="00C23115"/>
    <w:rsid w:val="00C23602"/>
    <w:rsid w:val="00C23C5D"/>
    <w:rsid w:val="00C23EF6"/>
    <w:rsid w:val="00C24CFA"/>
    <w:rsid w:val="00C2565C"/>
    <w:rsid w:val="00C264EB"/>
    <w:rsid w:val="00C26F11"/>
    <w:rsid w:val="00C31FA5"/>
    <w:rsid w:val="00C3231E"/>
    <w:rsid w:val="00C3313A"/>
    <w:rsid w:val="00C33227"/>
    <w:rsid w:val="00C33DDC"/>
    <w:rsid w:val="00C3453B"/>
    <w:rsid w:val="00C347D5"/>
    <w:rsid w:val="00C34C99"/>
    <w:rsid w:val="00C35DBF"/>
    <w:rsid w:val="00C36E38"/>
    <w:rsid w:val="00C376FF"/>
    <w:rsid w:val="00C40309"/>
    <w:rsid w:val="00C4043C"/>
    <w:rsid w:val="00C40BF7"/>
    <w:rsid w:val="00C41BEA"/>
    <w:rsid w:val="00C429FF"/>
    <w:rsid w:val="00C4332B"/>
    <w:rsid w:val="00C440F9"/>
    <w:rsid w:val="00C442CB"/>
    <w:rsid w:val="00C45357"/>
    <w:rsid w:val="00C4581E"/>
    <w:rsid w:val="00C466BA"/>
    <w:rsid w:val="00C46D24"/>
    <w:rsid w:val="00C47657"/>
    <w:rsid w:val="00C529A2"/>
    <w:rsid w:val="00C52CEA"/>
    <w:rsid w:val="00C53176"/>
    <w:rsid w:val="00C535F9"/>
    <w:rsid w:val="00C53970"/>
    <w:rsid w:val="00C550A3"/>
    <w:rsid w:val="00C5787E"/>
    <w:rsid w:val="00C5797A"/>
    <w:rsid w:val="00C57C6F"/>
    <w:rsid w:val="00C6326D"/>
    <w:rsid w:val="00C63858"/>
    <w:rsid w:val="00C639B4"/>
    <w:rsid w:val="00C6645C"/>
    <w:rsid w:val="00C669A9"/>
    <w:rsid w:val="00C66DE7"/>
    <w:rsid w:val="00C673B6"/>
    <w:rsid w:val="00C717B0"/>
    <w:rsid w:val="00C73A77"/>
    <w:rsid w:val="00C73BAA"/>
    <w:rsid w:val="00C74731"/>
    <w:rsid w:val="00C74A18"/>
    <w:rsid w:val="00C75EC2"/>
    <w:rsid w:val="00C76749"/>
    <w:rsid w:val="00C76CCF"/>
    <w:rsid w:val="00C82A94"/>
    <w:rsid w:val="00C82C4A"/>
    <w:rsid w:val="00C82C7C"/>
    <w:rsid w:val="00C854C7"/>
    <w:rsid w:val="00C871B3"/>
    <w:rsid w:val="00C87DEE"/>
    <w:rsid w:val="00C87E7C"/>
    <w:rsid w:val="00C902D3"/>
    <w:rsid w:val="00C90A95"/>
    <w:rsid w:val="00C91A06"/>
    <w:rsid w:val="00C91BCC"/>
    <w:rsid w:val="00C93C81"/>
    <w:rsid w:val="00C948EB"/>
    <w:rsid w:val="00C94909"/>
    <w:rsid w:val="00C95A48"/>
    <w:rsid w:val="00C95B13"/>
    <w:rsid w:val="00C96B69"/>
    <w:rsid w:val="00CA172F"/>
    <w:rsid w:val="00CA26A0"/>
    <w:rsid w:val="00CA2739"/>
    <w:rsid w:val="00CA2992"/>
    <w:rsid w:val="00CA3943"/>
    <w:rsid w:val="00CA3968"/>
    <w:rsid w:val="00CA3FB6"/>
    <w:rsid w:val="00CA5238"/>
    <w:rsid w:val="00CA55E7"/>
    <w:rsid w:val="00CA5A22"/>
    <w:rsid w:val="00CB0412"/>
    <w:rsid w:val="00CB5526"/>
    <w:rsid w:val="00CB5D45"/>
    <w:rsid w:val="00CB6697"/>
    <w:rsid w:val="00CB6817"/>
    <w:rsid w:val="00CB7A78"/>
    <w:rsid w:val="00CC0B82"/>
    <w:rsid w:val="00CC21E6"/>
    <w:rsid w:val="00CC3FE2"/>
    <w:rsid w:val="00CC573E"/>
    <w:rsid w:val="00CC5908"/>
    <w:rsid w:val="00CC6E1E"/>
    <w:rsid w:val="00CC7653"/>
    <w:rsid w:val="00CD00FB"/>
    <w:rsid w:val="00CD0335"/>
    <w:rsid w:val="00CD0D70"/>
    <w:rsid w:val="00CD1877"/>
    <w:rsid w:val="00CD1D96"/>
    <w:rsid w:val="00CD255B"/>
    <w:rsid w:val="00CD49DF"/>
    <w:rsid w:val="00CD4D69"/>
    <w:rsid w:val="00CD5CB9"/>
    <w:rsid w:val="00CD6038"/>
    <w:rsid w:val="00CD6483"/>
    <w:rsid w:val="00CD6671"/>
    <w:rsid w:val="00CD7148"/>
    <w:rsid w:val="00CE0A60"/>
    <w:rsid w:val="00CE1074"/>
    <w:rsid w:val="00CE1A36"/>
    <w:rsid w:val="00CE2173"/>
    <w:rsid w:val="00CE4560"/>
    <w:rsid w:val="00CE542E"/>
    <w:rsid w:val="00CE5BF1"/>
    <w:rsid w:val="00CE5E8B"/>
    <w:rsid w:val="00CE5F56"/>
    <w:rsid w:val="00CE6115"/>
    <w:rsid w:val="00CE66D6"/>
    <w:rsid w:val="00CE779D"/>
    <w:rsid w:val="00CF017D"/>
    <w:rsid w:val="00CF3AC6"/>
    <w:rsid w:val="00CF3D5A"/>
    <w:rsid w:val="00CF7060"/>
    <w:rsid w:val="00CF7697"/>
    <w:rsid w:val="00D00364"/>
    <w:rsid w:val="00D008A0"/>
    <w:rsid w:val="00D01033"/>
    <w:rsid w:val="00D014D3"/>
    <w:rsid w:val="00D0185A"/>
    <w:rsid w:val="00D02EBA"/>
    <w:rsid w:val="00D03C94"/>
    <w:rsid w:val="00D06164"/>
    <w:rsid w:val="00D12001"/>
    <w:rsid w:val="00D12AF3"/>
    <w:rsid w:val="00D1308F"/>
    <w:rsid w:val="00D14508"/>
    <w:rsid w:val="00D15F17"/>
    <w:rsid w:val="00D1682F"/>
    <w:rsid w:val="00D1737C"/>
    <w:rsid w:val="00D20992"/>
    <w:rsid w:val="00D20A4B"/>
    <w:rsid w:val="00D20D9B"/>
    <w:rsid w:val="00D210CF"/>
    <w:rsid w:val="00D21781"/>
    <w:rsid w:val="00D221F9"/>
    <w:rsid w:val="00D23B62"/>
    <w:rsid w:val="00D247A0"/>
    <w:rsid w:val="00D318DB"/>
    <w:rsid w:val="00D331A4"/>
    <w:rsid w:val="00D333C2"/>
    <w:rsid w:val="00D35165"/>
    <w:rsid w:val="00D37850"/>
    <w:rsid w:val="00D37BF8"/>
    <w:rsid w:val="00D37E73"/>
    <w:rsid w:val="00D37F05"/>
    <w:rsid w:val="00D40899"/>
    <w:rsid w:val="00D40E4A"/>
    <w:rsid w:val="00D41405"/>
    <w:rsid w:val="00D42359"/>
    <w:rsid w:val="00D42555"/>
    <w:rsid w:val="00D4378E"/>
    <w:rsid w:val="00D44948"/>
    <w:rsid w:val="00D4689D"/>
    <w:rsid w:val="00D46C2F"/>
    <w:rsid w:val="00D46D0D"/>
    <w:rsid w:val="00D473D5"/>
    <w:rsid w:val="00D518B7"/>
    <w:rsid w:val="00D541FA"/>
    <w:rsid w:val="00D5496A"/>
    <w:rsid w:val="00D56A88"/>
    <w:rsid w:val="00D56CCB"/>
    <w:rsid w:val="00D60159"/>
    <w:rsid w:val="00D625F9"/>
    <w:rsid w:val="00D62A78"/>
    <w:rsid w:val="00D62FF9"/>
    <w:rsid w:val="00D63973"/>
    <w:rsid w:val="00D63C77"/>
    <w:rsid w:val="00D63E84"/>
    <w:rsid w:val="00D64839"/>
    <w:rsid w:val="00D64DB4"/>
    <w:rsid w:val="00D6626B"/>
    <w:rsid w:val="00D6690B"/>
    <w:rsid w:val="00D72ED0"/>
    <w:rsid w:val="00D739CF"/>
    <w:rsid w:val="00D74781"/>
    <w:rsid w:val="00D755B7"/>
    <w:rsid w:val="00D75D18"/>
    <w:rsid w:val="00D76ADB"/>
    <w:rsid w:val="00D77184"/>
    <w:rsid w:val="00D81881"/>
    <w:rsid w:val="00D81D88"/>
    <w:rsid w:val="00D82135"/>
    <w:rsid w:val="00D8285E"/>
    <w:rsid w:val="00D82CDC"/>
    <w:rsid w:val="00D83876"/>
    <w:rsid w:val="00D8417E"/>
    <w:rsid w:val="00D8419E"/>
    <w:rsid w:val="00D85228"/>
    <w:rsid w:val="00D85A76"/>
    <w:rsid w:val="00D86FBE"/>
    <w:rsid w:val="00D90636"/>
    <w:rsid w:val="00D90919"/>
    <w:rsid w:val="00D9126A"/>
    <w:rsid w:val="00D91513"/>
    <w:rsid w:val="00D91F46"/>
    <w:rsid w:val="00D92124"/>
    <w:rsid w:val="00D922DD"/>
    <w:rsid w:val="00D9277E"/>
    <w:rsid w:val="00D928C5"/>
    <w:rsid w:val="00D93379"/>
    <w:rsid w:val="00D94863"/>
    <w:rsid w:val="00D94FDF"/>
    <w:rsid w:val="00D954F5"/>
    <w:rsid w:val="00D97006"/>
    <w:rsid w:val="00D978BF"/>
    <w:rsid w:val="00DA08BA"/>
    <w:rsid w:val="00DA0A82"/>
    <w:rsid w:val="00DA2399"/>
    <w:rsid w:val="00DA3FFC"/>
    <w:rsid w:val="00DA4232"/>
    <w:rsid w:val="00DA4E14"/>
    <w:rsid w:val="00DA6486"/>
    <w:rsid w:val="00DA78BE"/>
    <w:rsid w:val="00DB0D7D"/>
    <w:rsid w:val="00DB15B4"/>
    <w:rsid w:val="00DB1BD3"/>
    <w:rsid w:val="00DB3705"/>
    <w:rsid w:val="00DB3D59"/>
    <w:rsid w:val="00DB4143"/>
    <w:rsid w:val="00DB422A"/>
    <w:rsid w:val="00DB5F14"/>
    <w:rsid w:val="00DB62C9"/>
    <w:rsid w:val="00DB6BA6"/>
    <w:rsid w:val="00DB7159"/>
    <w:rsid w:val="00DB71FD"/>
    <w:rsid w:val="00DB741A"/>
    <w:rsid w:val="00DB7A50"/>
    <w:rsid w:val="00DB7AA7"/>
    <w:rsid w:val="00DC0FB4"/>
    <w:rsid w:val="00DC15BD"/>
    <w:rsid w:val="00DC190F"/>
    <w:rsid w:val="00DC23B4"/>
    <w:rsid w:val="00DC2FFD"/>
    <w:rsid w:val="00DC48A0"/>
    <w:rsid w:val="00DC4A18"/>
    <w:rsid w:val="00DC577C"/>
    <w:rsid w:val="00DC6853"/>
    <w:rsid w:val="00DC7E5C"/>
    <w:rsid w:val="00DD0019"/>
    <w:rsid w:val="00DD056F"/>
    <w:rsid w:val="00DD0983"/>
    <w:rsid w:val="00DD1B79"/>
    <w:rsid w:val="00DD267F"/>
    <w:rsid w:val="00DD2D2C"/>
    <w:rsid w:val="00DD3643"/>
    <w:rsid w:val="00DD4445"/>
    <w:rsid w:val="00DD4AD0"/>
    <w:rsid w:val="00DD52BE"/>
    <w:rsid w:val="00DD5991"/>
    <w:rsid w:val="00DD5CEC"/>
    <w:rsid w:val="00DD610B"/>
    <w:rsid w:val="00DD67A2"/>
    <w:rsid w:val="00DE2C67"/>
    <w:rsid w:val="00DE2D0E"/>
    <w:rsid w:val="00DE5274"/>
    <w:rsid w:val="00DE548E"/>
    <w:rsid w:val="00DE5D9B"/>
    <w:rsid w:val="00DE6EDB"/>
    <w:rsid w:val="00DE7ADF"/>
    <w:rsid w:val="00DE7CA7"/>
    <w:rsid w:val="00DF05F2"/>
    <w:rsid w:val="00DF0CA4"/>
    <w:rsid w:val="00DF0EA2"/>
    <w:rsid w:val="00DF132E"/>
    <w:rsid w:val="00DF2432"/>
    <w:rsid w:val="00DF31AB"/>
    <w:rsid w:val="00DF38C1"/>
    <w:rsid w:val="00DF53A1"/>
    <w:rsid w:val="00E00BDA"/>
    <w:rsid w:val="00E00DC9"/>
    <w:rsid w:val="00E0219F"/>
    <w:rsid w:val="00E025FF"/>
    <w:rsid w:val="00E0317E"/>
    <w:rsid w:val="00E03849"/>
    <w:rsid w:val="00E03AFF"/>
    <w:rsid w:val="00E03BF9"/>
    <w:rsid w:val="00E03D75"/>
    <w:rsid w:val="00E04D5D"/>
    <w:rsid w:val="00E05266"/>
    <w:rsid w:val="00E05D00"/>
    <w:rsid w:val="00E066E6"/>
    <w:rsid w:val="00E06D4D"/>
    <w:rsid w:val="00E07A97"/>
    <w:rsid w:val="00E07CB8"/>
    <w:rsid w:val="00E07DBB"/>
    <w:rsid w:val="00E07F53"/>
    <w:rsid w:val="00E12625"/>
    <w:rsid w:val="00E12827"/>
    <w:rsid w:val="00E138F5"/>
    <w:rsid w:val="00E13F2F"/>
    <w:rsid w:val="00E141EA"/>
    <w:rsid w:val="00E15907"/>
    <w:rsid w:val="00E161C4"/>
    <w:rsid w:val="00E2130F"/>
    <w:rsid w:val="00E21311"/>
    <w:rsid w:val="00E23883"/>
    <w:rsid w:val="00E2489C"/>
    <w:rsid w:val="00E24DBF"/>
    <w:rsid w:val="00E25613"/>
    <w:rsid w:val="00E258FB"/>
    <w:rsid w:val="00E26257"/>
    <w:rsid w:val="00E27927"/>
    <w:rsid w:val="00E300A8"/>
    <w:rsid w:val="00E30BC7"/>
    <w:rsid w:val="00E30CE3"/>
    <w:rsid w:val="00E33ECD"/>
    <w:rsid w:val="00E35714"/>
    <w:rsid w:val="00E35800"/>
    <w:rsid w:val="00E37512"/>
    <w:rsid w:val="00E40F37"/>
    <w:rsid w:val="00E4147B"/>
    <w:rsid w:val="00E416B1"/>
    <w:rsid w:val="00E41972"/>
    <w:rsid w:val="00E42128"/>
    <w:rsid w:val="00E435C1"/>
    <w:rsid w:val="00E4421D"/>
    <w:rsid w:val="00E47784"/>
    <w:rsid w:val="00E50412"/>
    <w:rsid w:val="00E537F1"/>
    <w:rsid w:val="00E54048"/>
    <w:rsid w:val="00E54898"/>
    <w:rsid w:val="00E55688"/>
    <w:rsid w:val="00E56A39"/>
    <w:rsid w:val="00E57F1A"/>
    <w:rsid w:val="00E60892"/>
    <w:rsid w:val="00E61E44"/>
    <w:rsid w:val="00E61FCB"/>
    <w:rsid w:val="00E620C3"/>
    <w:rsid w:val="00E62875"/>
    <w:rsid w:val="00E63D9A"/>
    <w:rsid w:val="00E640C0"/>
    <w:rsid w:val="00E64236"/>
    <w:rsid w:val="00E6464B"/>
    <w:rsid w:val="00E65111"/>
    <w:rsid w:val="00E654FD"/>
    <w:rsid w:val="00E6695B"/>
    <w:rsid w:val="00E6730F"/>
    <w:rsid w:val="00E67FD4"/>
    <w:rsid w:val="00E7227D"/>
    <w:rsid w:val="00E726F4"/>
    <w:rsid w:val="00E72FCE"/>
    <w:rsid w:val="00E738BF"/>
    <w:rsid w:val="00E73EFD"/>
    <w:rsid w:val="00E741AC"/>
    <w:rsid w:val="00E7445C"/>
    <w:rsid w:val="00E77453"/>
    <w:rsid w:val="00E80746"/>
    <w:rsid w:val="00E80E74"/>
    <w:rsid w:val="00E814B1"/>
    <w:rsid w:val="00E82BBE"/>
    <w:rsid w:val="00E85D13"/>
    <w:rsid w:val="00E86870"/>
    <w:rsid w:val="00E86B89"/>
    <w:rsid w:val="00E86BA6"/>
    <w:rsid w:val="00E90D91"/>
    <w:rsid w:val="00E929C7"/>
    <w:rsid w:val="00E943FA"/>
    <w:rsid w:val="00E95A25"/>
    <w:rsid w:val="00E9615A"/>
    <w:rsid w:val="00E96650"/>
    <w:rsid w:val="00EA02B8"/>
    <w:rsid w:val="00EA04EC"/>
    <w:rsid w:val="00EA0788"/>
    <w:rsid w:val="00EA234B"/>
    <w:rsid w:val="00EA6EA2"/>
    <w:rsid w:val="00EB055D"/>
    <w:rsid w:val="00EB0BA4"/>
    <w:rsid w:val="00EB0C07"/>
    <w:rsid w:val="00EB0D6D"/>
    <w:rsid w:val="00EB1454"/>
    <w:rsid w:val="00EB19D1"/>
    <w:rsid w:val="00EB382F"/>
    <w:rsid w:val="00EB3C8C"/>
    <w:rsid w:val="00EB3D80"/>
    <w:rsid w:val="00EB5110"/>
    <w:rsid w:val="00EB5645"/>
    <w:rsid w:val="00EB5659"/>
    <w:rsid w:val="00EB6027"/>
    <w:rsid w:val="00EB6606"/>
    <w:rsid w:val="00EB7836"/>
    <w:rsid w:val="00EB79DE"/>
    <w:rsid w:val="00EC0A37"/>
    <w:rsid w:val="00EC352E"/>
    <w:rsid w:val="00EC3F09"/>
    <w:rsid w:val="00EC4D85"/>
    <w:rsid w:val="00EC55B8"/>
    <w:rsid w:val="00EC5A0B"/>
    <w:rsid w:val="00EC6F75"/>
    <w:rsid w:val="00EC752F"/>
    <w:rsid w:val="00ED01AE"/>
    <w:rsid w:val="00ED2F59"/>
    <w:rsid w:val="00ED3048"/>
    <w:rsid w:val="00ED39FE"/>
    <w:rsid w:val="00ED42AC"/>
    <w:rsid w:val="00ED78E4"/>
    <w:rsid w:val="00ED7C32"/>
    <w:rsid w:val="00EE0C32"/>
    <w:rsid w:val="00EE0C38"/>
    <w:rsid w:val="00EE1672"/>
    <w:rsid w:val="00EE1ADE"/>
    <w:rsid w:val="00EE209D"/>
    <w:rsid w:val="00EE3511"/>
    <w:rsid w:val="00EE35B9"/>
    <w:rsid w:val="00EE487C"/>
    <w:rsid w:val="00EE4D00"/>
    <w:rsid w:val="00EE4D57"/>
    <w:rsid w:val="00EE562C"/>
    <w:rsid w:val="00EE56DF"/>
    <w:rsid w:val="00EE6589"/>
    <w:rsid w:val="00EE6996"/>
    <w:rsid w:val="00EE6C9A"/>
    <w:rsid w:val="00EE6DBC"/>
    <w:rsid w:val="00EE72D2"/>
    <w:rsid w:val="00EE76EF"/>
    <w:rsid w:val="00EF00ED"/>
    <w:rsid w:val="00EF113D"/>
    <w:rsid w:val="00EF1E05"/>
    <w:rsid w:val="00EF284A"/>
    <w:rsid w:val="00EF4294"/>
    <w:rsid w:val="00EF447D"/>
    <w:rsid w:val="00EF5091"/>
    <w:rsid w:val="00EF5909"/>
    <w:rsid w:val="00EF5EF0"/>
    <w:rsid w:val="00EF6348"/>
    <w:rsid w:val="00EF7566"/>
    <w:rsid w:val="00EF7C56"/>
    <w:rsid w:val="00F018AF"/>
    <w:rsid w:val="00F01D5A"/>
    <w:rsid w:val="00F03904"/>
    <w:rsid w:val="00F03CF5"/>
    <w:rsid w:val="00F04C6D"/>
    <w:rsid w:val="00F04D73"/>
    <w:rsid w:val="00F061DA"/>
    <w:rsid w:val="00F06498"/>
    <w:rsid w:val="00F068BA"/>
    <w:rsid w:val="00F06BF5"/>
    <w:rsid w:val="00F078BB"/>
    <w:rsid w:val="00F078EF"/>
    <w:rsid w:val="00F116A9"/>
    <w:rsid w:val="00F11A26"/>
    <w:rsid w:val="00F13306"/>
    <w:rsid w:val="00F1434C"/>
    <w:rsid w:val="00F14B43"/>
    <w:rsid w:val="00F1556E"/>
    <w:rsid w:val="00F15CAB"/>
    <w:rsid w:val="00F15E9B"/>
    <w:rsid w:val="00F15EEE"/>
    <w:rsid w:val="00F17D88"/>
    <w:rsid w:val="00F218DA"/>
    <w:rsid w:val="00F22BC5"/>
    <w:rsid w:val="00F22FAA"/>
    <w:rsid w:val="00F23720"/>
    <w:rsid w:val="00F24F08"/>
    <w:rsid w:val="00F25B76"/>
    <w:rsid w:val="00F25E4B"/>
    <w:rsid w:val="00F26284"/>
    <w:rsid w:val="00F262D2"/>
    <w:rsid w:val="00F26951"/>
    <w:rsid w:val="00F27ADE"/>
    <w:rsid w:val="00F27D0B"/>
    <w:rsid w:val="00F31E7C"/>
    <w:rsid w:val="00F32B5C"/>
    <w:rsid w:val="00F32E24"/>
    <w:rsid w:val="00F34864"/>
    <w:rsid w:val="00F34DC1"/>
    <w:rsid w:val="00F3509B"/>
    <w:rsid w:val="00F36180"/>
    <w:rsid w:val="00F3739A"/>
    <w:rsid w:val="00F37FE2"/>
    <w:rsid w:val="00F4094B"/>
    <w:rsid w:val="00F4133E"/>
    <w:rsid w:val="00F45E19"/>
    <w:rsid w:val="00F475E2"/>
    <w:rsid w:val="00F52579"/>
    <w:rsid w:val="00F52C5A"/>
    <w:rsid w:val="00F5369B"/>
    <w:rsid w:val="00F5373D"/>
    <w:rsid w:val="00F53DC3"/>
    <w:rsid w:val="00F57024"/>
    <w:rsid w:val="00F57925"/>
    <w:rsid w:val="00F57C17"/>
    <w:rsid w:val="00F607F6"/>
    <w:rsid w:val="00F60A6D"/>
    <w:rsid w:val="00F61D9E"/>
    <w:rsid w:val="00F63158"/>
    <w:rsid w:val="00F6335C"/>
    <w:rsid w:val="00F6421E"/>
    <w:rsid w:val="00F64EFD"/>
    <w:rsid w:val="00F652DE"/>
    <w:rsid w:val="00F65777"/>
    <w:rsid w:val="00F65F21"/>
    <w:rsid w:val="00F6634A"/>
    <w:rsid w:val="00F6670E"/>
    <w:rsid w:val="00F66899"/>
    <w:rsid w:val="00F6730C"/>
    <w:rsid w:val="00F67FE5"/>
    <w:rsid w:val="00F702D6"/>
    <w:rsid w:val="00F7056C"/>
    <w:rsid w:val="00F710CD"/>
    <w:rsid w:val="00F71114"/>
    <w:rsid w:val="00F72760"/>
    <w:rsid w:val="00F7547A"/>
    <w:rsid w:val="00F757D7"/>
    <w:rsid w:val="00F7680B"/>
    <w:rsid w:val="00F81543"/>
    <w:rsid w:val="00F819F8"/>
    <w:rsid w:val="00F844EE"/>
    <w:rsid w:val="00F84F3B"/>
    <w:rsid w:val="00F90305"/>
    <w:rsid w:val="00F926DE"/>
    <w:rsid w:val="00F92927"/>
    <w:rsid w:val="00F93807"/>
    <w:rsid w:val="00F93D43"/>
    <w:rsid w:val="00F96230"/>
    <w:rsid w:val="00F97634"/>
    <w:rsid w:val="00F978AF"/>
    <w:rsid w:val="00FA21D3"/>
    <w:rsid w:val="00FA27F0"/>
    <w:rsid w:val="00FA2AB3"/>
    <w:rsid w:val="00FA57DF"/>
    <w:rsid w:val="00FA6CA0"/>
    <w:rsid w:val="00FA6FFF"/>
    <w:rsid w:val="00FA78F3"/>
    <w:rsid w:val="00FA79C5"/>
    <w:rsid w:val="00FA7C37"/>
    <w:rsid w:val="00FB280A"/>
    <w:rsid w:val="00FB38FE"/>
    <w:rsid w:val="00FB3EF2"/>
    <w:rsid w:val="00FB4030"/>
    <w:rsid w:val="00FB610F"/>
    <w:rsid w:val="00FB627C"/>
    <w:rsid w:val="00FB65F6"/>
    <w:rsid w:val="00FB6BAB"/>
    <w:rsid w:val="00FC0AB4"/>
    <w:rsid w:val="00FC1F84"/>
    <w:rsid w:val="00FC3254"/>
    <w:rsid w:val="00FC4154"/>
    <w:rsid w:val="00FC5823"/>
    <w:rsid w:val="00FC69D1"/>
    <w:rsid w:val="00FC7B63"/>
    <w:rsid w:val="00FC7FC8"/>
    <w:rsid w:val="00FD022A"/>
    <w:rsid w:val="00FD159A"/>
    <w:rsid w:val="00FD1E92"/>
    <w:rsid w:val="00FD21B3"/>
    <w:rsid w:val="00FD3AD9"/>
    <w:rsid w:val="00FD4E1D"/>
    <w:rsid w:val="00FD5451"/>
    <w:rsid w:val="00FD56B8"/>
    <w:rsid w:val="00FD5E84"/>
    <w:rsid w:val="00FD6CDA"/>
    <w:rsid w:val="00FD7804"/>
    <w:rsid w:val="00FD7879"/>
    <w:rsid w:val="00FE0C67"/>
    <w:rsid w:val="00FE14F5"/>
    <w:rsid w:val="00FE546B"/>
    <w:rsid w:val="00FE658E"/>
    <w:rsid w:val="00FE6D0A"/>
    <w:rsid w:val="00FE7B81"/>
    <w:rsid w:val="00FF0131"/>
    <w:rsid w:val="00FF0AAC"/>
    <w:rsid w:val="00FF0EAA"/>
    <w:rsid w:val="00FF104B"/>
    <w:rsid w:val="00FF1A8E"/>
    <w:rsid w:val="00FF2247"/>
    <w:rsid w:val="00FF2FED"/>
    <w:rsid w:val="00FF30E8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95838E"/>
  <w15:docId w15:val="{499D400B-C8E5-48DF-ADF5-FE4EDF73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390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F57925"/>
    <w:rPr>
      <w:color w:val="800080"/>
      <w:u w:val="single"/>
    </w:rPr>
  </w:style>
  <w:style w:type="character" w:styleId="a4">
    <w:name w:val="Hyperlink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  <w:style w:type="paragraph" w:styleId="a8">
    <w:name w:val="Balloon Text"/>
    <w:basedOn w:val="a"/>
    <w:link w:val="a9"/>
    <w:rsid w:val="009813B5"/>
    <w:rPr>
      <w:rFonts w:ascii="Segoe UI" w:hAnsi="Segoe UI"/>
      <w:sz w:val="18"/>
      <w:szCs w:val="22"/>
    </w:rPr>
  </w:style>
  <w:style w:type="character" w:customStyle="1" w:styleId="a9">
    <w:name w:val="ข้อความบอลลูน อักขระ"/>
    <w:link w:val="a8"/>
    <w:rsid w:val="009813B5"/>
    <w:rPr>
      <w:rFonts w:ascii="Segoe UI" w:hAnsi="Segoe UI"/>
      <w:sz w:val="18"/>
      <w:szCs w:val="22"/>
    </w:rPr>
  </w:style>
  <w:style w:type="paragraph" w:styleId="aa">
    <w:name w:val="Title"/>
    <w:basedOn w:val="a"/>
    <w:link w:val="ab"/>
    <w:qFormat/>
    <w:rsid w:val="00C95A48"/>
    <w:pPr>
      <w:jc w:val="center"/>
    </w:pPr>
    <w:rPr>
      <w:rFonts w:ascii="Cordia New" w:eastAsia="Cordia New" w:hAnsi="Cordia New"/>
      <w:sz w:val="44"/>
      <w:szCs w:val="44"/>
      <w:lang w:eastAsia="zh-CN"/>
    </w:rPr>
  </w:style>
  <w:style w:type="character" w:customStyle="1" w:styleId="ab">
    <w:name w:val="ชื่อเรื่อง อักขระ"/>
    <w:basedOn w:val="a0"/>
    <w:link w:val="aa"/>
    <w:rsid w:val="00C95A48"/>
    <w:rPr>
      <w:rFonts w:ascii="Cordia New" w:eastAsia="Cordia New" w:hAnsi="Cordia New"/>
      <w:sz w:val="44"/>
      <w:szCs w:val="44"/>
      <w:lang w:eastAsia="zh-CN"/>
    </w:rPr>
  </w:style>
  <w:style w:type="paragraph" w:styleId="ac">
    <w:name w:val="No Spacing"/>
    <w:uiPriority w:val="1"/>
    <w:qFormat/>
    <w:rsid w:val="00C95A48"/>
    <w:rPr>
      <w:rFonts w:ascii="Cordia New" w:eastAsia="Cordia New" w:hAnsi="Cordia New"/>
      <w:sz w:val="28"/>
      <w:szCs w:val="35"/>
      <w:lang w:eastAsia="zh-CN"/>
    </w:rPr>
  </w:style>
  <w:style w:type="paragraph" w:styleId="2">
    <w:name w:val="Body Text 2"/>
    <w:basedOn w:val="a"/>
    <w:link w:val="20"/>
    <w:rsid w:val="00C95A48"/>
    <w:pPr>
      <w:jc w:val="thaiDistribute"/>
    </w:pPr>
    <w:rPr>
      <w:rFonts w:ascii="Cordia New" w:eastAsia="Cordia New" w:hAnsi="Cordia New"/>
      <w:sz w:val="32"/>
      <w:szCs w:val="32"/>
    </w:rPr>
  </w:style>
  <w:style w:type="character" w:customStyle="1" w:styleId="20">
    <w:name w:val="เนื้อความ 2 อักขระ"/>
    <w:basedOn w:val="a0"/>
    <w:link w:val="2"/>
    <w:rsid w:val="00C95A48"/>
    <w:rPr>
      <w:rFonts w:ascii="Cordia New" w:eastAsia="Cordia New" w:hAnsi="Cordia New"/>
      <w:sz w:val="32"/>
      <w:szCs w:val="32"/>
    </w:rPr>
  </w:style>
  <w:style w:type="paragraph" w:styleId="ad">
    <w:name w:val="List Paragraph"/>
    <w:basedOn w:val="a"/>
    <w:uiPriority w:val="34"/>
    <w:qFormat/>
    <w:rsid w:val="002F7B4B"/>
    <w:pPr>
      <w:ind w:left="720"/>
      <w:contextualSpacing/>
    </w:pPr>
  </w:style>
  <w:style w:type="character" w:styleId="ae">
    <w:name w:val="Unresolved Mention"/>
    <w:basedOn w:val="a0"/>
    <w:uiPriority w:val="99"/>
    <w:semiHidden/>
    <w:unhideWhenUsed/>
    <w:rsid w:val="00E12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ep.go.th/neb/6.%20Laws/image/garuda%20copy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3610;&#3633;&#3609;&#3607;&#3638;&#3585;&#3586;&#3657;&#3629;&#3588;&#3623;&#3634;&#3617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B7235-1D66-471D-B9D7-1CAEFC58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บันทึกข้อความ</Template>
  <TotalTime>2931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SPM</Company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acer-asp-C6B01</cp:lastModifiedBy>
  <cp:revision>1527</cp:revision>
  <cp:lastPrinted>2026-06-29T07:23:00Z</cp:lastPrinted>
  <dcterms:created xsi:type="dcterms:W3CDTF">2025-01-31T03:00:00Z</dcterms:created>
  <dcterms:modified xsi:type="dcterms:W3CDTF">2026-06-29T08:28:00Z</dcterms:modified>
</cp:coreProperties>
</file>