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639FF" w14:textId="77777777" w:rsidR="0027578D" w:rsidRDefault="00267375" w:rsidP="0027578D">
      <w:pPr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63074158"/>
      <w:r w:rsidRPr="00AD743E">
        <w:rPr>
          <w:rFonts w:ascii="TH SarabunIT๙" w:hAnsi="TH SarabunIT๙" w:cs="TH SarabunIT๙"/>
          <w:noProof/>
          <w:sz w:val="20"/>
          <w:szCs w:val="20"/>
          <w:shd w:val="clear" w:color="auto" w:fill="FFFFFF"/>
        </w:rPr>
        <w:drawing>
          <wp:inline distT="0" distB="0" distL="0" distR="0" wp14:anchorId="1FCC1511" wp14:editId="2FB07E1A">
            <wp:extent cx="714974" cy="771525"/>
            <wp:effectExtent l="0" t="0" r="9525" b="0"/>
            <wp:docPr id="2" name="รูปภาพ 2" descr="คำอธิบาย: ดูภาพขนาดใหญ่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คำอธิบาย: ดูภาพขนาดใหญ่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973" cy="77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D743E">
        <w:rPr>
          <w:rFonts w:ascii="TH SarabunIT๙" w:hAnsi="TH SarabunIT๙" w:cs="TH SarabunIT๙"/>
          <w:cs/>
        </w:rPr>
        <w:t xml:space="preserve">  </w:t>
      </w:r>
      <w:r w:rsidRPr="00AD743E">
        <w:rPr>
          <w:rFonts w:ascii="TH SarabunIT๙" w:hAnsi="TH SarabunIT๙" w:cs="TH SarabunIT๙" w:hint="cs"/>
          <w:cs/>
        </w:rPr>
        <w:t xml:space="preserve">                                         </w:t>
      </w:r>
      <w:r w:rsidRPr="00AD743E">
        <w:rPr>
          <w:rFonts w:ascii="TH SarabunIT๙" w:hAnsi="TH SarabunIT๙" w:cs="TH SarabunIT๙"/>
          <w:cs/>
        </w:rPr>
        <w:t xml:space="preserve"> </w:t>
      </w:r>
      <w:r w:rsidRPr="00AD743E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บันทึกข้อความ</w:t>
      </w:r>
    </w:p>
    <w:p w14:paraId="376D751F" w14:textId="3C6BBCC9" w:rsidR="00267375" w:rsidRPr="00AD743E" w:rsidRDefault="00267375" w:rsidP="0027578D">
      <w:pPr>
        <w:spacing w:before="120"/>
        <w:rPr>
          <w:rFonts w:ascii="TH SarabunIT๙" w:hAnsi="TH SarabunIT๙" w:cs="TH SarabunIT๙"/>
          <w:sz w:val="12"/>
          <w:szCs w:val="1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ส่วนราชการ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กลุ่ม</w:t>
      </w:r>
      <w:r w:rsidR="00C854C7" w:rsidRPr="00AD743E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พัฒนายุทธศาสตร์สาธารณสุข สำนักงานสาธารณสุขจังหวัดอุดรธานี </w:t>
      </w:r>
    </w:p>
    <w:p w14:paraId="7D32F336" w14:textId="0DDAB96D" w:rsidR="00267375" w:rsidRPr="00AD743E" w:rsidRDefault="00267375" w:rsidP="008424AA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ที่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อด ๐๐๓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๓.๐๐</w:t>
      </w:r>
      <w:r w:rsidRPr="00AD743E">
        <w:rPr>
          <w:rFonts w:ascii="TH SarabunIT๙" w:hAnsi="TH SarabunIT๙" w:cs="TH SarabunIT๙"/>
          <w:sz w:val="32"/>
          <w:szCs w:val="32"/>
          <w:cs/>
        </w:rPr>
        <w:t>๒</w:t>
      </w:r>
      <w:r w:rsidRPr="00AD743E">
        <w:rPr>
          <w:rFonts w:ascii="TH SarabunIT๙" w:hAnsi="TH SarabunIT๙" w:cs="TH SarabunIT๙"/>
          <w:sz w:val="32"/>
          <w:szCs w:val="32"/>
        </w:rPr>
        <w:t>/</w:t>
      </w:r>
      <w:r w:rsidR="00AA502A">
        <w:rPr>
          <w:rFonts w:ascii="TH SarabunIT๙" w:hAnsi="TH SarabunIT๙" w:cs="TH SarabunIT๙" w:hint="cs"/>
          <w:sz w:val="32"/>
          <w:szCs w:val="32"/>
          <w:cs/>
        </w:rPr>
        <w:t>1282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AD743E">
        <w:rPr>
          <w:rFonts w:ascii="TH SarabunIT๙" w:hAnsi="TH SarabunIT๙" w:cs="TH SarabunIT๙"/>
          <w:sz w:val="32"/>
          <w:szCs w:val="32"/>
        </w:rPr>
        <w:t xml:space="preserve">     </w:t>
      </w:r>
      <w:r w:rsidR="00765C97">
        <w:rPr>
          <w:rFonts w:ascii="TH SarabunIT๙" w:hAnsi="TH SarabunIT๙" w:cs="TH SarabunIT๙" w:hint="cs"/>
          <w:sz w:val="32"/>
          <w:szCs w:val="32"/>
          <w:cs/>
        </w:rPr>
        <w:tab/>
      </w:r>
      <w:r w:rsidR="00B12A60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AA50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0F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8350CD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E300A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CC573E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809AE3E" w14:textId="12EDAB39" w:rsidR="00267375" w:rsidRPr="00AD743E" w:rsidRDefault="00267375" w:rsidP="00017E6D">
      <w:pPr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>ายงาน</w:t>
      </w:r>
      <w:r w:rsidRPr="00AD743E">
        <w:rPr>
          <w:rFonts w:ascii="TH SarabunIT๙" w:hAnsi="TH SarabunIT๙" w:cs="TH SarabunIT๙"/>
          <w:sz w:val="32"/>
          <w:szCs w:val="32"/>
          <w:cs/>
        </w:rPr>
        <w:t>การประชุม</w:t>
      </w:r>
      <w:r w:rsidR="00FB65F6" w:rsidRPr="00AD743E">
        <w:rPr>
          <w:rFonts w:ascii="TH SarabunIT๙" w:hAnsi="TH SarabunIT๙" w:cs="TH SarabunIT๙" w:hint="cs"/>
          <w:sz w:val="32"/>
          <w:szCs w:val="32"/>
          <w:cs/>
        </w:rPr>
        <w:t>คณะกรมการ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>จังหวัดอุดรธานี</w:t>
      </w:r>
      <w:r w:rsidRPr="00AD743E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4BDFA3D" w14:textId="42CE55B1" w:rsidR="00267375" w:rsidRPr="00AD743E" w:rsidRDefault="00267375" w:rsidP="008424AA">
      <w:pPr>
        <w:pStyle w:val="ac"/>
        <w:spacing w:before="120" w:after="120"/>
        <w:rPr>
          <w:rFonts w:ascii="TH SarabunIT๙" w:hAnsi="TH SarabunIT๙" w:cs="TH SarabunIT๙"/>
          <w:sz w:val="32"/>
          <w:szCs w:val="32"/>
          <w:cs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AD743E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นายแพทย์สาธารณสุขจังหวัดอุดรธานี</w:t>
      </w:r>
    </w:p>
    <w:p w14:paraId="79FCE001" w14:textId="50F61FB4" w:rsidR="00267375" w:rsidRPr="00AD743E" w:rsidRDefault="00267375" w:rsidP="009163C9">
      <w:pPr>
        <w:pStyle w:val="ac"/>
        <w:spacing w:before="120" w:after="120" w:line="264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8424AA" w:rsidRPr="00AD743E">
        <w:rPr>
          <w:rFonts w:ascii="TH SarabunIT๙" w:hAnsi="TH SarabunIT๙" w:cs="TH SarabunIT๙"/>
          <w:sz w:val="32"/>
          <w:szCs w:val="32"/>
        </w:rPr>
        <w:tab/>
      </w:r>
      <w:r w:rsidR="00B00C49" w:rsidRPr="00AD743E">
        <w:rPr>
          <w:rFonts w:ascii="TH SarabunIT๙" w:hAnsi="TH SarabunIT๙" w:cs="TH SarabunIT๙"/>
          <w:sz w:val="32"/>
          <w:szCs w:val="32"/>
        </w:rPr>
        <w:tab/>
      </w:r>
      <w:r w:rsidR="00C63858" w:rsidRPr="00AD743E">
        <w:rPr>
          <w:rFonts w:ascii="TH SarabunIT๙" w:hAnsi="TH SarabunIT๙" w:cs="TH SarabunIT๙"/>
          <w:sz w:val="32"/>
          <w:szCs w:val="32"/>
        </w:rPr>
        <w:t xml:space="preserve">  </w:t>
      </w:r>
      <w:r w:rsidRPr="00AD743E">
        <w:rPr>
          <w:rFonts w:ascii="TH SarabunIT๙" w:hAnsi="TH SarabunIT๙" w:cs="TH SarabunIT๙"/>
          <w:sz w:val="32"/>
          <w:szCs w:val="32"/>
          <w:cs/>
        </w:rPr>
        <w:t>ตามที่</w:t>
      </w:r>
      <w:r w:rsidR="00004661"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ข้าพเจ้าได้รับมอบหมายให้เข้าร่วม</w:t>
      </w:r>
      <w:r w:rsidR="00004661" w:rsidRPr="00AD743E">
        <w:rPr>
          <w:rFonts w:ascii="TH SarabunIT๙" w:hAnsi="TH SarabunIT๙" w:cs="TH SarabunIT๙"/>
          <w:sz w:val="32"/>
          <w:szCs w:val="32"/>
          <w:cs/>
        </w:rPr>
        <w:t>ประชุม</w:t>
      </w:r>
      <w:r w:rsidR="00B00C49" w:rsidRPr="00AD743E">
        <w:rPr>
          <w:rFonts w:ascii="TH SarabunIT๙" w:hAnsi="TH SarabunIT๙" w:cs="TH SarabunIT๙"/>
          <w:sz w:val="32"/>
          <w:szCs w:val="32"/>
          <w:cs/>
        </w:rPr>
        <w:t xml:space="preserve">คณะกรมการจังหวัดอุดรธานี </w:t>
      </w:r>
      <w:r w:rsidRPr="00AD743E">
        <w:rPr>
          <w:rFonts w:ascii="TH SarabunIT๙" w:hAnsi="TH SarabunIT๙" w:cs="TH SarabunIT๙"/>
          <w:sz w:val="32"/>
          <w:szCs w:val="32"/>
          <w:cs/>
        </w:rPr>
        <w:t>ครั้งที่</w:t>
      </w:r>
      <w:r w:rsidR="00B00C49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วันที่ </w:t>
      </w:r>
      <w:r w:rsidR="00E72FCE">
        <w:rPr>
          <w:rFonts w:ascii="TH SarabunIT๙" w:hAnsi="TH SarabunIT๙" w:cs="TH SarabunIT๙" w:hint="cs"/>
          <w:sz w:val="32"/>
          <w:szCs w:val="32"/>
          <w:cs/>
        </w:rPr>
        <w:t>27 พฤศจิกายน</w:t>
      </w:r>
      <w:r w:rsidR="00671D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51636" w:rsidRPr="00AD743E">
        <w:rPr>
          <w:rFonts w:ascii="TH SarabunIT๙" w:hAnsi="TH SarabunIT๙" w:cs="TH SarabunIT๙"/>
          <w:sz w:val="32"/>
          <w:szCs w:val="32"/>
          <w:cs/>
        </w:rPr>
        <w:t>๒๕๖</w:t>
      </w:r>
      <w:r w:rsidR="00123085">
        <w:rPr>
          <w:rFonts w:ascii="TH SarabunIT๙" w:hAnsi="TH SarabunIT๙" w:cs="TH SarabunIT๙" w:hint="cs"/>
          <w:sz w:val="32"/>
          <w:szCs w:val="32"/>
          <w:cs/>
        </w:rPr>
        <w:t>8</w:t>
      </w:r>
      <w:r w:rsidR="00B51636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สรุปสาระสำคัญจากการประชุม</w:t>
      </w:r>
      <w:r w:rsidR="00D210CF" w:rsidRPr="00AD743E">
        <w:rPr>
          <w:rFonts w:ascii="TH SarabunIT๙" w:hAnsi="TH SarabunIT๙" w:cs="TH SarabunIT๙" w:hint="cs"/>
          <w:sz w:val="32"/>
          <w:szCs w:val="32"/>
          <w:cs/>
        </w:rPr>
        <w:t>รายละเอียดตามเอกสารที่แนบมาพร้อมนี้</w:t>
      </w:r>
    </w:p>
    <w:p w14:paraId="09A4F9F0" w14:textId="22D3BAA2" w:rsidR="009163C9" w:rsidRPr="003D5E6A" w:rsidRDefault="00D210CF" w:rsidP="00D210CF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ab/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bookmarkStart w:id="1" w:name="_Hlk66365972"/>
      <w:bookmarkEnd w:id="0"/>
      <w:r w:rsidR="00F96230" w:rsidRPr="003D5E6A">
        <w:rPr>
          <w:rFonts w:ascii="TH SarabunIT๙" w:hAnsi="TH SarabunIT๙" w:cs="TH SarabunIT๙"/>
          <w:sz w:val="32"/>
          <w:szCs w:val="32"/>
          <w:cs/>
        </w:rPr>
        <w:t>จึง</w:t>
      </w:r>
      <w:r w:rsidR="0036511E" w:rsidRPr="003D5E6A">
        <w:rPr>
          <w:rFonts w:ascii="TH SarabunIT๙" w:hAnsi="TH SarabunIT๙" w:cs="TH SarabunIT๙"/>
          <w:sz w:val="32"/>
          <w:szCs w:val="32"/>
          <w:cs/>
        </w:rPr>
        <w:t>เรียนมาเพื่อโปรด</w:t>
      </w:r>
      <w:r w:rsidR="002970DB" w:rsidRPr="003D5E6A">
        <w:rPr>
          <w:rFonts w:ascii="TH SarabunIT๙" w:hAnsi="TH SarabunIT๙" w:cs="TH SarabunIT๙" w:hint="cs"/>
          <w:sz w:val="32"/>
          <w:szCs w:val="32"/>
          <w:cs/>
        </w:rPr>
        <w:t>ทราบ</w:t>
      </w:r>
      <w:r w:rsidR="00FD21B3" w:rsidRPr="003D5E6A">
        <w:rPr>
          <w:rFonts w:ascii="TH SarabunIT๙" w:hAnsi="TH SarabunIT๙" w:cs="TH SarabunIT๙"/>
          <w:sz w:val="32"/>
          <w:szCs w:val="32"/>
        </w:rPr>
        <w:t xml:space="preserve">     </w:t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  <w:r w:rsidR="00FD21B3" w:rsidRPr="003D5E6A">
        <w:rPr>
          <w:rFonts w:ascii="TH SarabunIT๙" w:hAnsi="TH SarabunIT๙" w:cs="TH SarabunIT๙"/>
          <w:sz w:val="32"/>
          <w:szCs w:val="32"/>
        </w:rPr>
        <w:tab/>
      </w:r>
    </w:p>
    <w:p w14:paraId="6719267F" w14:textId="77777777" w:rsidR="00FE14F5" w:rsidRPr="00AD743E" w:rsidRDefault="00FE14F5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AB9FA9" w14:textId="77777777" w:rsidR="00D210CF" w:rsidRPr="00AD743E" w:rsidRDefault="00D210CF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B84E50" w14:textId="2F111C18" w:rsidR="005E45C9" w:rsidRPr="00AD743E" w:rsidRDefault="005E45C9" w:rsidP="009163C9">
      <w:pPr>
        <w:pStyle w:val="ac"/>
        <w:spacing w:line="264" w:lineRule="auto"/>
        <w:ind w:left="288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>(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>นาง</w:t>
      </w:r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จันทร์ไต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ย์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วัฒ</w:t>
      </w:r>
      <w:proofErr w:type="spellEnd"/>
      <w:r w:rsidR="006322B3" w:rsidRPr="00AD743E">
        <w:rPr>
          <w:rFonts w:ascii="TH SarabunIT๙" w:hAnsi="TH SarabunIT๙" w:cs="TH SarabunIT๙" w:hint="cs"/>
          <w:sz w:val="32"/>
          <w:szCs w:val="32"/>
          <w:cs/>
        </w:rPr>
        <w:t>โน</w:t>
      </w:r>
      <w:r w:rsidRPr="00AD743E">
        <w:rPr>
          <w:rFonts w:ascii="TH SarabunIT๙" w:hAnsi="TH SarabunIT๙" w:cs="TH SarabunIT๙"/>
          <w:sz w:val="32"/>
          <w:szCs w:val="32"/>
          <w:cs/>
        </w:rPr>
        <w:t>)</w:t>
      </w:r>
    </w:p>
    <w:p w14:paraId="146972E4" w14:textId="3FDA561C" w:rsidR="005E45C9" w:rsidRPr="00AD743E" w:rsidRDefault="00FA21D3" w:rsidP="009163C9">
      <w:pPr>
        <w:pStyle w:val="ac"/>
        <w:spacing w:line="264" w:lineRule="auto"/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นักวิชาการสาธารณสุขชำนาญการ</w:t>
      </w:r>
    </w:p>
    <w:p w14:paraId="231CEB66" w14:textId="12745606" w:rsidR="00C26F11" w:rsidRPr="00AD743E" w:rsidRDefault="009E57E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A21D3" w:rsidRPr="00AD743E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5E45C9" w:rsidRPr="00AD743E">
        <w:rPr>
          <w:rFonts w:ascii="TH SarabunIT๙" w:hAnsi="TH SarabunIT๙" w:cs="TH SarabunIT๙"/>
          <w:sz w:val="32"/>
          <w:szCs w:val="32"/>
          <w:cs/>
        </w:rPr>
        <w:t>กลุ่มงานพัฒนายุทธศาสตร์สาธารณสุข</w:t>
      </w:r>
      <w:r w:rsidR="00FD21B3" w:rsidRPr="00AD743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End w:id="1"/>
    </w:p>
    <w:p w14:paraId="6BAC633A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67945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B2B99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A8632C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95748EC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9561E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D9781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DFF0E7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029A7C2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9158F26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B217E31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F31264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155215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FABB9B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C0A30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1FCE53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E3AF56F" w14:textId="77777777" w:rsidR="00B37E74" w:rsidRPr="00AD743E" w:rsidRDefault="00B37E74" w:rsidP="00C26F11">
      <w:pPr>
        <w:pStyle w:val="ac"/>
        <w:spacing w:line="264" w:lineRule="auto"/>
        <w:ind w:left="216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999F2E" w14:textId="12B90333" w:rsidR="004D1116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5EBC700D" w14:textId="4B6C71BE" w:rsidR="000D5179" w:rsidRDefault="000D5179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1A546C27" w14:textId="4447EF92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/>
          <w:sz w:val="32"/>
          <w:szCs w:val="32"/>
        </w:rPr>
      </w:pPr>
    </w:p>
    <w:p w14:paraId="16BE96CD" w14:textId="77777777" w:rsidR="0060385F" w:rsidRDefault="0060385F" w:rsidP="000D5179">
      <w:pPr>
        <w:pStyle w:val="ac"/>
        <w:tabs>
          <w:tab w:val="left" w:pos="5369"/>
        </w:tabs>
        <w:spacing w:line="264" w:lineRule="auto"/>
        <w:rPr>
          <w:rFonts w:ascii="TH SarabunIT๙" w:hAnsi="TH SarabunIT๙" w:cs="TH SarabunIT๙" w:hint="cs"/>
          <w:sz w:val="32"/>
          <w:szCs w:val="32"/>
        </w:rPr>
      </w:pPr>
    </w:p>
    <w:p w14:paraId="48D8D076" w14:textId="77777777" w:rsidR="0060385F" w:rsidRDefault="0060385F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1FC6BF25" w14:textId="33C5DDC0" w:rsidR="006E4236" w:rsidRDefault="00B37E74" w:rsidP="00962084">
      <w:pPr>
        <w:pStyle w:val="ac"/>
        <w:tabs>
          <w:tab w:val="left" w:pos="709"/>
          <w:tab w:val="left" w:pos="1134"/>
        </w:tabs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สรุปสาระสำคัญจากการ</w:t>
      </w:r>
      <w:r w:rsidRPr="00AD743E">
        <w:rPr>
          <w:rFonts w:ascii="TH SarabunIT๙" w:hAnsi="TH SarabunIT๙" w:cs="TH SarabunIT๙"/>
          <w:sz w:val="32"/>
          <w:szCs w:val="32"/>
          <w:cs/>
        </w:rPr>
        <w:t>ประชุมคณะกรมการจังหวัดอุดรธานี ครั้งที่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F104B">
        <w:rPr>
          <w:rFonts w:ascii="TH SarabunIT๙" w:hAnsi="TH SarabunIT๙" w:cs="TH SarabunIT๙"/>
          <w:sz w:val="32"/>
          <w:szCs w:val="32"/>
        </w:rPr>
        <w:t>1</w:t>
      </w:r>
      <w:r w:rsidR="00283C0A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AD743E">
        <w:rPr>
          <w:rFonts w:ascii="TH SarabunIT๙" w:hAnsi="TH SarabunIT๙" w:cs="TH SarabunIT๙"/>
          <w:sz w:val="32"/>
          <w:szCs w:val="32"/>
          <w:cs/>
        </w:rPr>
        <w:t>/๒๕๖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25AC57A" w14:textId="62257FDE" w:rsidR="00B37E74" w:rsidRPr="00AD743E" w:rsidRDefault="00B37E74" w:rsidP="004D1116">
      <w:pPr>
        <w:pStyle w:val="ac"/>
        <w:spacing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AD743E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283C0A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401B4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3C0A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AD743E">
        <w:rPr>
          <w:rFonts w:ascii="TH SarabunIT๙" w:hAnsi="TH SarabunIT๙" w:cs="TH SarabunIT๙"/>
          <w:sz w:val="32"/>
          <w:szCs w:val="32"/>
          <w:cs/>
        </w:rPr>
        <w:t xml:space="preserve"> ๒๕๖</w:t>
      </w:r>
      <w:r w:rsidR="0020231B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743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AD743E">
        <w:rPr>
          <w:rFonts w:ascii="TH SarabunIT๙" w:hAnsi="TH SarabunIT๙" w:cs="TH SarabunIT๙"/>
          <w:sz w:val="32"/>
          <w:szCs w:val="32"/>
          <w:cs/>
        </w:rPr>
        <w:t>ณ ห้องประชุมกรมหลวงประจักษ์</w:t>
      </w:r>
      <w:proofErr w:type="spellStart"/>
      <w:r w:rsidRPr="00AD743E">
        <w:rPr>
          <w:rFonts w:ascii="TH SarabunIT๙" w:hAnsi="TH SarabunIT๙" w:cs="TH SarabunIT๙"/>
          <w:sz w:val="32"/>
          <w:szCs w:val="32"/>
          <w:cs/>
        </w:rPr>
        <w:t>ศิล</w:t>
      </w:r>
      <w:proofErr w:type="spellEnd"/>
      <w:r w:rsidRPr="00AD743E">
        <w:rPr>
          <w:rFonts w:ascii="TH SarabunIT๙" w:hAnsi="TH SarabunIT๙" w:cs="TH SarabunIT๙"/>
          <w:sz w:val="32"/>
          <w:szCs w:val="32"/>
          <w:cs/>
        </w:rPr>
        <w:t>ปาคม ศาลากลางจังหวัดอุดรธานี</w:t>
      </w:r>
    </w:p>
    <w:p w14:paraId="7B69D108" w14:textId="1276AC34" w:rsidR="002C3DEF" w:rsidRPr="00913115" w:rsidRDefault="007F1C9F" w:rsidP="00C41BEA">
      <w:pPr>
        <w:pStyle w:val="ac"/>
        <w:spacing w:after="120" w:line="264" w:lineRule="auto"/>
        <w:jc w:val="center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AD743E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FC325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="009A7736" w:rsidRPr="00AA502A">
        <w:rPr>
          <w:rFonts w:ascii="TH SarabunIT๙" w:hAnsi="TH SarabunIT๙" w:cs="TH SarabunIT๙"/>
          <w:sz w:val="32"/>
          <w:szCs w:val="32"/>
          <w:cs/>
        </w:rPr>
        <w:t>นาย</w:t>
      </w:r>
      <w:r w:rsidR="00784A7D" w:rsidRPr="00AA502A">
        <w:rPr>
          <w:rFonts w:ascii="TH SarabunIT๙" w:hAnsi="TH SarabunIT๙" w:cs="TH SarabunIT๙" w:hint="cs"/>
          <w:sz w:val="32"/>
          <w:szCs w:val="32"/>
          <w:cs/>
        </w:rPr>
        <w:t xml:space="preserve">ราชันย์ </w:t>
      </w:r>
      <w:proofErr w:type="spellStart"/>
      <w:r w:rsidR="00784A7D" w:rsidRPr="00AA502A">
        <w:rPr>
          <w:rFonts w:ascii="TH SarabunIT๙" w:hAnsi="TH SarabunIT๙" w:cs="TH SarabunIT๙" w:hint="cs"/>
          <w:sz w:val="32"/>
          <w:szCs w:val="32"/>
          <w:cs/>
        </w:rPr>
        <w:t>ซุ้นหั้ว</w:t>
      </w:r>
      <w:proofErr w:type="spellEnd"/>
      <w:r w:rsidR="00784A7D" w:rsidRPr="00AA50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555A0" w:rsidRPr="002658DB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ผู้ว่าราชการจังหวัดอุดรธาน</w:t>
      </w:r>
      <w:r w:rsidR="004555A0" w:rsidRPr="002658DB"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265F7D" w:rsidRPr="002658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เป็นประธาน</w:t>
      </w:r>
      <w:r w:rsidR="00017A65" w:rsidRPr="0091311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48AF13D2" w14:textId="63878F09" w:rsidR="002D285D" w:rsidRDefault="0055189A" w:rsidP="002D285D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2D28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ขอเชิญหัวหน้าส่วนราชการร่วมรับเสด็จ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พระบาทสมเด็จพระเจ้าอยู่หัว และสมเด็จพระนางเจ้า</w:t>
      </w:r>
      <w:r w:rsidR="00256C3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ฯ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D28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14:paraId="4620C651" w14:textId="77777777" w:rsidR="00256C3F" w:rsidRDefault="002D285D" w:rsidP="002D285D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 เสด็จพระราชดำเนินเปิดสะพานมิตรภาพไทย-ลาวแห่งที่</w:t>
      </w:r>
      <w:r w:rsidR="00256C3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2D285D">
        <w:rPr>
          <w:rFonts w:ascii="TH SarabunIT๙" w:hAnsi="TH SarabunIT๙" w:cs="TH SarabunIT๙"/>
          <w:color w:val="000000" w:themeColor="text1"/>
          <w:sz w:val="32"/>
          <w:szCs w:val="32"/>
        </w:rPr>
        <w:t>5 (</w:t>
      </w:r>
      <w:r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บึงกาฬ-บอลิคำไซ) </w:t>
      </w:r>
      <w:r w:rsidR="00256C3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</w:p>
    <w:p w14:paraId="4698C329" w14:textId="361CDD0C" w:rsidR="002D285D" w:rsidRDefault="00256C3F" w:rsidP="002D285D">
      <w:pPr>
        <w:pStyle w:val="ac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วันที่ 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 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</w:t>
      </w:r>
      <w:r w:rsidR="00406BF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ันวาคม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2D285D" w:rsidRPr="002D285D">
        <w:rPr>
          <w:rFonts w:ascii="TH SarabunIT๙" w:hAnsi="TH SarabunIT๙" w:cs="TH SarabunIT๙"/>
          <w:color w:val="000000" w:themeColor="text1"/>
          <w:sz w:val="32"/>
          <w:szCs w:val="32"/>
        </w:rPr>
        <w:t>2568</w:t>
      </w:r>
    </w:p>
    <w:p w14:paraId="3D31E059" w14:textId="49FF6959" w:rsidR="00637F3A" w:rsidRDefault="00406BF4" w:rsidP="00BA5B21">
      <w:pPr>
        <w:pStyle w:val="ac"/>
        <w:tabs>
          <w:tab w:val="left" w:pos="851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2. </w:t>
      </w:r>
      <w:r w:rsidR="006E3FB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แนะนำ</w:t>
      </w:r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หัวหน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าส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วนราชการ ย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มาดำรงตำแหนงใ</w:t>
      </w:r>
      <w:proofErr w:type="spellStart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</w:t>
      </w:r>
      <w:proofErr w:type="spellEnd"/>
      <w:r w:rsidR="00637F3A" w:rsidRPr="00637F3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</w:t>
      </w:r>
    </w:p>
    <w:p w14:paraId="0B4B3CE9" w14:textId="10DE5DD1" w:rsidR="0055189A" w:rsidRPr="0055189A" w:rsidRDefault="0055189A" w:rsidP="0055189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BA5B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.1 </w:t>
      </w:r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วาที่ร</w:t>
      </w:r>
      <w:proofErr w:type="spellStart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อย</w:t>
      </w:r>
      <w:proofErr w:type="spellEnd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เอกระวี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บุญญพาพงศ </w:t>
      </w:r>
      <w:proofErr w:type="spellStart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</w:t>
      </w:r>
      <w:proofErr w:type="spellEnd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อำนวยการแขวงทางหลวงสระบุรี</w:t>
      </w:r>
    </w:p>
    <w:p w14:paraId="606C67CC" w14:textId="5ABA4706" w:rsidR="0055189A" w:rsidRPr="0055189A" w:rsidRDefault="0055189A" w:rsidP="0055189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ย</w:t>
      </w:r>
      <w:proofErr w:type="spellStart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มาดำรงตำแหน</w:t>
      </w:r>
      <w:proofErr w:type="spellStart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งผู</w:t>
      </w:r>
      <w:proofErr w:type="spellEnd"/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อำนวยการแขวงทางหลวงอุดรธานีที่</w:t>
      </w:r>
      <w:r w:rsidR="0088258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</w:p>
    <w:p w14:paraId="39D6DCF2" w14:textId="52B5AD72" w:rsidR="0055189A" w:rsidRPr="0055189A" w:rsidRDefault="00882585" w:rsidP="0055189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BA5B2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.2 นายยุทธนา </w:t>
      </w:r>
      <w:proofErr w:type="spellStart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</w:t>
      </w:r>
      <w:proofErr w:type="spellEnd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นทรงาม นายช</w:t>
      </w:r>
      <w:proofErr w:type="spellStart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าง</w:t>
      </w:r>
      <w:proofErr w:type="spellEnd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โยธาอาวุโสแขวงทางหลวงนครราชสีมาที่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</w:p>
    <w:p w14:paraId="133FC5A8" w14:textId="77777777" w:rsidR="00882585" w:rsidRDefault="00882585" w:rsidP="0055189A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</w:t>
      </w:r>
      <w:proofErr w:type="spellStart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</w:t>
      </w:r>
      <w:proofErr w:type="spellEnd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งตั้งใหดำรงตำแหน</w:t>
      </w:r>
      <w:proofErr w:type="spellStart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งผู</w:t>
      </w:r>
      <w:proofErr w:type="spellEnd"/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อำนวยการแขวงทางหลวงอุดรธานีที่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55189A" w:rsidRPr="0055189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2(หนองหาน)</w:t>
      </w:r>
      <w:r w:rsidR="00DE2D0E" w:rsidRPr="00DE2D0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6438F9A" w14:textId="77777777" w:rsidR="00DB3705" w:rsidRPr="00DB3705" w:rsidRDefault="00BA5B21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D541F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พิธีสวดพระอภิธรรม อุทิศถวายพระราชกุศลแดสมเด็จพระนางเจาสิริกิติ์</w:t>
      </w:r>
    </w:p>
    <w:p w14:paraId="298E09B2" w14:textId="77777777" w:rsidR="00241D09" w:rsidRDefault="00DB3705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พระบรมราชินีนาถ พระบรมราชชนนีพันปหลวง</w:t>
      </w:r>
      <w:r w:rsidR="004523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ทุกวันพระ เวลา 17.30 น.</w:t>
      </w:r>
      <w:r w:rsidR="00241D09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8E8CF8D" w14:textId="22031847" w:rsidR="00DB3705" w:rsidRDefault="00452374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ณ วัดเกษรศีลคุณ(วัดป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าบ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</w:t>
      </w:r>
      <w:proofErr w:type="spellStart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าน</w:t>
      </w:r>
      <w:proofErr w:type="spellEnd"/>
      <w:r w:rsidR="00DB3705" w:rsidRPr="00DB37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ตาด)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ตำบลบ้านตาด อำเภอเมือง จังหวัดอุดรธานี</w:t>
      </w:r>
    </w:p>
    <w:p w14:paraId="6BC714D0" w14:textId="0360BF86" w:rsidR="00241D09" w:rsidRDefault="00241D09" w:rsidP="00DB3705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จังหวัดอุดรธานีจะมีหนังสือแจ้งทุกหน่วยงาน</w:t>
      </w:r>
      <w:r w:rsidR="0022260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เพื่อเข้าร่วม</w:t>
      </w:r>
      <w:r w:rsidR="0009177C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พิธี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เป็นรายเดือน</w:t>
      </w:r>
    </w:p>
    <w:p w14:paraId="64E13CF3" w14:textId="554ADCCB" w:rsidR="0009177C" w:rsidRPr="0009177C" w:rsidRDefault="0009177C" w:rsidP="0009177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4. การจัดพิธี</w:t>
      </w:r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วันคล</w:t>
      </w:r>
      <w:proofErr w:type="spellStart"/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าย</w:t>
      </w:r>
      <w:proofErr w:type="spellEnd"/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วันพระบรมราชสมภพพระบาทสมเด็จพระบรมชนกา</w:t>
      </w:r>
      <w:proofErr w:type="spellStart"/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ธิเบ</w:t>
      </w:r>
      <w:proofErr w:type="spellEnd"/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ศร  </w:t>
      </w:r>
    </w:p>
    <w:p w14:paraId="2FEC1B35" w14:textId="72E56CC8" w:rsidR="0009177C" w:rsidRPr="0009177C" w:rsidRDefault="0009177C" w:rsidP="0009177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มหาภูมิพลอดุลยเดชมหาราช บรมนาถบพิตรวันชาติและวันพอแหงชาติ</w:t>
      </w:r>
    </w:p>
    <w:p w14:paraId="3C0049AD" w14:textId="77777777" w:rsidR="003F44EF" w:rsidRDefault="0009177C" w:rsidP="0009177C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09177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 ธันวาคม 2568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เวลา 07.00 น. </w:t>
      </w:r>
      <w:r w:rsidR="003F44E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พิธีเจริญพระพุทธมนต์และทำบุญตักบาตร</w:t>
      </w:r>
    </w:p>
    <w:p w14:paraId="0D79E868" w14:textId="5B541839" w:rsidR="008359E7" w:rsidRDefault="003F44EF" w:rsidP="0009177C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เวลา 08.00 น. </w:t>
      </w:r>
      <w:r w:rsidR="008359E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พิธีวางพานพุ่มดอกไม้ ฯ</w:t>
      </w:r>
      <w:r w:rsidR="0060385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60385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หอประชุมทองใหญ่</w:t>
      </w:r>
    </w:p>
    <w:p w14:paraId="0F2C22FD" w14:textId="38F21777" w:rsidR="0045556E" w:rsidRPr="0045556E" w:rsidRDefault="008359E7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5. </w:t>
      </w:r>
      <w:r w:rsidR="0045556E"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การประกอบพิธีบำเพ็ญกุศลทักษิณานุประทานอุทิศถวายพระราชกุศล </w:t>
      </w:r>
    </w:p>
    <w:p w14:paraId="131E3FF6" w14:textId="490FDEA7" w:rsidR="0045556E" w:rsidRPr="0045556E" w:rsidRDefault="0045556E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แดสมเด็จพระนางเจาสิริกิติ์พระบรมราชินีนาถ พระบรมราชชนนีพันปหลวง  </w:t>
      </w:r>
    </w:p>
    <w:p w14:paraId="696D96A3" w14:textId="00DD95B9" w:rsidR="0009177C" w:rsidRDefault="0045556E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เสด็จสวรรคตครบ</w:t>
      </w:r>
      <w:proofErr w:type="spellStart"/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บัญญา</w:t>
      </w:r>
      <w:proofErr w:type="spellEnd"/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สมวาร (50 วัน)</w:t>
      </w:r>
      <w:r w:rsidR="008F4F5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วันที่ </w:t>
      </w:r>
      <w:r w:rsidRPr="0045556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12 ธันวาคม 2568</w:t>
      </w:r>
      <w:r w:rsidR="00E80746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7C89EE29" w14:textId="4FC580A5" w:rsidR="00E80746" w:rsidRDefault="00E80746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E8074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เวลา 07.00 น. พิธีเจริญพระพุทธมนต์และทำบุญตักบาตร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ณ หอประชุมทองใหญ่ </w:t>
      </w:r>
    </w:p>
    <w:p w14:paraId="189C2D7D" w14:textId="66E51ABF" w:rsidR="0072173E" w:rsidRDefault="00E80746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เวลา 16.00 น. พิธีบำเพ็ญกุศลเพื่ออุทิศถวายพระราชกุศล ณ </w:t>
      </w:r>
      <w:r w:rsidR="007217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วัดโพธิสมภรณ์ </w:t>
      </w:r>
    </w:p>
    <w:p w14:paraId="155BF924" w14:textId="7E4010C3" w:rsidR="00E80746" w:rsidRDefault="0072173E" w:rsidP="0045556E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พระอารามหลวง</w:t>
      </w:r>
    </w:p>
    <w:p w14:paraId="392AE627" w14:textId="77777777" w:rsidR="006F1C1D" w:rsidRPr="006F1C1D" w:rsidRDefault="00185604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6. </w:t>
      </w:r>
      <w:r w:rsidR="006F1C1D" w:rsidRPr="006F1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พิธีสวดพระอภิธรรมอุทิศถวายพระราชกุศลแดสมเด็จพระนางเจาสิริกิติ์</w:t>
      </w:r>
    </w:p>
    <w:p w14:paraId="68DDDB2F" w14:textId="77777777" w:rsidR="00982543" w:rsidRDefault="006F1C1D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6F1C1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พระบรมราชินีนาถ พระบรมราชชนนีพันปหลวง ทุกวันพฤหัสบด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ี</w:t>
      </w:r>
      <w:r w:rsidR="0098254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และวันศุกร์สัปดาห์สุดท้าย </w:t>
      </w:r>
    </w:p>
    <w:p w14:paraId="2E1EAD8D" w14:textId="77777777" w:rsidR="003B4757" w:rsidRDefault="00982543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ของเดือน จนครบรอบวันสวรรคต (24 ตุลาคม 2569) </w:t>
      </w:r>
      <w:r w:rsidR="003B4757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ในห้วงเดือนพฤศจิกายน - ธันวาคม  </w:t>
      </w:r>
    </w:p>
    <w:p w14:paraId="77098298" w14:textId="42E408B0" w:rsidR="002B5973" w:rsidRDefault="003B4757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ตามกำหนด ดังนี้ </w:t>
      </w:r>
    </w:p>
    <w:p w14:paraId="6EF4BFEC" w14:textId="334E90CB" w:rsidR="00185604" w:rsidRDefault="002B5973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- 28 พฤศจิกายน 2568</w:t>
      </w:r>
    </w:p>
    <w:p w14:paraId="68158938" w14:textId="0E8A7AA1" w:rsidR="002B5973" w:rsidRDefault="002B5973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- </w:t>
      </w:r>
      <w:r w:rsidR="003112A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 ธันวาคม 2568</w:t>
      </w:r>
    </w:p>
    <w:p w14:paraId="32A11CC4" w14:textId="628AC308" w:rsidR="003112AD" w:rsidRDefault="003112AD" w:rsidP="003112A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- 11 ธันวาคม 2568</w:t>
      </w:r>
    </w:p>
    <w:p w14:paraId="4F20A6DB" w14:textId="0E43F248" w:rsidR="003112AD" w:rsidRDefault="003112AD" w:rsidP="003112A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- 18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ธันวาคม 2568</w:t>
      </w:r>
    </w:p>
    <w:p w14:paraId="718F2A3B" w14:textId="443217E7" w:rsidR="003112AD" w:rsidRDefault="003112AD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- 26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ธันวาคม 2568</w:t>
      </w:r>
    </w:p>
    <w:p w14:paraId="50CBC08C" w14:textId="33A6AD93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5DBDC4" w14:textId="5345C81E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71AFE6A" w14:textId="219F0858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0FD7A8" w14:textId="13D13102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B51DFA2" w14:textId="6EFD35BF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303CFCF" w14:textId="77777777" w:rsidR="0060385F" w:rsidRDefault="0060385F" w:rsidP="006F1C1D">
      <w:pPr>
        <w:pStyle w:val="ac"/>
        <w:tabs>
          <w:tab w:val="left" w:pos="709"/>
        </w:tabs>
        <w:ind w:firstLine="720"/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</w:pPr>
    </w:p>
    <w:p w14:paraId="14C9BB1C" w14:textId="77777777" w:rsidR="00D12001" w:rsidRDefault="00750B10" w:rsidP="00833E19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7. </w:t>
      </w:r>
      <w:r w:rsidR="003F2D57">
        <w:rPr>
          <w:rFonts w:ascii="TH SarabunIT๙" w:hAnsi="TH SarabunIT๙" w:cs="TH SarabunIT๙" w:hint="cs"/>
          <w:sz w:val="32"/>
          <w:szCs w:val="32"/>
          <w:cs/>
        </w:rPr>
        <w:t>ขอเชิญหน่วยงานร่วม</w:t>
      </w:r>
      <w:r w:rsidR="001204B4" w:rsidRPr="001204B4">
        <w:rPr>
          <w:rFonts w:ascii="TH SarabunIT๙" w:hAnsi="TH SarabunIT๙" w:cs="TH SarabunIT๙"/>
          <w:sz w:val="32"/>
          <w:szCs w:val="32"/>
          <w:cs/>
        </w:rPr>
        <w:t xml:space="preserve">กิจกรรมจิตอาสาพัฒนา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เนื่องในวันสำคัญของชาติไทย ห้วงเดือน </w:t>
      </w:r>
      <w:r w:rsidR="00D120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BA9DB15" w14:textId="7CB81105" w:rsidR="00D83876" w:rsidRDefault="00D12001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D12001">
        <w:rPr>
          <w:rFonts w:ascii="TH SarabunIT๙" w:hAnsi="TH SarabunIT๙" w:cs="TH SarabunIT๙"/>
          <w:sz w:val="32"/>
          <w:szCs w:val="32"/>
          <w:cs/>
        </w:rPr>
        <w:t>ธันวาคม  2568 ดังนี้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914FCF8" w14:textId="77777777" w:rsidR="00843D48" w:rsidRDefault="00D12001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-</w:t>
      </w:r>
      <w:r w:rsidRPr="00D12001">
        <w:rPr>
          <w:rFonts w:ascii="TH SarabunIT๙" w:hAnsi="TH SarabunIT๙" w:cs="TH SarabunIT๙"/>
          <w:sz w:val="32"/>
          <w:szCs w:val="32"/>
          <w:cs/>
        </w:rPr>
        <w:t xml:space="preserve"> วันที่ 5 ธันวาคม 2568 วันคล้ายวันพระบรมราชสมภพ </w:t>
      </w:r>
    </w:p>
    <w:p w14:paraId="26E97951" w14:textId="77777777" w:rsidR="00843D48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>พระบาทสมเด็จพระบรมชนกา</w:t>
      </w:r>
      <w:proofErr w:type="spellStart"/>
      <w:r w:rsidR="00D12001" w:rsidRPr="00D12001">
        <w:rPr>
          <w:rFonts w:ascii="TH SarabunIT๙" w:hAnsi="TH SarabunIT๙" w:cs="TH SarabunIT๙"/>
          <w:sz w:val="32"/>
          <w:szCs w:val="32"/>
          <w:cs/>
        </w:rPr>
        <w:t>ธิเบ</w:t>
      </w:r>
      <w:proofErr w:type="spellEnd"/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ศร มหาภูมิพลอดุลยเดชมหาราช บรมนาถบพิตร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</w:p>
    <w:p w14:paraId="406B3C06" w14:textId="2AE3F58D" w:rsidR="00843D48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6038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038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>(วันชาติ</w:t>
      </w:r>
      <w:r w:rsidR="00D12001" w:rsidRPr="00D12001">
        <w:rPr>
          <w:rFonts w:ascii="TH SarabunIT๙" w:hAnsi="TH SarabunIT๙" w:cs="TH SarabunIT๙"/>
          <w:sz w:val="32"/>
          <w:szCs w:val="32"/>
        </w:rPr>
        <w:t>,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>วันพ่อแห่งชาติ</w:t>
      </w:r>
      <w:r w:rsidR="00D12001" w:rsidRPr="00D12001">
        <w:rPr>
          <w:rFonts w:ascii="TH SarabunIT๙" w:hAnsi="TH SarabunIT๙" w:cs="TH SarabunIT๙"/>
          <w:sz w:val="32"/>
          <w:szCs w:val="32"/>
        </w:rPr>
        <w:t>,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>วันดินโลก) ณ บริเว</w:t>
      </w:r>
      <w:r>
        <w:rPr>
          <w:rFonts w:ascii="TH SarabunIT๙" w:hAnsi="TH SarabunIT๙" w:cs="TH SarabunIT๙" w:hint="cs"/>
          <w:sz w:val="32"/>
          <w:szCs w:val="32"/>
          <w:cs/>
        </w:rPr>
        <w:t>ณ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สวนสาธารณะหนองบ่อ หมู่ที่ 14 </w:t>
      </w:r>
    </w:p>
    <w:p w14:paraId="03BAD608" w14:textId="064FEA75" w:rsidR="00D12001" w:rsidRPr="00D12001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60385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0385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>ตำบลหนองหาน อำเภอหนองหาน จังหวัดอุดรธานี กิจกรรม ปลูกต้นไม้</w:t>
      </w:r>
    </w:p>
    <w:p w14:paraId="4145528C" w14:textId="77777777" w:rsidR="00843D48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-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 วันที่ 28 ธันวาคม 2568 วันสมเด็จพระเจ้าตากสินมหาราช ณ ตลาดปลาสร้างคอม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3FD9DB8" w14:textId="77777777" w:rsidR="00843D48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หมู่ที่ 5 บ้านดงผักเทียม ตำบลสร้างคอม อำเภอสร้างคอม จังหวัดอุดรธานี กิจกรรม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</w:p>
    <w:p w14:paraId="6EA7B1B7" w14:textId="77777777" w:rsidR="001077D9" w:rsidRDefault="00843D48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="00D12001" w:rsidRPr="00D12001">
        <w:rPr>
          <w:rFonts w:ascii="TH SarabunIT๙" w:hAnsi="TH SarabunIT๙" w:cs="TH SarabunIT๙"/>
          <w:sz w:val="32"/>
          <w:szCs w:val="32"/>
          <w:cs/>
        </w:rPr>
        <w:t xml:space="preserve">ทำความสะอาด ปรับภูมิทัศน์ และปลูกต้นไม้ </w:t>
      </w:r>
      <w:r w:rsidR="001077D9" w:rsidRPr="001077D9">
        <w:rPr>
          <w:rFonts w:ascii="TH SarabunIT๙" w:hAnsi="TH SarabunIT๙" w:cs="TH SarabunIT๙"/>
          <w:sz w:val="32"/>
          <w:szCs w:val="32"/>
          <w:cs/>
        </w:rPr>
        <w:t>ซึ่งวันดังกล่าว เป็นวันคล้ายวัน</w:t>
      </w:r>
      <w:r w:rsidR="001077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9CAAA61" w14:textId="77777777" w:rsidR="001077D9" w:rsidRDefault="001077D9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</w:t>
      </w:r>
      <w:r w:rsidRPr="001077D9">
        <w:rPr>
          <w:rFonts w:ascii="TH SarabunIT๙" w:hAnsi="TH SarabunIT๙" w:cs="TH SarabunIT๙"/>
          <w:sz w:val="32"/>
          <w:szCs w:val="32"/>
          <w:cs/>
        </w:rPr>
        <w:t>ราบดาภิเษก</w:t>
      </w:r>
      <w:r w:rsidRPr="001077D9">
        <w:rPr>
          <w:rFonts w:ascii="TH SarabunIT๙" w:hAnsi="TH SarabunIT๙" w:cs="TH SarabunIT๙"/>
          <w:sz w:val="32"/>
          <w:szCs w:val="32"/>
        </w:rPr>
        <w:t> </w:t>
      </w:r>
      <w:r w:rsidRPr="001077D9">
        <w:rPr>
          <w:rFonts w:ascii="TH SarabunIT๙" w:hAnsi="TH SarabunIT๙" w:cs="TH SarabunIT๙"/>
          <w:sz w:val="32"/>
          <w:szCs w:val="32"/>
          <w:cs/>
        </w:rPr>
        <w:t>ของสมเด็จพระเจ้าตากสินมหาราช</w:t>
      </w:r>
      <w:r w:rsidRPr="001077D9">
        <w:rPr>
          <w:rFonts w:ascii="TH SarabunIT๙" w:hAnsi="TH SarabunIT๙" w:cs="TH SarabunIT๙"/>
          <w:sz w:val="32"/>
          <w:szCs w:val="32"/>
        </w:rPr>
        <w:t> </w:t>
      </w:r>
      <w:r w:rsidRPr="001077D9">
        <w:rPr>
          <w:rFonts w:ascii="TH SarabunIT๙" w:hAnsi="TH SarabunIT๙" w:cs="TH SarabunIT๙"/>
          <w:sz w:val="32"/>
          <w:szCs w:val="32"/>
          <w:cs/>
        </w:rPr>
        <w:t>พระมหากษัตริย์ผู้ทรงมี</w:t>
      </w:r>
    </w:p>
    <w:p w14:paraId="255E97D5" w14:textId="4EAD3C00" w:rsidR="00D12001" w:rsidRDefault="001077D9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</w:t>
      </w:r>
      <w:r w:rsidRPr="001077D9">
        <w:rPr>
          <w:rFonts w:ascii="TH SarabunIT๙" w:hAnsi="TH SarabunIT๙" w:cs="TH SarabunIT๙"/>
          <w:sz w:val="32"/>
          <w:szCs w:val="32"/>
          <w:cs/>
        </w:rPr>
        <w:t>พระมหากรุณาธิคุณต่อแผ่นดินไทยในการกอบกู้เอกราชให้ชาติไทย</w:t>
      </w:r>
    </w:p>
    <w:p w14:paraId="5D4248E9" w14:textId="77777777" w:rsidR="00A014F0" w:rsidRDefault="002307F2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8. </w:t>
      </w:r>
      <w:r w:rsidR="00277EAE">
        <w:rPr>
          <w:rFonts w:ascii="TH SarabunIT๙" w:hAnsi="TH SarabunIT๙" w:cs="TH SarabunIT๙" w:hint="cs"/>
          <w:sz w:val="32"/>
          <w:szCs w:val="32"/>
          <w:cs/>
        </w:rPr>
        <w:t>ขอเชิญหน่วยงาน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ร่วมกิจกรรมจังหวัดคลื่อนที่ วันที่ 19 ธันวาคม 2568 ณ โรงเรียน      </w:t>
      </w:r>
    </w:p>
    <w:p w14:paraId="5B7D8F41" w14:textId="77777777" w:rsidR="00A014F0" w:rsidRDefault="00A014F0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ชุมชนบ้านทุ่งตาลเลียน หมู่ที่ 2 ตำบลตาลเลียน อำเภอกุดจับ จังหวัดอุดรธานี </w:t>
      </w:r>
    </w:p>
    <w:p w14:paraId="08A9C5E2" w14:textId="77777777" w:rsidR="00047522" w:rsidRDefault="00A014F0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9. ขอเชิญหัวหน้าส่วนราชการร่วม</w:t>
      </w:r>
      <w:r w:rsidR="00047522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กิจกรรมงานประจำปีทุ่งศรีเมือง ฯ ดังนี้ </w:t>
      </w:r>
    </w:p>
    <w:p w14:paraId="7D147873" w14:textId="77777777" w:rsidR="00047522" w:rsidRDefault="00047522" w:rsidP="00047522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- </w:t>
      </w:r>
      <w:r w:rsidRPr="00047522">
        <w:rPr>
          <w:rFonts w:ascii="TH SarabunIT๙" w:hAnsi="TH SarabunIT๙" w:cs="TH SarabunIT๙"/>
          <w:sz w:val="32"/>
          <w:szCs w:val="32"/>
          <w:cs/>
        </w:rPr>
        <w:t xml:space="preserve">วันที่ 1 ธันวาคม 2568 </w:t>
      </w:r>
    </w:p>
    <w:p w14:paraId="129A3D3B" w14:textId="3E0A57D5" w:rsidR="00047522" w:rsidRDefault="00047522" w:rsidP="00047522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047522">
        <w:rPr>
          <w:rFonts w:ascii="TH SarabunIT๙" w:hAnsi="TH SarabunIT๙" w:cs="TH SarabunIT๙"/>
          <w:sz w:val="32"/>
          <w:szCs w:val="32"/>
          <w:cs/>
        </w:rPr>
        <w:t>เวลา 07.00 น.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พิธีบวงสรวงสิ่งศักดิ์สิทธิ์คู่บ้านคู่เมืองอุดรธานี </w:t>
      </w:r>
    </w:p>
    <w:p w14:paraId="26361A4E" w14:textId="73B8AE7A" w:rsidR="002307F2" w:rsidRDefault="00047522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เวลา </w:t>
      </w:r>
      <w:r w:rsidRPr="00047522">
        <w:rPr>
          <w:rFonts w:ascii="TH SarabunIT๙" w:hAnsi="TH SarabunIT๙" w:cs="TH SarabunIT๙"/>
          <w:sz w:val="32"/>
          <w:szCs w:val="32"/>
          <w:cs/>
        </w:rPr>
        <w:t xml:space="preserve">17.00 น. 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>ร่วมพิธีเปิดงานทุ่ง</w:t>
      </w:r>
      <w:r w:rsidR="00087484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A014F0">
        <w:rPr>
          <w:rFonts w:ascii="TH SarabunIT๙" w:hAnsi="TH SarabunIT๙" w:cs="TH SarabunIT๙" w:hint="cs"/>
          <w:sz w:val="32"/>
          <w:szCs w:val="32"/>
          <w:cs/>
        </w:rPr>
        <w:t xml:space="preserve">รีเมือง </w:t>
      </w:r>
    </w:p>
    <w:p w14:paraId="4DA705AF" w14:textId="6108A759" w:rsidR="008B6C0D" w:rsidRDefault="008B6C0D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</w:t>
      </w:r>
      <w:r w:rsidR="00047522">
        <w:rPr>
          <w:rFonts w:ascii="TH SarabunIT๙" w:hAnsi="TH SarabunIT๙" w:cs="TH SarabunIT๙"/>
          <w:sz w:val="32"/>
          <w:szCs w:val="32"/>
        </w:rPr>
        <w:t xml:space="preserve">  - </w:t>
      </w:r>
      <w:r w:rsidR="00047522" w:rsidRPr="00047522">
        <w:rPr>
          <w:rFonts w:ascii="TH SarabunIT๙" w:hAnsi="TH SarabunIT๙" w:cs="TH SarabunIT๙"/>
          <w:sz w:val="32"/>
          <w:szCs w:val="32"/>
          <w:cs/>
        </w:rPr>
        <w:t xml:space="preserve">วันที่ </w:t>
      </w:r>
      <w:r w:rsidR="00047522" w:rsidRPr="00047522">
        <w:rPr>
          <w:rFonts w:ascii="TH SarabunIT๙" w:hAnsi="TH SarabunIT๙" w:cs="TH SarabunIT๙"/>
          <w:sz w:val="32"/>
          <w:szCs w:val="32"/>
        </w:rPr>
        <w:t xml:space="preserve">5 </w:t>
      </w:r>
      <w:r w:rsidR="00047522" w:rsidRPr="00047522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47522" w:rsidRPr="00047522">
        <w:rPr>
          <w:rFonts w:ascii="TH SarabunIT๙" w:hAnsi="TH SarabunIT๙" w:cs="TH SarabunIT๙"/>
          <w:sz w:val="32"/>
          <w:szCs w:val="32"/>
        </w:rPr>
        <w:t xml:space="preserve">2568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ขอเชิญร่วมกิจกรรมร้องเพลงการกุศล </w:t>
      </w:r>
    </w:p>
    <w:p w14:paraId="4DA97A3A" w14:textId="338CEEAB" w:rsidR="00047522" w:rsidRDefault="00047522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- </w:t>
      </w:r>
      <w:r w:rsidRPr="00047522">
        <w:rPr>
          <w:rFonts w:ascii="TH SarabunIT๙" w:hAnsi="TH SarabunIT๙" w:cs="TH SarabunIT๙"/>
          <w:sz w:val="32"/>
          <w:szCs w:val="32"/>
          <w:cs/>
        </w:rPr>
        <w:t xml:space="preserve">วันที่ 10 ธันวาคม 2568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ขอเชิญร่วมเดินแบบผ้าไทย </w:t>
      </w:r>
    </w:p>
    <w:p w14:paraId="329F5644" w14:textId="0CEF3E72" w:rsidR="00D8285E" w:rsidRDefault="00047522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="00412592">
        <w:rPr>
          <w:rFonts w:ascii="TH SarabunIT๙" w:hAnsi="TH SarabunIT๙" w:cs="TH SarabunIT๙" w:hint="cs"/>
          <w:sz w:val="32"/>
          <w:szCs w:val="32"/>
          <w:cs/>
        </w:rPr>
        <w:t xml:space="preserve"> ประชาสัมพันธ์ </w:t>
      </w:r>
      <w:r w:rsidR="00412592" w:rsidRPr="00412592">
        <w:rPr>
          <w:rFonts w:ascii="TH SarabunIT๙" w:hAnsi="TH SarabunIT๙" w:cs="TH SarabunIT๙"/>
          <w:sz w:val="32"/>
          <w:szCs w:val="32"/>
          <w:cs/>
        </w:rPr>
        <w:t>กาชาดจังหวัดอุดรธานี เปิดรับบริจาคโลหิตที่</w:t>
      </w:r>
      <w:r w:rsidR="00412592">
        <w:rPr>
          <w:rFonts w:ascii="TH SarabunIT๙" w:hAnsi="TH SarabunIT๙" w:cs="TH SarabunIT๙" w:hint="cs"/>
          <w:sz w:val="32"/>
          <w:szCs w:val="32"/>
          <w:cs/>
        </w:rPr>
        <w:t>ร้านมัจฉากาชาด</w:t>
      </w:r>
      <w:r w:rsidR="00412592" w:rsidRPr="00412592">
        <w:rPr>
          <w:rFonts w:ascii="TH SarabunIT๙" w:hAnsi="TH SarabunIT๙" w:cs="TH SarabunIT๙"/>
          <w:sz w:val="32"/>
          <w:szCs w:val="32"/>
          <w:cs/>
        </w:rPr>
        <w:t>ทุกวัน</w:t>
      </w:r>
      <w:r w:rsidR="00D828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2A37943" w14:textId="660556A4" w:rsidR="00047522" w:rsidRDefault="00D8285E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ตั้งแต่ เวลา 16.00 น.</w:t>
      </w:r>
    </w:p>
    <w:p w14:paraId="75D9B647" w14:textId="3CFF8B20" w:rsidR="00D8285E" w:rsidRDefault="00D8285E" w:rsidP="00D12001">
      <w:pPr>
        <w:pStyle w:val="ac"/>
        <w:tabs>
          <w:tab w:val="left" w:pos="851"/>
          <w:tab w:val="left" w:pos="5360"/>
        </w:tabs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6D337C">
        <w:rPr>
          <w:rFonts w:ascii="TH SarabunIT๙" w:hAnsi="TH SarabunIT๙" w:cs="TH SarabunIT๙" w:hint="cs"/>
          <w:sz w:val="32"/>
          <w:szCs w:val="32"/>
          <w:cs/>
        </w:rPr>
        <w:t>แจ้ง</w:t>
      </w:r>
      <w:r>
        <w:rPr>
          <w:rFonts w:ascii="TH SarabunIT๙" w:hAnsi="TH SarabunIT๙" w:cs="TH SarabunIT๙" w:hint="cs"/>
          <w:sz w:val="32"/>
          <w:szCs w:val="32"/>
          <w:cs/>
        </w:rPr>
        <w:t>หน่วยงานที่มาปฏิบัติ</w:t>
      </w:r>
      <w:r w:rsidR="00527ABD">
        <w:rPr>
          <w:rFonts w:ascii="TH SarabunIT๙" w:hAnsi="TH SarabunIT๙" w:cs="TH SarabunIT๙" w:hint="cs"/>
          <w:sz w:val="32"/>
          <w:szCs w:val="32"/>
          <w:cs/>
        </w:rPr>
        <w:t xml:space="preserve">หน้าที่ร้านมัจฉากาชาดภาคกลางวัน ให้เตรียมพิธีกรมาด้วย </w:t>
      </w:r>
    </w:p>
    <w:sectPr w:rsidR="00D8285E" w:rsidSect="00C6645C">
      <w:headerReference w:type="even" r:id="rId10"/>
      <w:pgSz w:w="11906" w:h="16838" w:code="9"/>
      <w:pgMar w:top="567" w:right="1416" w:bottom="1440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0648E" w14:textId="77777777" w:rsidR="00891528" w:rsidRDefault="00891528">
      <w:r>
        <w:separator/>
      </w:r>
    </w:p>
  </w:endnote>
  <w:endnote w:type="continuationSeparator" w:id="0">
    <w:p w14:paraId="32567B9D" w14:textId="77777777" w:rsidR="00891528" w:rsidRDefault="0089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63D888" w14:textId="77777777" w:rsidR="00891528" w:rsidRDefault="00891528">
      <w:r>
        <w:separator/>
      </w:r>
    </w:p>
  </w:footnote>
  <w:footnote w:type="continuationSeparator" w:id="0">
    <w:p w14:paraId="7409BD9A" w14:textId="77777777" w:rsidR="00891528" w:rsidRDefault="00891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513" w14:textId="77777777" w:rsidR="00B84631" w:rsidRDefault="00310FE9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B84631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14:paraId="5812F62B" w14:textId="77777777" w:rsidR="00B84631" w:rsidRDefault="00B8463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4E2A"/>
    <w:multiLevelType w:val="hybridMultilevel"/>
    <w:tmpl w:val="D6A2C360"/>
    <w:lvl w:ilvl="0" w:tplc="DDAE0DAC">
      <w:start w:val="2"/>
      <w:numFmt w:val="bullet"/>
      <w:lvlText w:val="-"/>
      <w:lvlJc w:val="left"/>
      <w:pPr>
        <w:ind w:left="216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7711E1A"/>
    <w:multiLevelType w:val="multilevel"/>
    <w:tmpl w:val="018003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6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800"/>
      </w:pPr>
      <w:rPr>
        <w:rFonts w:hint="default"/>
      </w:rPr>
    </w:lvl>
  </w:abstractNum>
  <w:abstractNum w:abstractNumId="2" w15:restartNumberingAfterBreak="0">
    <w:nsid w:val="09C74C65"/>
    <w:multiLevelType w:val="hybridMultilevel"/>
    <w:tmpl w:val="11C61550"/>
    <w:lvl w:ilvl="0" w:tplc="10A4C0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B42AF3"/>
    <w:multiLevelType w:val="multilevel"/>
    <w:tmpl w:val="45E605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000000" w:themeColor="text1"/>
      </w:rPr>
    </w:lvl>
  </w:abstractNum>
  <w:abstractNum w:abstractNumId="4" w15:restartNumberingAfterBreak="0">
    <w:nsid w:val="0C554EEF"/>
    <w:multiLevelType w:val="hybridMultilevel"/>
    <w:tmpl w:val="EB06C246"/>
    <w:lvl w:ilvl="0" w:tplc="03A0694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8EC397B"/>
    <w:multiLevelType w:val="hybridMultilevel"/>
    <w:tmpl w:val="29CAA12E"/>
    <w:lvl w:ilvl="0" w:tplc="E23EE63C">
      <w:start w:val="1"/>
      <w:numFmt w:val="bullet"/>
      <w:lvlText w:val="-"/>
      <w:lvlJc w:val="left"/>
      <w:pPr>
        <w:ind w:left="180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FF82EAB"/>
    <w:multiLevelType w:val="multilevel"/>
    <w:tmpl w:val="01E4F8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7" w15:restartNumberingAfterBreak="0">
    <w:nsid w:val="2A0F3572"/>
    <w:multiLevelType w:val="multilevel"/>
    <w:tmpl w:val="1D28C882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1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8" w15:restartNumberingAfterBreak="0">
    <w:nsid w:val="3D1166E4"/>
    <w:multiLevelType w:val="multilevel"/>
    <w:tmpl w:val="00061E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9" w15:restartNumberingAfterBreak="0">
    <w:nsid w:val="424219A1"/>
    <w:multiLevelType w:val="hybridMultilevel"/>
    <w:tmpl w:val="9D44C44E"/>
    <w:lvl w:ilvl="0" w:tplc="863AF690">
      <w:start w:val="6"/>
      <w:numFmt w:val="bullet"/>
      <w:lvlText w:val="-"/>
      <w:lvlJc w:val="left"/>
      <w:pPr>
        <w:ind w:left="19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42AD21CC"/>
    <w:multiLevelType w:val="hybridMultilevel"/>
    <w:tmpl w:val="AF001152"/>
    <w:lvl w:ilvl="0" w:tplc="278ED8CC">
      <w:start w:val="1"/>
      <w:numFmt w:val="bullet"/>
      <w:lvlText w:val="-"/>
      <w:lvlJc w:val="left"/>
      <w:pPr>
        <w:ind w:left="14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F513AE"/>
    <w:multiLevelType w:val="hybridMultilevel"/>
    <w:tmpl w:val="46164D90"/>
    <w:lvl w:ilvl="0" w:tplc="6A362A7C">
      <w:start w:val="5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2" w15:restartNumberingAfterBreak="0">
    <w:nsid w:val="464328EE"/>
    <w:multiLevelType w:val="hybridMultilevel"/>
    <w:tmpl w:val="99DE7260"/>
    <w:lvl w:ilvl="0" w:tplc="069E3E98">
      <w:start w:val="5"/>
      <w:numFmt w:val="bullet"/>
      <w:lvlText w:val="-"/>
      <w:lvlJc w:val="left"/>
      <w:pPr>
        <w:ind w:left="2055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3" w15:restartNumberingAfterBreak="0">
    <w:nsid w:val="49A0454D"/>
    <w:multiLevelType w:val="hybridMultilevel"/>
    <w:tmpl w:val="6EC052B0"/>
    <w:lvl w:ilvl="0" w:tplc="25B61FDA">
      <w:start w:val="1"/>
      <w:numFmt w:val="thaiNumbers"/>
      <w:lvlText w:val="%1)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4" w15:restartNumberingAfterBreak="0">
    <w:nsid w:val="4FEB31F4"/>
    <w:multiLevelType w:val="hybridMultilevel"/>
    <w:tmpl w:val="CE10E670"/>
    <w:lvl w:ilvl="0" w:tplc="D9A07686">
      <w:start w:val="1"/>
      <w:numFmt w:val="decimal"/>
      <w:lvlText w:val="%1)"/>
      <w:lvlJc w:val="left"/>
      <w:pPr>
        <w:ind w:left="2062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8027E02"/>
    <w:multiLevelType w:val="hybridMultilevel"/>
    <w:tmpl w:val="859A0AF2"/>
    <w:lvl w:ilvl="0" w:tplc="A46665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34FC3"/>
    <w:multiLevelType w:val="multilevel"/>
    <w:tmpl w:val="0B56435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7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hint="default"/>
      </w:rPr>
    </w:lvl>
  </w:abstractNum>
  <w:abstractNum w:abstractNumId="17" w15:restartNumberingAfterBreak="0">
    <w:nsid w:val="600A34B0"/>
    <w:multiLevelType w:val="multilevel"/>
    <w:tmpl w:val="965605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8" w15:restartNumberingAfterBreak="0">
    <w:nsid w:val="74BE6A89"/>
    <w:multiLevelType w:val="hybridMultilevel"/>
    <w:tmpl w:val="DE8E8560"/>
    <w:lvl w:ilvl="0" w:tplc="CD62BB0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83A1842"/>
    <w:multiLevelType w:val="hybridMultilevel"/>
    <w:tmpl w:val="86C4A286"/>
    <w:lvl w:ilvl="0" w:tplc="B39E30B8">
      <w:start w:val="1"/>
      <w:numFmt w:val="decimal"/>
      <w:lvlText w:val="%1)"/>
      <w:lvlJc w:val="left"/>
      <w:pPr>
        <w:ind w:left="1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0" w:hanging="360"/>
      </w:pPr>
    </w:lvl>
    <w:lvl w:ilvl="2" w:tplc="0409001B" w:tentative="1">
      <w:start w:val="1"/>
      <w:numFmt w:val="lowerRoman"/>
      <w:lvlText w:val="%3."/>
      <w:lvlJc w:val="right"/>
      <w:pPr>
        <w:ind w:left="3390" w:hanging="180"/>
      </w:pPr>
    </w:lvl>
    <w:lvl w:ilvl="3" w:tplc="0409000F" w:tentative="1">
      <w:start w:val="1"/>
      <w:numFmt w:val="decimal"/>
      <w:lvlText w:val="%4."/>
      <w:lvlJc w:val="left"/>
      <w:pPr>
        <w:ind w:left="4110" w:hanging="360"/>
      </w:pPr>
    </w:lvl>
    <w:lvl w:ilvl="4" w:tplc="04090019" w:tentative="1">
      <w:start w:val="1"/>
      <w:numFmt w:val="lowerLetter"/>
      <w:lvlText w:val="%5."/>
      <w:lvlJc w:val="left"/>
      <w:pPr>
        <w:ind w:left="4830" w:hanging="360"/>
      </w:pPr>
    </w:lvl>
    <w:lvl w:ilvl="5" w:tplc="0409001B" w:tentative="1">
      <w:start w:val="1"/>
      <w:numFmt w:val="lowerRoman"/>
      <w:lvlText w:val="%6."/>
      <w:lvlJc w:val="right"/>
      <w:pPr>
        <w:ind w:left="5550" w:hanging="180"/>
      </w:pPr>
    </w:lvl>
    <w:lvl w:ilvl="6" w:tplc="0409000F" w:tentative="1">
      <w:start w:val="1"/>
      <w:numFmt w:val="decimal"/>
      <w:lvlText w:val="%7."/>
      <w:lvlJc w:val="left"/>
      <w:pPr>
        <w:ind w:left="6270" w:hanging="360"/>
      </w:pPr>
    </w:lvl>
    <w:lvl w:ilvl="7" w:tplc="04090019" w:tentative="1">
      <w:start w:val="1"/>
      <w:numFmt w:val="lowerLetter"/>
      <w:lvlText w:val="%8."/>
      <w:lvlJc w:val="left"/>
      <w:pPr>
        <w:ind w:left="6990" w:hanging="360"/>
      </w:pPr>
    </w:lvl>
    <w:lvl w:ilvl="8" w:tplc="0409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20" w15:restartNumberingAfterBreak="0">
    <w:nsid w:val="79EC2CCE"/>
    <w:multiLevelType w:val="hybridMultilevel"/>
    <w:tmpl w:val="406CFC56"/>
    <w:lvl w:ilvl="0" w:tplc="F04A1184">
      <w:start w:val="4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num w:numId="1" w16cid:durableId="1388383766">
    <w:abstractNumId w:val="13"/>
  </w:num>
  <w:num w:numId="2" w16cid:durableId="1774321904">
    <w:abstractNumId w:val="18"/>
  </w:num>
  <w:num w:numId="3" w16cid:durableId="1475872450">
    <w:abstractNumId w:val="14"/>
  </w:num>
  <w:num w:numId="4" w16cid:durableId="959265015">
    <w:abstractNumId w:val="0"/>
  </w:num>
  <w:num w:numId="5" w16cid:durableId="2007130310">
    <w:abstractNumId w:val="19"/>
  </w:num>
  <w:num w:numId="6" w16cid:durableId="2132896202">
    <w:abstractNumId w:val="3"/>
  </w:num>
  <w:num w:numId="7" w16cid:durableId="127944146">
    <w:abstractNumId w:val="6"/>
  </w:num>
  <w:num w:numId="8" w16cid:durableId="48116165">
    <w:abstractNumId w:val="12"/>
  </w:num>
  <w:num w:numId="9" w16cid:durableId="1979337692">
    <w:abstractNumId w:val="9"/>
  </w:num>
  <w:num w:numId="10" w16cid:durableId="1287197539">
    <w:abstractNumId w:val="10"/>
  </w:num>
  <w:num w:numId="11" w16cid:durableId="1959414791">
    <w:abstractNumId w:val="17"/>
  </w:num>
  <w:num w:numId="12" w16cid:durableId="1689405770">
    <w:abstractNumId w:val="15"/>
  </w:num>
  <w:num w:numId="13" w16cid:durableId="1906404487">
    <w:abstractNumId w:val="20"/>
  </w:num>
  <w:num w:numId="14" w16cid:durableId="469978834">
    <w:abstractNumId w:val="8"/>
  </w:num>
  <w:num w:numId="15" w16cid:durableId="1650132445">
    <w:abstractNumId w:val="11"/>
  </w:num>
  <w:num w:numId="16" w16cid:durableId="474106176">
    <w:abstractNumId w:val="5"/>
  </w:num>
  <w:num w:numId="17" w16cid:durableId="1690444603">
    <w:abstractNumId w:val="7"/>
  </w:num>
  <w:num w:numId="18" w16cid:durableId="218977130">
    <w:abstractNumId w:val="16"/>
  </w:num>
  <w:num w:numId="19" w16cid:durableId="1412310068">
    <w:abstractNumId w:val="1"/>
  </w:num>
  <w:num w:numId="20" w16cid:durableId="336269966">
    <w:abstractNumId w:val="2"/>
  </w:num>
  <w:num w:numId="21" w16cid:durableId="9822751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D41"/>
    <w:rsid w:val="00000388"/>
    <w:rsid w:val="000009B3"/>
    <w:rsid w:val="00003019"/>
    <w:rsid w:val="00004661"/>
    <w:rsid w:val="000068BC"/>
    <w:rsid w:val="0000720F"/>
    <w:rsid w:val="00007B86"/>
    <w:rsid w:val="00012F16"/>
    <w:rsid w:val="00013591"/>
    <w:rsid w:val="00015528"/>
    <w:rsid w:val="00016AC6"/>
    <w:rsid w:val="00017171"/>
    <w:rsid w:val="00017A65"/>
    <w:rsid w:val="00017E6D"/>
    <w:rsid w:val="00020FB4"/>
    <w:rsid w:val="0002421F"/>
    <w:rsid w:val="000260D6"/>
    <w:rsid w:val="0002642C"/>
    <w:rsid w:val="00026E66"/>
    <w:rsid w:val="00026FFD"/>
    <w:rsid w:val="00030F03"/>
    <w:rsid w:val="00031EAB"/>
    <w:rsid w:val="000337CE"/>
    <w:rsid w:val="00033A25"/>
    <w:rsid w:val="000344C9"/>
    <w:rsid w:val="00036C2C"/>
    <w:rsid w:val="00036D28"/>
    <w:rsid w:val="00037CF8"/>
    <w:rsid w:val="000401F7"/>
    <w:rsid w:val="00041424"/>
    <w:rsid w:val="000446BB"/>
    <w:rsid w:val="000462E3"/>
    <w:rsid w:val="00046590"/>
    <w:rsid w:val="00047084"/>
    <w:rsid w:val="00047522"/>
    <w:rsid w:val="0004777E"/>
    <w:rsid w:val="00054769"/>
    <w:rsid w:val="00055E5F"/>
    <w:rsid w:val="00060B7D"/>
    <w:rsid w:val="0006125A"/>
    <w:rsid w:val="000626D9"/>
    <w:rsid w:val="000649CE"/>
    <w:rsid w:val="00064B43"/>
    <w:rsid w:val="00064B8A"/>
    <w:rsid w:val="0006583D"/>
    <w:rsid w:val="00067550"/>
    <w:rsid w:val="0007055E"/>
    <w:rsid w:val="00070983"/>
    <w:rsid w:val="0007149A"/>
    <w:rsid w:val="000721AB"/>
    <w:rsid w:val="0007276C"/>
    <w:rsid w:val="00072C77"/>
    <w:rsid w:val="00073E87"/>
    <w:rsid w:val="000752A3"/>
    <w:rsid w:val="000760D5"/>
    <w:rsid w:val="000772C5"/>
    <w:rsid w:val="00077B2C"/>
    <w:rsid w:val="00080FCF"/>
    <w:rsid w:val="00081152"/>
    <w:rsid w:val="00081DAD"/>
    <w:rsid w:val="000823BF"/>
    <w:rsid w:val="000823F9"/>
    <w:rsid w:val="00083469"/>
    <w:rsid w:val="00083830"/>
    <w:rsid w:val="000857CA"/>
    <w:rsid w:val="000859B6"/>
    <w:rsid w:val="00086887"/>
    <w:rsid w:val="00087484"/>
    <w:rsid w:val="000878F9"/>
    <w:rsid w:val="00087E43"/>
    <w:rsid w:val="000902C3"/>
    <w:rsid w:val="00090B0B"/>
    <w:rsid w:val="0009177C"/>
    <w:rsid w:val="000946AC"/>
    <w:rsid w:val="00095286"/>
    <w:rsid w:val="000A1D09"/>
    <w:rsid w:val="000A2809"/>
    <w:rsid w:val="000A4F5A"/>
    <w:rsid w:val="000A69A8"/>
    <w:rsid w:val="000B0D94"/>
    <w:rsid w:val="000B175B"/>
    <w:rsid w:val="000B52A0"/>
    <w:rsid w:val="000B52A4"/>
    <w:rsid w:val="000B7376"/>
    <w:rsid w:val="000B7F68"/>
    <w:rsid w:val="000C37C7"/>
    <w:rsid w:val="000C565B"/>
    <w:rsid w:val="000C5A13"/>
    <w:rsid w:val="000C7246"/>
    <w:rsid w:val="000D031E"/>
    <w:rsid w:val="000D0502"/>
    <w:rsid w:val="000D1E15"/>
    <w:rsid w:val="000D259C"/>
    <w:rsid w:val="000D3175"/>
    <w:rsid w:val="000D4246"/>
    <w:rsid w:val="000D5179"/>
    <w:rsid w:val="000D54E2"/>
    <w:rsid w:val="000D658D"/>
    <w:rsid w:val="000D7D8F"/>
    <w:rsid w:val="000E5160"/>
    <w:rsid w:val="000E5220"/>
    <w:rsid w:val="000E60A1"/>
    <w:rsid w:val="000E7C52"/>
    <w:rsid w:val="000F005E"/>
    <w:rsid w:val="000F0887"/>
    <w:rsid w:val="000F36FA"/>
    <w:rsid w:val="000F3D3A"/>
    <w:rsid w:val="000F6284"/>
    <w:rsid w:val="000F6305"/>
    <w:rsid w:val="000F6839"/>
    <w:rsid w:val="00102EB7"/>
    <w:rsid w:val="001038A6"/>
    <w:rsid w:val="001077D9"/>
    <w:rsid w:val="00107CA3"/>
    <w:rsid w:val="00107DC9"/>
    <w:rsid w:val="001100D0"/>
    <w:rsid w:val="0011016C"/>
    <w:rsid w:val="00111A9F"/>
    <w:rsid w:val="00112D04"/>
    <w:rsid w:val="001130EE"/>
    <w:rsid w:val="00117AFC"/>
    <w:rsid w:val="00120353"/>
    <w:rsid w:val="001204B4"/>
    <w:rsid w:val="00120687"/>
    <w:rsid w:val="001226E2"/>
    <w:rsid w:val="00123085"/>
    <w:rsid w:val="001230B4"/>
    <w:rsid w:val="00124340"/>
    <w:rsid w:val="0012525E"/>
    <w:rsid w:val="00125C55"/>
    <w:rsid w:val="001273F1"/>
    <w:rsid w:val="00127739"/>
    <w:rsid w:val="00130238"/>
    <w:rsid w:val="001322A9"/>
    <w:rsid w:val="00133EAB"/>
    <w:rsid w:val="0013488D"/>
    <w:rsid w:val="00134A4B"/>
    <w:rsid w:val="00135F12"/>
    <w:rsid w:val="0013692B"/>
    <w:rsid w:val="0014136C"/>
    <w:rsid w:val="00141992"/>
    <w:rsid w:val="00143691"/>
    <w:rsid w:val="001439E7"/>
    <w:rsid w:val="00143B98"/>
    <w:rsid w:val="00145667"/>
    <w:rsid w:val="00145C02"/>
    <w:rsid w:val="00145F00"/>
    <w:rsid w:val="00146C32"/>
    <w:rsid w:val="00146D3C"/>
    <w:rsid w:val="00150B10"/>
    <w:rsid w:val="00152B43"/>
    <w:rsid w:val="00154F60"/>
    <w:rsid w:val="001604FB"/>
    <w:rsid w:val="0016056B"/>
    <w:rsid w:val="001628F7"/>
    <w:rsid w:val="00162BF3"/>
    <w:rsid w:val="00163014"/>
    <w:rsid w:val="00163D48"/>
    <w:rsid w:val="00164357"/>
    <w:rsid w:val="0016476E"/>
    <w:rsid w:val="001670E8"/>
    <w:rsid w:val="00172431"/>
    <w:rsid w:val="00172518"/>
    <w:rsid w:val="00172B23"/>
    <w:rsid w:val="00173849"/>
    <w:rsid w:val="00175051"/>
    <w:rsid w:val="00180DB2"/>
    <w:rsid w:val="0018209B"/>
    <w:rsid w:val="001843E8"/>
    <w:rsid w:val="00185604"/>
    <w:rsid w:val="0018754F"/>
    <w:rsid w:val="001878BA"/>
    <w:rsid w:val="00190AD6"/>
    <w:rsid w:val="001921BD"/>
    <w:rsid w:val="00192DD4"/>
    <w:rsid w:val="001930A6"/>
    <w:rsid w:val="00193E03"/>
    <w:rsid w:val="00193FB7"/>
    <w:rsid w:val="001950AD"/>
    <w:rsid w:val="00196C01"/>
    <w:rsid w:val="00197F1A"/>
    <w:rsid w:val="001A06A5"/>
    <w:rsid w:val="001A0FB6"/>
    <w:rsid w:val="001A19D2"/>
    <w:rsid w:val="001A236F"/>
    <w:rsid w:val="001A26AC"/>
    <w:rsid w:val="001A34E9"/>
    <w:rsid w:val="001A51C8"/>
    <w:rsid w:val="001A5A77"/>
    <w:rsid w:val="001A619E"/>
    <w:rsid w:val="001B16E8"/>
    <w:rsid w:val="001B5827"/>
    <w:rsid w:val="001B6BD6"/>
    <w:rsid w:val="001B703F"/>
    <w:rsid w:val="001B79BD"/>
    <w:rsid w:val="001C04DF"/>
    <w:rsid w:val="001C3394"/>
    <w:rsid w:val="001C4735"/>
    <w:rsid w:val="001C5459"/>
    <w:rsid w:val="001C69F1"/>
    <w:rsid w:val="001C716F"/>
    <w:rsid w:val="001C7BE8"/>
    <w:rsid w:val="001C7F8D"/>
    <w:rsid w:val="001D0828"/>
    <w:rsid w:val="001D2670"/>
    <w:rsid w:val="001D2A5B"/>
    <w:rsid w:val="001D2D8E"/>
    <w:rsid w:val="001D4996"/>
    <w:rsid w:val="001D5B14"/>
    <w:rsid w:val="001D7BBB"/>
    <w:rsid w:val="001E0675"/>
    <w:rsid w:val="001E1D31"/>
    <w:rsid w:val="001E1DB3"/>
    <w:rsid w:val="001E2F2B"/>
    <w:rsid w:val="001E3C68"/>
    <w:rsid w:val="001E7642"/>
    <w:rsid w:val="001F2B3C"/>
    <w:rsid w:val="001F5E85"/>
    <w:rsid w:val="001F6F27"/>
    <w:rsid w:val="00200204"/>
    <w:rsid w:val="0020231B"/>
    <w:rsid w:val="0020312B"/>
    <w:rsid w:val="0020353A"/>
    <w:rsid w:val="00205C11"/>
    <w:rsid w:val="0020612C"/>
    <w:rsid w:val="0020676C"/>
    <w:rsid w:val="002072EB"/>
    <w:rsid w:val="002079A5"/>
    <w:rsid w:val="00210547"/>
    <w:rsid w:val="002110B8"/>
    <w:rsid w:val="00213D2A"/>
    <w:rsid w:val="00216095"/>
    <w:rsid w:val="002160A5"/>
    <w:rsid w:val="00216BF0"/>
    <w:rsid w:val="00216E4C"/>
    <w:rsid w:val="00217254"/>
    <w:rsid w:val="00217E9A"/>
    <w:rsid w:val="00220A97"/>
    <w:rsid w:val="002221FF"/>
    <w:rsid w:val="00222604"/>
    <w:rsid w:val="00222714"/>
    <w:rsid w:val="00222A00"/>
    <w:rsid w:val="00225FC4"/>
    <w:rsid w:val="002307F2"/>
    <w:rsid w:val="00230BB6"/>
    <w:rsid w:val="00233BA8"/>
    <w:rsid w:val="00233CBC"/>
    <w:rsid w:val="0023427A"/>
    <w:rsid w:val="00234405"/>
    <w:rsid w:val="0023497B"/>
    <w:rsid w:val="00234FBC"/>
    <w:rsid w:val="00236AA4"/>
    <w:rsid w:val="00236EDF"/>
    <w:rsid w:val="00237E5F"/>
    <w:rsid w:val="002406C3"/>
    <w:rsid w:val="00240B54"/>
    <w:rsid w:val="002415C8"/>
    <w:rsid w:val="00241D09"/>
    <w:rsid w:val="00242F8A"/>
    <w:rsid w:val="00243EDC"/>
    <w:rsid w:val="00244BC5"/>
    <w:rsid w:val="00246D22"/>
    <w:rsid w:val="002477F3"/>
    <w:rsid w:val="002513AE"/>
    <w:rsid w:val="00252AF2"/>
    <w:rsid w:val="002530E7"/>
    <w:rsid w:val="00253D9E"/>
    <w:rsid w:val="002547B0"/>
    <w:rsid w:val="0025689D"/>
    <w:rsid w:val="00256C3F"/>
    <w:rsid w:val="00261914"/>
    <w:rsid w:val="00262C98"/>
    <w:rsid w:val="00262E8F"/>
    <w:rsid w:val="00263C2F"/>
    <w:rsid w:val="00263CF2"/>
    <w:rsid w:val="002640EE"/>
    <w:rsid w:val="00264148"/>
    <w:rsid w:val="002656C6"/>
    <w:rsid w:val="002658DB"/>
    <w:rsid w:val="00265F7D"/>
    <w:rsid w:val="00267375"/>
    <w:rsid w:val="00267812"/>
    <w:rsid w:val="00270008"/>
    <w:rsid w:val="00271335"/>
    <w:rsid w:val="002719C8"/>
    <w:rsid w:val="00271E69"/>
    <w:rsid w:val="002728BA"/>
    <w:rsid w:val="002728F9"/>
    <w:rsid w:val="0027294C"/>
    <w:rsid w:val="00272CEE"/>
    <w:rsid w:val="00273BC9"/>
    <w:rsid w:val="002747A4"/>
    <w:rsid w:val="00274919"/>
    <w:rsid w:val="0027578D"/>
    <w:rsid w:val="00276437"/>
    <w:rsid w:val="0027657C"/>
    <w:rsid w:val="00277EAE"/>
    <w:rsid w:val="00282507"/>
    <w:rsid w:val="00282D0C"/>
    <w:rsid w:val="00283C0A"/>
    <w:rsid w:val="002855A8"/>
    <w:rsid w:val="00287A34"/>
    <w:rsid w:val="00287AE2"/>
    <w:rsid w:val="0029059C"/>
    <w:rsid w:val="002908C6"/>
    <w:rsid w:val="002912A4"/>
    <w:rsid w:val="00291CDC"/>
    <w:rsid w:val="00293BB1"/>
    <w:rsid w:val="00294C56"/>
    <w:rsid w:val="00295238"/>
    <w:rsid w:val="002961BB"/>
    <w:rsid w:val="002970DB"/>
    <w:rsid w:val="002974F4"/>
    <w:rsid w:val="002A202A"/>
    <w:rsid w:val="002A2646"/>
    <w:rsid w:val="002A27FD"/>
    <w:rsid w:val="002A3068"/>
    <w:rsid w:val="002A3742"/>
    <w:rsid w:val="002A4223"/>
    <w:rsid w:val="002A75A8"/>
    <w:rsid w:val="002B08CC"/>
    <w:rsid w:val="002B52FA"/>
    <w:rsid w:val="002B5973"/>
    <w:rsid w:val="002B630A"/>
    <w:rsid w:val="002B699E"/>
    <w:rsid w:val="002B7A42"/>
    <w:rsid w:val="002B7F2C"/>
    <w:rsid w:val="002C0C72"/>
    <w:rsid w:val="002C2C17"/>
    <w:rsid w:val="002C3D67"/>
    <w:rsid w:val="002C3DEF"/>
    <w:rsid w:val="002C7590"/>
    <w:rsid w:val="002C7B8A"/>
    <w:rsid w:val="002D0315"/>
    <w:rsid w:val="002D0C13"/>
    <w:rsid w:val="002D151F"/>
    <w:rsid w:val="002D1CA7"/>
    <w:rsid w:val="002D285D"/>
    <w:rsid w:val="002D6066"/>
    <w:rsid w:val="002D657E"/>
    <w:rsid w:val="002D6E18"/>
    <w:rsid w:val="002D7884"/>
    <w:rsid w:val="002E068B"/>
    <w:rsid w:val="002E1EB8"/>
    <w:rsid w:val="002E4DDA"/>
    <w:rsid w:val="002F08CB"/>
    <w:rsid w:val="002F0B5E"/>
    <w:rsid w:val="002F11BB"/>
    <w:rsid w:val="002F1C67"/>
    <w:rsid w:val="002F20E1"/>
    <w:rsid w:val="002F2539"/>
    <w:rsid w:val="002F260A"/>
    <w:rsid w:val="002F2A9D"/>
    <w:rsid w:val="002F2C37"/>
    <w:rsid w:val="002F3A4E"/>
    <w:rsid w:val="002F46CF"/>
    <w:rsid w:val="002F48E6"/>
    <w:rsid w:val="002F650B"/>
    <w:rsid w:val="002F6554"/>
    <w:rsid w:val="002F65CC"/>
    <w:rsid w:val="002F795D"/>
    <w:rsid w:val="002F7B4B"/>
    <w:rsid w:val="003013B8"/>
    <w:rsid w:val="00302B38"/>
    <w:rsid w:val="0030435B"/>
    <w:rsid w:val="003071D7"/>
    <w:rsid w:val="003105DC"/>
    <w:rsid w:val="00310FE9"/>
    <w:rsid w:val="003112AD"/>
    <w:rsid w:val="00311456"/>
    <w:rsid w:val="00313780"/>
    <w:rsid w:val="0031456F"/>
    <w:rsid w:val="00314764"/>
    <w:rsid w:val="00314A80"/>
    <w:rsid w:val="00316266"/>
    <w:rsid w:val="00316990"/>
    <w:rsid w:val="00320B71"/>
    <w:rsid w:val="00320D8D"/>
    <w:rsid w:val="00320D9E"/>
    <w:rsid w:val="00323AAA"/>
    <w:rsid w:val="00323DB2"/>
    <w:rsid w:val="00324333"/>
    <w:rsid w:val="00324453"/>
    <w:rsid w:val="003249F0"/>
    <w:rsid w:val="00327F4C"/>
    <w:rsid w:val="00327F69"/>
    <w:rsid w:val="003314B0"/>
    <w:rsid w:val="0033228D"/>
    <w:rsid w:val="00332B24"/>
    <w:rsid w:val="00333CA5"/>
    <w:rsid w:val="00333FD3"/>
    <w:rsid w:val="003357E7"/>
    <w:rsid w:val="00336EBC"/>
    <w:rsid w:val="00337345"/>
    <w:rsid w:val="00337356"/>
    <w:rsid w:val="00337366"/>
    <w:rsid w:val="0034158C"/>
    <w:rsid w:val="00342D71"/>
    <w:rsid w:val="003439D9"/>
    <w:rsid w:val="0034433F"/>
    <w:rsid w:val="00344F32"/>
    <w:rsid w:val="0034591F"/>
    <w:rsid w:val="00345E07"/>
    <w:rsid w:val="00345F72"/>
    <w:rsid w:val="00346136"/>
    <w:rsid w:val="003461E5"/>
    <w:rsid w:val="00346883"/>
    <w:rsid w:val="00346983"/>
    <w:rsid w:val="00347B41"/>
    <w:rsid w:val="00350347"/>
    <w:rsid w:val="0035299C"/>
    <w:rsid w:val="0035423C"/>
    <w:rsid w:val="00354B8F"/>
    <w:rsid w:val="00355DCE"/>
    <w:rsid w:val="00356648"/>
    <w:rsid w:val="00357115"/>
    <w:rsid w:val="00357AE8"/>
    <w:rsid w:val="00360E76"/>
    <w:rsid w:val="003613AD"/>
    <w:rsid w:val="003614C6"/>
    <w:rsid w:val="003631AF"/>
    <w:rsid w:val="00364267"/>
    <w:rsid w:val="0036511E"/>
    <w:rsid w:val="00365C8F"/>
    <w:rsid w:val="0036658E"/>
    <w:rsid w:val="0037008B"/>
    <w:rsid w:val="003717C4"/>
    <w:rsid w:val="0037192E"/>
    <w:rsid w:val="00371B20"/>
    <w:rsid w:val="00373ABA"/>
    <w:rsid w:val="00374645"/>
    <w:rsid w:val="00375167"/>
    <w:rsid w:val="00377446"/>
    <w:rsid w:val="00377886"/>
    <w:rsid w:val="00377DCD"/>
    <w:rsid w:val="00380CC5"/>
    <w:rsid w:val="00381B31"/>
    <w:rsid w:val="00387B20"/>
    <w:rsid w:val="00392560"/>
    <w:rsid w:val="00393321"/>
    <w:rsid w:val="003939F1"/>
    <w:rsid w:val="00394401"/>
    <w:rsid w:val="003955CC"/>
    <w:rsid w:val="003A104D"/>
    <w:rsid w:val="003A1F06"/>
    <w:rsid w:val="003A1F88"/>
    <w:rsid w:val="003A4292"/>
    <w:rsid w:val="003A53DD"/>
    <w:rsid w:val="003A54A5"/>
    <w:rsid w:val="003B0267"/>
    <w:rsid w:val="003B0B81"/>
    <w:rsid w:val="003B166A"/>
    <w:rsid w:val="003B31FA"/>
    <w:rsid w:val="003B432D"/>
    <w:rsid w:val="003B4757"/>
    <w:rsid w:val="003B4900"/>
    <w:rsid w:val="003B6384"/>
    <w:rsid w:val="003B7073"/>
    <w:rsid w:val="003C0A97"/>
    <w:rsid w:val="003C2CFE"/>
    <w:rsid w:val="003C4553"/>
    <w:rsid w:val="003C5916"/>
    <w:rsid w:val="003C621B"/>
    <w:rsid w:val="003C6C4B"/>
    <w:rsid w:val="003C78F4"/>
    <w:rsid w:val="003D2310"/>
    <w:rsid w:val="003D259C"/>
    <w:rsid w:val="003D3A51"/>
    <w:rsid w:val="003D496B"/>
    <w:rsid w:val="003D4EA6"/>
    <w:rsid w:val="003D53FA"/>
    <w:rsid w:val="003D544B"/>
    <w:rsid w:val="003D5E6A"/>
    <w:rsid w:val="003D7E64"/>
    <w:rsid w:val="003E0238"/>
    <w:rsid w:val="003E13BE"/>
    <w:rsid w:val="003E31E2"/>
    <w:rsid w:val="003E5362"/>
    <w:rsid w:val="003E582F"/>
    <w:rsid w:val="003E5D7D"/>
    <w:rsid w:val="003E69DD"/>
    <w:rsid w:val="003F01BB"/>
    <w:rsid w:val="003F0CE7"/>
    <w:rsid w:val="003F2D57"/>
    <w:rsid w:val="003F3749"/>
    <w:rsid w:val="003F44EF"/>
    <w:rsid w:val="003F4787"/>
    <w:rsid w:val="003F4927"/>
    <w:rsid w:val="003F605C"/>
    <w:rsid w:val="003F6327"/>
    <w:rsid w:val="003F6D53"/>
    <w:rsid w:val="003F700B"/>
    <w:rsid w:val="003F7180"/>
    <w:rsid w:val="0040035B"/>
    <w:rsid w:val="00400952"/>
    <w:rsid w:val="00401B4E"/>
    <w:rsid w:val="00403C5D"/>
    <w:rsid w:val="00403F4C"/>
    <w:rsid w:val="00404626"/>
    <w:rsid w:val="004046A7"/>
    <w:rsid w:val="00404764"/>
    <w:rsid w:val="00404A0B"/>
    <w:rsid w:val="00405246"/>
    <w:rsid w:val="00405C0D"/>
    <w:rsid w:val="00406BF4"/>
    <w:rsid w:val="00407B08"/>
    <w:rsid w:val="00407DB2"/>
    <w:rsid w:val="00410A56"/>
    <w:rsid w:val="00410BBF"/>
    <w:rsid w:val="00411479"/>
    <w:rsid w:val="00412592"/>
    <w:rsid w:val="00412A44"/>
    <w:rsid w:val="00412F9D"/>
    <w:rsid w:val="00413D92"/>
    <w:rsid w:val="00414B2E"/>
    <w:rsid w:val="00414D81"/>
    <w:rsid w:val="004172CF"/>
    <w:rsid w:val="00417580"/>
    <w:rsid w:val="00422A88"/>
    <w:rsid w:val="00423022"/>
    <w:rsid w:val="004236C1"/>
    <w:rsid w:val="00424F77"/>
    <w:rsid w:val="00426080"/>
    <w:rsid w:val="00434E9C"/>
    <w:rsid w:val="0043552D"/>
    <w:rsid w:val="004359CF"/>
    <w:rsid w:val="00437028"/>
    <w:rsid w:val="0043758D"/>
    <w:rsid w:val="0044068F"/>
    <w:rsid w:val="00440986"/>
    <w:rsid w:val="00443F98"/>
    <w:rsid w:val="00444ABA"/>
    <w:rsid w:val="004470AA"/>
    <w:rsid w:val="0044718C"/>
    <w:rsid w:val="004472A3"/>
    <w:rsid w:val="004478A6"/>
    <w:rsid w:val="004510C2"/>
    <w:rsid w:val="004514B4"/>
    <w:rsid w:val="00451621"/>
    <w:rsid w:val="00451A63"/>
    <w:rsid w:val="00452374"/>
    <w:rsid w:val="00452C02"/>
    <w:rsid w:val="00453FDB"/>
    <w:rsid w:val="0045556E"/>
    <w:rsid w:val="004555A0"/>
    <w:rsid w:val="00456A62"/>
    <w:rsid w:val="00456E4C"/>
    <w:rsid w:val="0046141E"/>
    <w:rsid w:val="00461B8F"/>
    <w:rsid w:val="00461F5A"/>
    <w:rsid w:val="00463F84"/>
    <w:rsid w:val="00463FF4"/>
    <w:rsid w:val="00465299"/>
    <w:rsid w:val="00465ED8"/>
    <w:rsid w:val="00466D44"/>
    <w:rsid w:val="00467666"/>
    <w:rsid w:val="004719F8"/>
    <w:rsid w:val="0047381F"/>
    <w:rsid w:val="00474964"/>
    <w:rsid w:val="0047770D"/>
    <w:rsid w:val="00477A7E"/>
    <w:rsid w:val="00477E6A"/>
    <w:rsid w:val="00477E77"/>
    <w:rsid w:val="00477F9C"/>
    <w:rsid w:val="00481C25"/>
    <w:rsid w:val="00482BDC"/>
    <w:rsid w:val="00483353"/>
    <w:rsid w:val="00485D14"/>
    <w:rsid w:val="004900FE"/>
    <w:rsid w:val="00491073"/>
    <w:rsid w:val="00491FDE"/>
    <w:rsid w:val="00493602"/>
    <w:rsid w:val="00494431"/>
    <w:rsid w:val="004948C5"/>
    <w:rsid w:val="004957AF"/>
    <w:rsid w:val="004961C4"/>
    <w:rsid w:val="00497633"/>
    <w:rsid w:val="004A445E"/>
    <w:rsid w:val="004A50BC"/>
    <w:rsid w:val="004A53F9"/>
    <w:rsid w:val="004A6D9B"/>
    <w:rsid w:val="004A7FD7"/>
    <w:rsid w:val="004B0E42"/>
    <w:rsid w:val="004B18ED"/>
    <w:rsid w:val="004B203D"/>
    <w:rsid w:val="004B21F9"/>
    <w:rsid w:val="004B4D7E"/>
    <w:rsid w:val="004B5203"/>
    <w:rsid w:val="004B7A9C"/>
    <w:rsid w:val="004C28E2"/>
    <w:rsid w:val="004C37D1"/>
    <w:rsid w:val="004C3A32"/>
    <w:rsid w:val="004C4D41"/>
    <w:rsid w:val="004C4FBF"/>
    <w:rsid w:val="004C53C8"/>
    <w:rsid w:val="004C64DF"/>
    <w:rsid w:val="004C691D"/>
    <w:rsid w:val="004D02D6"/>
    <w:rsid w:val="004D1116"/>
    <w:rsid w:val="004D3A38"/>
    <w:rsid w:val="004D3F56"/>
    <w:rsid w:val="004D6BE4"/>
    <w:rsid w:val="004D796B"/>
    <w:rsid w:val="004E0269"/>
    <w:rsid w:val="004E1F1B"/>
    <w:rsid w:val="004E260C"/>
    <w:rsid w:val="004E2D76"/>
    <w:rsid w:val="004E3797"/>
    <w:rsid w:val="004E3F0B"/>
    <w:rsid w:val="004E47E9"/>
    <w:rsid w:val="004E49AC"/>
    <w:rsid w:val="004E5794"/>
    <w:rsid w:val="004E6357"/>
    <w:rsid w:val="004E6A16"/>
    <w:rsid w:val="004E6AFC"/>
    <w:rsid w:val="004E714F"/>
    <w:rsid w:val="004F0814"/>
    <w:rsid w:val="004F165D"/>
    <w:rsid w:val="004F2B4A"/>
    <w:rsid w:val="004F3127"/>
    <w:rsid w:val="004F364E"/>
    <w:rsid w:val="004F58A2"/>
    <w:rsid w:val="004F595F"/>
    <w:rsid w:val="004F609C"/>
    <w:rsid w:val="004F6B6A"/>
    <w:rsid w:val="004F6EF2"/>
    <w:rsid w:val="004F7450"/>
    <w:rsid w:val="0050131F"/>
    <w:rsid w:val="00506320"/>
    <w:rsid w:val="00506B44"/>
    <w:rsid w:val="005071C5"/>
    <w:rsid w:val="005073E4"/>
    <w:rsid w:val="0051014E"/>
    <w:rsid w:val="005116B2"/>
    <w:rsid w:val="005125FF"/>
    <w:rsid w:val="00512CC1"/>
    <w:rsid w:val="00514DBF"/>
    <w:rsid w:val="005151D8"/>
    <w:rsid w:val="00517932"/>
    <w:rsid w:val="00520107"/>
    <w:rsid w:val="00520FA4"/>
    <w:rsid w:val="00521446"/>
    <w:rsid w:val="00521F1C"/>
    <w:rsid w:val="005256A4"/>
    <w:rsid w:val="00526A21"/>
    <w:rsid w:val="005278FC"/>
    <w:rsid w:val="00527ABD"/>
    <w:rsid w:val="00531464"/>
    <w:rsid w:val="00533591"/>
    <w:rsid w:val="00540858"/>
    <w:rsid w:val="005416BB"/>
    <w:rsid w:val="005425A8"/>
    <w:rsid w:val="00543831"/>
    <w:rsid w:val="00544B3E"/>
    <w:rsid w:val="00545836"/>
    <w:rsid w:val="00546AAC"/>
    <w:rsid w:val="00550069"/>
    <w:rsid w:val="0055189A"/>
    <w:rsid w:val="00552A36"/>
    <w:rsid w:val="005541E4"/>
    <w:rsid w:val="00555F33"/>
    <w:rsid w:val="005570B7"/>
    <w:rsid w:val="00560042"/>
    <w:rsid w:val="005618E5"/>
    <w:rsid w:val="0056279F"/>
    <w:rsid w:val="0057136B"/>
    <w:rsid w:val="00571D05"/>
    <w:rsid w:val="005733C7"/>
    <w:rsid w:val="00580526"/>
    <w:rsid w:val="00582907"/>
    <w:rsid w:val="00584116"/>
    <w:rsid w:val="00584128"/>
    <w:rsid w:val="00584788"/>
    <w:rsid w:val="0059057C"/>
    <w:rsid w:val="00591C5D"/>
    <w:rsid w:val="00591E73"/>
    <w:rsid w:val="00592E14"/>
    <w:rsid w:val="005937A1"/>
    <w:rsid w:val="00594601"/>
    <w:rsid w:val="00596FE4"/>
    <w:rsid w:val="005A0623"/>
    <w:rsid w:val="005A1F18"/>
    <w:rsid w:val="005A3175"/>
    <w:rsid w:val="005A3F60"/>
    <w:rsid w:val="005A410C"/>
    <w:rsid w:val="005A6420"/>
    <w:rsid w:val="005B01EA"/>
    <w:rsid w:val="005B11BF"/>
    <w:rsid w:val="005B1C56"/>
    <w:rsid w:val="005B3CDE"/>
    <w:rsid w:val="005B7967"/>
    <w:rsid w:val="005C1E69"/>
    <w:rsid w:val="005C209C"/>
    <w:rsid w:val="005C2872"/>
    <w:rsid w:val="005C4077"/>
    <w:rsid w:val="005C4FC5"/>
    <w:rsid w:val="005C5043"/>
    <w:rsid w:val="005C5C94"/>
    <w:rsid w:val="005C72A0"/>
    <w:rsid w:val="005C7ECA"/>
    <w:rsid w:val="005D12BC"/>
    <w:rsid w:val="005D2E08"/>
    <w:rsid w:val="005D30E6"/>
    <w:rsid w:val="005D516E"/>
    <w:rsid w:val="005D5F61"/>
    <w:rsid w:val="005E06F4"/>
    <w:rsid w:val="005E18D4"/>
    <w:rsid w:val="005E246D"/>
    <w:rsid w:val="005E270B"/>
    <w:rsid w:val="005E45C9"/>
    <w:rsid w:val="005E4F98"/>
    <w:rsid w:val="005E532E"/>
    <w:rsid w:val="005E56E9"/>
    <w:rsid w:val="005E78B5"/>
    <w:rsid w:val="005E78FF"/>
    <w:rsid w:val="005F07AB"/>
    <w:rsid w:val="005F0A88"/>
    <w:rsid w:val="005F0F5E"/>
    <w:rsid w:val="005F2C1D"/>
    <w:rsid w:val="005F31F5"/>
    <w:rsid w:val="005F48CA"/>
    <w:rsid w:val="005F4E73"/>
    <w:rsid w:val="005F4EE0"/>
    <w:rsid w:val="005F5AA6"/>
    <w:rsid w:val="005F5D51"/>
    <w:rsid w:val="005F5D55"/>
    <w:rsid w:val="005F6443"/>
    <w:rsid w:val="005F6676"/>
    <w:rsid w:val="00601AAF"/>
    <w:rsid w:val="0060385F"/>
    <w:rsid w:val="00603D0F"/>
    <w:rsid w:val="00604128"/>
    <w:rsid w:val="00605C02"/>
    <w:rsid w:val="00605C2F"/>
    <w:rsid w:val="00611684"/>
    <w:rsid w:val="006126C9"/>
    <w:rsid w:val="00612B51"/>
    <w:rsid w:val="00613165"/>
    <w:rsid w:val="00613DE2"/>
    <w:rsid w:val="00614152"/>
    <w:rsid w:val="0062239D"/>
    <w:rsid w:val="00622C05"/>
    <w:rsid w:val="00623A11"/>
    <w:rsid w:val="00624118"/>
    <w:rsid w:val="00625A6B"/>
    <w:rsid w:val="00625BD7"/>
    <w:rsid w:val="00626121"/>
    <w:rsid w:val="0062742C"/>
    <w:rsid w:val="006275AB"/>
    <w:rsid w:val="00631B90"/>
    <w:rsid w:val="00631DE0"/>
    <w:rsid w:val="006322B3"/>
    <w:rsid w:val="00634607"/>
    <w:rsid w:val="00636CCC"/>
    <w:rsid w:val="00637F3A"/>
    <w:rsid w:val="00642C15"/>
    <w:rsid w:val="006430D4"/>
    <w:rsid w:val="006430FC"/>
    <w:rsid w:val="00643716"/>
    <w:rsid w:val="00643F28"/>
    <w:rsid w:val="00644AB1"/>
    <w:rsid w:val="00644E09"/>
    <w:rsid w:val="00646018"/>
    <w:rsid w:val="00646814"/>
    <w:rsid w:val="0064738B"/>
    <w:rsid w:val="00647D11"/>
    <w:rsid w:val="00650A3B"/>
    <w:rsid w:val="00650AF8"/>
    <w:rsid w:val="006512BB"/>
    <w:rsid w:val="00654697"/>
    <w:rsid w:val="006547C4"/>
    <w:rsid w:val="00654B58"/>
    <w:rsid w:val="00655FF8"/>
    <w:rsid w:val="00657102"/>
    <w:rsid w:val="006572A1"/>
    <w:rsid w:val="00657573"/>
    <w:rsid w:val="00657574"/>
    <w:rsid w:val="006618D3"/>
    <w:rsid w:val="006636C7"/>
    <w:rsid w:val="006641D8"/>
    <w:rsid w:val="006643B8"/>
    <w:rsid w:val="0066509C"/>
    <w:rsid w:val="006652A2"/>
    <w:rsid w:val="00667A1D"/>
    <w:rsid w:val="006711BD"/>
    <w:rsid w:val="00671722"/>
    <w:rsid w:val="00671D1B"/>
    <w:rsid w:val="0067385A"/>
    <w:rsid w:val="00673ADB"/>
    <w:rsid w:val="00675020"/>
    <w:rsid w:val="0067595E"/>
    <w:rsid w:val="006774B5"/>
    <w:rsid w:val="00680BE0"/>
    <w:rsid w:val="00681C22"/>
    <w:rsid w:val="006822AF"/>
    <w:rsid w:val="00684FAE"/>
    <w:rsid w:val="00690472"/>
    <w:rsid w:val="00692655"/>
    <w:rsid w:val="00693807"/>
    <w:rsid w:val="00693E6C"/>
    <w:rsid w:val="00695A7D"/>
    <w:rsid w:val="0069630E"/>
    <w:rsid w:val="006A175C"/>
    <w:rsid w:val="006A30EC"/>
    <w:rsid w:val="006A3DC3"/>
    <w:rsid w:val="006A4118"/>
    <w:rsid w:val="006A5208"/>
    <w:rsid w:val="006A522E"/>
    <w:rsid w:val="006A53B5"/>
    <w:rsid w:val="006A6074"/>
    <w:rsid w:val="006A6A8F"/>
    <w:rsid w:val="006B0B64"/>
    <w:rsid w:val="006B15E9"/>
    <w:rsid w:val="006B17F4"/>
    <w:rsid w:val="006B1D4E"/>
    <w:rsid w:val="006B37F5"/>
    <w:rsid w:val="006B442A"/>
    <w:rsid w:val="006B45A3"/>
    <w:rsid w:val="006B479F"/>
    <w:rsid w:val="006B57DE"/>
    <w:rsid w:val="006B6B36"/>
    <w:rsid w:val="006B6CF3"/>
    <w:rsid w:val="006B72B7"/>
    <w:rsid w:val="006C33A4"/>
    <w:rsid w:val="006C38F1"/>
    <w:rsid w:val="006C3E76"/>
    <w:rsid w:val="006C403C"/>
    <w:rsid w:val="006C44A3"/>
    <w:rsid w:val="006D00DD"/>
    <w:rsid w:val="006D0E3A"/>
    <w:rsid w:val="006D16F7"/>
    <w:rsid w:val="006D2252"/>
    <w:rsid w:val="006D337C"/>
    <w:rsid w:val="006D4C4E"/>
    <w:rsid w:val="006D4DE7"/>
    <w:rsid w:val="006D59DE"/>
    <w:rsid w:val="006D6B1A"/>
    <w:rsid w:val="006D7816"/>
    <w:rsid w:val="006E0B19"/>
    <w:rsid w:val="006E126E"/>
    <w:rsid w:val="006E145A"/>
    <w:rsid w:val="006E2195"/>
    <w:rsid w:val="006E31FA"/>
    <w:rsid w:val="006E3FBC"/>
    <w:rsid w:val="006E4236"/>
    <w:rsid w:val="006E5B01"/>
    <w:rsid w:val="006E5E31"/>
    <w:rsid w:val="006E7C43"/>
    <w:rsid w:val="006E7D4A"/>
    <w:rsid w:val="006F015E"/>
    <w:rsid w:val="006F13AA"/>
    <w:rsid w:val="006F1C1D"/>
    <w:rsid w:val="006F28E8"/>
    <w:rsid w:val="006F4ECA"/>
    <w:rsid w:val="006F7581"/>
    <w:rsid w:val="007004E0"/>
    <w:rsid w:val="007005A3"/>
    <w:rsid w:val="00700643"/>
    <w:rsid w:val="007014E3"/>
    <w:rsid w:val="00701507"/>
    <w:rsid w:val="00702C7B"/>
    <w:rsid w:val="007042FA"/>
    <w:rsid w:val="0070487C"/>
    <w:rsid w:val="00704EA2"/>
    <w:rsid w:val="0070591A"/>
    <w:rsid w:val="0071005E"/>
    <w:rsid w:val="00710245"/>
    <w:rsid w:val="007104CE"/>
    <w:rsid w:val="00710BC0"/>
    <w:rsid w:val="007122B0"/>
    <w:rsid w:val="007135CE"/>
    <w:rsid w:val="00714F5C"/>
    <w:rsid w:val="007154B5"/>
    <w:rsid w:val="0071579D"/>
    <w:rsid w:val="0072173E"/>
    <w:rsid w:val="007227CF"/>
    <w:rsid w:val="00722E06"/>
    <w:rsid w:val="00724275"/>
    <w:rsid w:val="0072573C"/>
    <w:rsid w:val="00727438"/>
    <w:rsid w:val="007305EC"/>
    <w:rsid w:val="00730FEA"/>
    <w:rsid w:val="0073191D"/>
    <w:rsid w:val="0073289C"/>
    <w:rsid w:val="007344E9"/>
    <w:rsid w:val="0073450E"/>
    <w:rsid w:val="007353BD"/>
    <w:rsid w:val="007365BD"/>
    <w:rsid w:val="00736AE3"/>
    <w:rsid w:val="00737ECB"/>
    <w:rsid w:val="00741A81"/>
    <w:rsid w:val="007421BD"/>
    <w:rsid w:val="00744482"/>
    <w:rsid w:val="007446D4"/>
    <w:rsid w:val="0074576C"/>
    <w:rsid w:val="00746F94"/>
    <w:rsid w:val="0075094F"/>
    <w:rsid w:val="00750B10"/>
    <w:rsid w:val="007515A7"/>
    <w:rsid w:val="00751695"/>
    <w:rsid w:val="00751C6A"/>
    <w:rsid w:val="00751E41"/>
    <w:rsid w:val="0075526D"/>
    <w:rsid w:val="007560CD"/>
    <w:rsid w:val="00757753"/>
    <w:rsid w:val="00763E06"/>
    <w:rsid w:val="00763EA2"/>
    <w:rsid w:val="00764405"/>
    <w:rsid w:val="00764910"/>
    <w:rsid w:val="007650DF"/>
    <w:rsid w:val="00765491"/>
    <w:rsid w:val="00765C97"/>
    <w:rsid w:val="00766F6C"/>
    <w:rsid w:val="00767A47"/>
    <w:rsid w:val="00767FDE"/>
    <w:rsid w:val="0077145E"/>
    <w:rsid w:val="00771E22"/>
    <w:rsid w:val="00773446"/>
    <w:rsid w:val="00773AA0"/>
    <w:rsid w:val="007757E4"/>
    <w:rsid w:val="00775CFD"/>
    <w:rsid w:val="007814EF"/>
    <w:rsid w:val="00781993"/>
    <w:rsid w:val="007838F9"/>
    <w:rsid w:val="0078414F"/>
    <w:rsid w:val="00784A7D"/>
    <w:rsid w:val="00785E38"/>
    <w:rsid w:val="00787730"/>
    <w:rsid w:val="0079345E"/>
    <w:rsid w:val="00793E37"/>
    <w:rsid w:val="007941B5"/>
    <w:rsid w:val="00794C29"/>
    <w:rsid w:val="007955BD"/>
    <w:rsid w:val="007A01A9"/>
    <w:rsid w:val="007A01F4"/>
    <w:rsid w:val="007A268E"/>
    <w:rsid w:val="007A2816"/>
    <w:rsid w:val="007A4A4E"/>
    <w:rsid w:val="007A4E47"/>
    <w:rsid w:val="007A69E7"/>
    <w:rsid w:val="007A7001"/>
    <w:rsid w:val="007A77CC"/>
    <w:rsid w:val="007B082F"/>
    <w:rsid w:val="007B0FAD"/>
    <w:rsid w:val="007B182F"/>
    <w:rsid w:val="007B2C37"/>
    <w:rsid w:val="007B4A51"/>
    <w:rsid w:val="007B61A3"/>
    <w:rsid w:val="007B6D77"/>
    <w:rsid w:val="007B7227"/>
    <w:rsid w:val="007B7C2A"/>
    <w:rsid w:val="007C064B"/>
    <w:rsid w:val="007C06AC"/>
    <w:rsid w:val="007C072E"/>
    <w:rsid w:val="007C1839"/>
    <w:rsid w:val="007C1DF7"/>
    <w:rsid w:val="007C2412"/>
    <w:rsid w:val="007C3B8F"/>
    <w:rsid w:val="007D030A"/>
    <w:rsid w:val="007D06C1"/>
    <w:rsid w:val="007D1C5D"/>
    <w:rsid w:val="007D2B1F"/>
    <w:rsid w:val="007D3410"/>
    <w:rsid w:val="007D3E89"/>
    <w:rsid w:val="007D5608"/>
    <w:rsid w:val="007D6B4A"/>
    <w:rsid w:val="007E23A7"/>
    <w:rsid w:val="007E2E3D"/>
    <w:rsid w:val="007E32BA"/>
    <w:rsid w:val="007E594C"/>
    <w:rsid w:val="007E692E"/>
    <w:rsid w:val="007E6E95"/>
    <w:rsid w:val="007F07F8"/>
    <w:rsid w:val="007F160E"/>
    <w:rsid w:val="007F1883"/>
    <w:rsid w:val="007F1A5B"/>
    <w:rsid w:val="007F1A71"/>
    <w:rsid w:val="007F1C9F"/>
    <w:rsid w:val="007F246A"/>
    <w:rsid w:val="007F28C9"/>
    <w:rsid w:val="007F38E9"/>
    <w:rsid w:val="007F3FC4"/>
    <w:rsid w:val="007F4BAF"/>
    <w:rsid w:val="007F5A14"/>
    <w:rsid w:val="007F600C"/>
    <w:rsid w:val="007F7B0F"/>
    <w:rsid w:val="008005BF"/>
    <w:rsid w:val="008016B5"/>
    <w:rsid w:val="00801E5C"/>
    <w:rsid w:val="00803334"/>
    <w:rsid w:val="00803C15"/>
    <w:rsid w:val="00803E83"/>
    <w:rsid w:val="00810267"/>
    <w:rsid w:val="00812F58"/>
    <w:rsid w:val="00813610"/>
    <w:rsid w:val="00824692"/>
    <w:rsid w:val="00824E47"/>
    <w:rsid w:val="00825843"/>
    <w:rsid w:val="00826270"/>
    <w:rsid w:val="0082655F"/>
    <w:rsid w:val="00827413"/>
    <w:rsid w:val="00833E19"/>
    <w:rsid w:val="00834CB6"/>
    <w:rsid w:val="008350CD"/>
    <w:rsid w:val="008359E7"/>
    <w:rsid w:val="008360B5"/>
    <w:rsid w:val="008370C9"/>
    <w:rsid w:val="008379BD"/>
    <w:rsid w:val="008410C0"/>
    <w:rsid w:val="00841186"/>
    <w:rsid w:val="008414EC"/>
    <w:rsid w:val="008419D1"/>
    <w:rsid w:val="008424AA"/>
    <w:rsid w:val="00842F82"/>
    <w:rsid w:val="00843B12"/>
    <w:rsid w:val="00843D48"/>
    <w:rsid w:val="0084419C"/>
    <w:rsid w:val="00844E6B"/>
    <w:rsid w:val="00844F40"/>
    <w:rsid w:val="00846F2F"/>
    <w:rsid w:val="008471F4"/>
    <w:rsid w:val="00851E6C"/>
    <w:rsid w:val="00852B1F"/>
    <w:rsid w:val="008535D9"/>
    <w:rsid w:val="0085376F"/>
    <w:rsid w:val="00854D1A"/>
    <w:rsid w:val="008559AA"/>
    <w:rsid w:val="00856371"/>
    <w:rsid w:val="0086002E"/>
    <w:rsid w:val="00861D8C"/>
    <w:rsid w:val="00862167"/>
    <w:rsid w:val="00862277"/>
    <w:rsid w:val="0086270F"/>
    <w:rsid w:val="008632AE"/>
    <w:rsid w:val="00865624"/>
    <w:rsid w:val="0086677E"/>
    <w:rsid w:val="008672B3"/>
    <w:rsid w:val="008720A2"/>
    <w:rsid w:val="008729E1"/>
    <w:rsid w:val="00872C69"/>
    <w:rsid w:val="008731B8"/>
    <w:rsid w:val="0087642A"/>
    <w:rsid w:val="00877159"/>
    <w:rsid w:val="0087760D"/>
    <w:rsid w:val="00881B0E"/>
    <w:rsid w:val="00882152"/>
    <w:rsid w:val="00882585"/>
    <w:rsid w:val="00883207"/>
    <w:rsid w:val="00883527"/>
    <w:rsid w:val="00883EB6"/>
    <w:rsid w:val="00883F01"/>
    <w:rsid w:val="00884711"/>
    <w:rsid w:val="00884A31"/>
    <w:rsid w:val="008862D5"/>
    <w:rsid w:val="0088711A"/>
    <w:rsid w:val="008878C5"/>
    <w:rsid w:val="008913A8"/>
    <w:rsid w:val="00891528"/>
    <w:rsid w:val="00892210"/>
    <w:rsid w:val="00892B18"/>
    <w:rsid w:val="00893106"/>
    <w:rsid w:val="0089378C"/>
    <w:rsid w:val="008939BA"/>
    <w:rsid w:val="00894A23"/>
    <w:rsid w:val="00895A40"/>
    <w:rsid w:val="00896C3A"/>
    <w:rsid w:val="00896C5D"/>
    <w:rsid w:val="008971A2"/>
    <w:rsid w:val="008A03AD"/>
    <w:rsid w:val="008A068E"/>
    <w:rsid w:val="008A0EBA"/>
    <w:rsid w:val="008A14C4"/>
    <w:rsid w:val="008A1F64"/>
    <w:rsid w:val="008A2A42"/>
    <w:rsid w:val="008A2B38"/>
    <w:rsid w:val="008A3746"/>
    <w:rsid w:val="008A42BC"/>
    <w:rsid w:val="008A49C7"/>
    <w:rsid w:val="008A4C1C"/>
    <w:rsid w:val="008A4F9C"/>
    <w:rsid w:val="008A507D"/>
    <w:rsid w:val="008A50E7"/>
    <w:rsid w:val="008A5B28"/>
    <w:rsid w:val="008A7B62"/>
    <w:rsid w:val="008A7D5C"/>
    <w:rsid w:val="008B0CFB"/>
    <w:rsid w:val="008B1332"/>
    <w:rsid w:val="008B2E1D"/>
    <w:rsid w:val="008B43E3"/>
    <w:rsid w:val="008B5039"/>
    <w:rsid w:val="008B523C"/>
    <w:rsid w:val="008B52A5"/>
    <w:rsid w:val="008B5AA0"/>
    <w:rsid w:val="008B6C0D"/>
    <w:rsid w:val="008B72DC"/>
    <w:rsid w:val="008B78C1"/>
    <w:rsid w:val="008C1169"/>
    <w:rsid w:val="008C11B2"/>
    <w:rsid w:val="008C4BB4"/>
    <w:rsid w:val="008C4C38"/>
    <w:rsid w:val="008C5050"/>
    <w:rsid w:val="008C57CC"/>
    <w:rsid w:val="008C7974"/>
    <w:rsid w:val="008D01E2"/>
    <w:rsid w:val="008D05C4"/>
    <w:rsid w:val="008D2A0C"/>
    <w:rsid w:val="008D4A51"/>
    <w:rsid w:val="008D546B"/>
    <w:rsid w:val="008D5E87"/>
    <w:rsid w:val="008D76FA"/>
    <w:rsid w:val="008D7BA2"/>
    <w:rsid w:val="008E0A6E"/>
    <w:rsid w:val="008E157A"/>
    <w:rsid w:val="008E3107"/>
    <w:rsid w:val="008E338D"/>
    <w:rsid w:val="008E567B"/>
    <w:rsid w:val="008E579A"/>
    <w:rsid w:val="008E5894"/>
    <w:rsid w:val="008E67CD"/>
    <w:rsid w:val="008F0573"/>
    <w:rsid w:val="008F0A25"/>
    <w:rsid w:val="008F0A53"/>
    <w:rsid w:val="008F1769"/>
    <w:rsid w:val="008F2212"/>
    <w:rsid w:val="008F4F5D"/>
    <w:rsid w:val="0090197E"/>
    <w:rsid w:val="009026FB"/>
    <w:rsid w:val="0090294C"/>
    <w:rsid w:val="00902EB0"/>
    <w:rsid w:val="009037AC"/>
    <w:rsid w:val="00904C2B"/>
    <w:rsid w:val="009059EF"/>
    <w:rsid w:val="00905BE4"/>
    <w:rsid w:val="00905C3D"/>
    <w:rsid w:val="00906528"/>
    <w:rsid w:val="0091227B"/>
    <w:rsid w:val="00912D49"/>
    <w:rsid w:val="00912D86"/>
    <w:rsid w:val="00913115"/>
    <w:rsid w:val="009137C1"/>
    <w:rsid w:val="00913C53"/>
    <w:rsid w:val="009163C9"/>
    <w:rsid w:val="00921978"/>
    <w:rsid w:val="00921E9F"/>
    <w:rsid w:val="00922D93"/>
    <w:rsid w:val="00923102"/>
    <w:rsid w:val="009240D2"/>
    <w:rsid w:val="00925233"/>
    <w:rsid w:val="0092634A"/>
    <w:rsid w:val="00926469"/>
    <w:rsid w:val="0092672B"/>
    <w:rsid w:val="00931AD6"/>
    <w:rsid w:val="00934714"/>
    <w:rsid w:val="00934CBB"/>
    <w:rsid w:val="00937FBD"/>
    <w:rsid w:val="0094264E"/>
    <w:rsid w:val="009438C6"/>
    <w:rsid w:val="00944220"/>
    <w:rsid w:val="00946E2C"/>
    <w:rsid w:val="00950731"/>
    <w:rsid w:val="00950A5D"/>
    <w:rsid w:val="009511DD"/>
    <w:rsid w:val="00951D06"/>
    <w:rsid w:val="00953DD3"/>
    <w:rsid w:val="00954CF2"/>
    <w:rsid w:val="00954D0D"/>
    <w:rsid w:val="00955AA1"/>
    <w:rsid w:val="00956E19"/>
    <w:rsid w:val="00960284"/>
    <w:rsid w:val="00962084"/>
    <w:rsid w:val="0096246B"/>
    <w:rsid w:val="00963234"/>
    <w:rsid w:val="00964FF7"/>
    <w:rsid w:val="00965740"/>
    <w:rsid w:val="009661A6"/>
    <w:rsid w:val="00967B06"/>
    <w:rsid w:val="00967CB6"/>
    <w:rsid w:val="0097104A"/>
    <w:rsid w:val="009713F2"/>
    <w:rsid w:val="00971F43"/>
    <w:rsid w:val="00972969"/>
    <w:rsid w:val="009733C1"/>
    <w:rsid w:val="009733F0"/>
    <w:rsid w:val="00976E3F"/>
    <w:rsid w:val="00980674"/>
    <w:rsid w:val="0098082A"/>
    <w:rsid w:val="00980B6A"/>
    <w:rsid w:val="00981142"/>
    <w:rsid w:val="009813B5"/>
    <w:rsid w:val="00981D9E"/>
    <w:rsid w:val="00981E35"/>
    <w:rsid w:val="00981E97"/>
    <w:rsid w:val="00981FDD"/>
    <w:rsid w:val="00982543"/>
    <w:rsid w:val="009825BE"/>
    <w:rsid w:val="0098266A"/>
    <w:rsid w:val="00982B93"/>
    <w:rsid w:val="00983059"/>
    <w:rsid w:val="00987340"/>
    <w:rsid w:val="00990071"/>
    <w:rsid w:val="00990D85"/>
    <w:rsid w:val="00990F24"/>
    <w:rsid w:val="00991751"/>
    <w:rsid w:val="00991EBA"/>
    <w:rsid w:val="0099482F"/>
    <w:rsid w:val="00996E60"/>
    <w:rsid w:val="009A0119"/>
    <w:rsid w:val="009A27E5"/>
    <w:rsid w:val="009A313D"/>
    <w:rsid w:val="009A4CE2"/>
    <w:rsid w:val="009A7675"/>
    <w:rsid w:val="009A7736"/>
    <w:rsid w:val="009B2F75"/>
    <w:rsid w:val="009B3112"/>
    <w:rsid w:val="009B3324"/>
    <w:rsid w:val="009B3A33"/>
    <w:rsid w:val="009B3C5E"/>
    <w:rsid w:val="009B4494"/>
    <w:rsid w:val="009B46B6"/>
    <w:rsid w:val="009B592B"/>
    <w:rsid w:val="009B6BA2"/>
    <w:rsid w:val="009C10C2"/>
    <w:rsid w:val="009C1905"/>
    <w:rsid w:val="009C2A99"/>
    <w:rsid w:val="009C2DC2"/>
    <w:rsid w:val="009C55A7"/>
    <w:rsid w:val="009C6436"/>
    <w:rsid w:val="009C6815"/>
    <w:rsid w:val="009C6EE4"/>
    <w:rsid w:val="009C74E1"/>
    <w:rsid w:val="009D031B"/>
    <w:rsid w:val="009D0611"/>
    <w:rsid w:val="009D2271"/>
    <w:rsid w:val="009D2725"/>
    <w:rsid w:val="009D2911"/>
    <w:rsid w:val="009D4449"/>
    <w:rsid w:val="009D6311"/>
    <w:rsid w:val="009D6A31"/>
    <w:rsid w:val="009D74D7"/>
    <w:rsid w:val="009D7CB0"/>
    <w:rsid w:val="009D7EFD"/>
    <w:rsid w:val="009E07D6"/>
    <w:rsid w:val="009E489C"/>
    <w:rsid w:val="009E57E4"/>
    <w:rsid w:val="009E589B"/>
    <w:rsid w:val="009E6B72"/>
    <w:rsid w:val="009E7BBD"/>
    <w:rsid w:val="009F1104"/>
    <w:rsid w:val="009F15F6"/>
    <w:rsid w:val="009F3CE3"/>
    <w:rsid w:val="009F68BC"/>
    <w:rsid w:val="00A00DCB"/>
    <w:rsid w:val="00A00FF3"/>
    <w:rsid w:val="00A014F0"/>
    <w:rsid w:val="00A016E2"/>
    <w:rsid w:val="00A0250E"/>
    <w:rsid w:val="00A02B7E"/>
    <w:rsid w:val="00A05528"/>
    <w:rsid w:val="00A06C0E"/>
    <w:rsid w:val="00A07DF8"/>
    <w:rsid w:val="00A1017E"/>
    <w:rsid w:val="00A10A4D"/>
    <w:rsid w:val="00A10DAF"/>
    <w:rsid w:val="00A11AD7"/>
    <w:rsid w:val="00A11AEF"/>
    <w:rsid w:val="00A145D3"/>
    <w:rsid w:val="00A15471"/>
    <w:rsid w:val="00A162DD"/>
    <w:rsid w:val="00A16DC5"/>
    <w:rsid w:val="00A20450"/>
    <w:rsid w:val="00A2113F"/>
    <w:rsid w:val="00A21729"/>
    <w:rsid w:val="00A2172E"/>
    <w:rsid w:val="00A21C7F"/>
    <w:rsid w:val="00A2250C"/>
    <w:rsid w:val="00A2253E"/>
    <w:rsid w:val="00A25704"/>
    <w:rsid w:val="00A27343"/>
    <w:rsid w:val="00A306AC"/>
    <w:rsid w:val="00A32BC0"/>
    <w:rsid w:val="00A32D60"/>
    <w:rsid w:val="00A33871"/>
    <w:rsid w:val="00A347BA"/>
    <w:rsid w:val="00A367F6"/>
    <w:rsid w:val="00A375FA"/>
    <w:rsid w:val="00A42478"/>
    <w:rsid w:val="00A432CC"/>
    <w:rsid w:val="00A451AA"/>
    <w:rsid w:val="00A45295"/>
    <w:rsid w:val="00A475C5"/>
    <w:rsid w:val="00A504A5"/>
    <w:rsid w:val="00A52279"/>
    <w:rsid w:val="00A533A5"/>
    <w:rsid w:val="00A5487A"/>
    <w:rsid w:val="00A54A15"/>
    <w:rsid w:val="00A54D12"/>
    <w:rsid w:val="00A5717B"/>
    <w:rsid w:val="00A60D81"/>
    <w:rsid w:val="00A60E9D"/>
    <w:rsid w:val="00A61AC3"/>
    <w:rsid w:val="00A61E65"/>
    <w:rsid w:val="00A62499"/>
    <w:rsid w:val="00A64DF4"/>
    <w:rsid w:val="00A67FA6"/>
    <w:rsid w:val="00A73A7A"/>
    <w:rsid w:val="00A74A3F"/>
    <w:rsid w:val="00A76CAB"/>
    <w:rsid w:val="00A832A8"/>
    <w:rsid w:val="00A8343A"/>
    <w:rsid w:val="00A841C7"/>
    <w:rsid w:val="00A84E48"/>
    <w:rsid w:val="00A9107E"/>
    <w:rsid w:val="00A917EE"/>
    <w:rsid w:val="00A92013"/>
    <w:rsid w:val="00A92136"/>
    <w:rsid w:val="00A922D6"/>
    <w:rsid w:val="00A9293F"/>
    <w:rsid w:val="00A93FE4"/>
    <w:rsid w:val="00A94D41"/>
    <w:rsid w:val="00A95AC7"/>
    <w:rsid w:val="00A95D0C"/>
    <w:rsid w:val="00A962F2"/>
    <w:rsid w:val="00A97E58"/>
    <w:rsid w:val="00AA0A15"/>
    <w:rsid w:val="00AA502A"/>
    <w:rsid w:val="00AA72AB"/>
    <w:rsid w:val="00AA7C3D"/>
    <w:rsid w:val="00AB0CDF"/>
    <w:rsid w:val="00AB3BC8"/>
    <w:rsid w:val="00AB76E9"/>
    <w:rsid w:val="00AC15E1"/>
    <w:rsid w:val="00AC3E22"/>
    <w:rsid w:val="00AC4217"/>
    <w:rsid w:val="00AC7790"/>
    <w:rsid w:val="00AC77E8"/>
    <w:rsid w:val="00AC7D0C"/>
    <w:rsid w:val="00AC7DB4"/>
    <w:rsid w:val="00AD0725"/>
    <w:rsid w:val="00AD164D"/>
    <w:rsid w:val="00AD279A"/>
    <w:rsid w:val="00AD378C"/>
    <w:rsid w:val="00AD5173"/>
    <w:rsid w:val="00AD55C9"/>
    <w:rsid w:val="00AD697E"/>
    <w:rsid w:val="00AD6D50"/>
    <w:rsid w:val="00AD743E"/>
    <w:rsid w:val="00AE1FCB"/>
    <w:rsid w:val="00AE4267"/>
    <w:rsid w:val="00AE43C9"/>
    <w:rsid w:val="00AE5E5F"/>
    <w:rsid w:val="00AE6381"/>
    <w:rsid w:val="00AF075D"/>
    <w:rsid w:val="00AF1093"/>
    <w:rsid w:val="00AF4DCD"/>
    <w:rsid w:val="00AF4E4F"/>
    <w:rsid w:val="00AF5ECD"/>
    <w:rsid w:val="00AF62EB"/>
    <w:rsid w:val="00AF7CDE"/>
    <w:rsid w:val="00AF7DC5"/>
    <w:rsid w:val="00B002E5"/>
    <w:rsid w:val="00B00689"/>
    <w:rsid w:val="00B00C49"/>
    <w:rsid w:val="00B02896"/>
    <w:rsid w:val="00B02F2E"/>
    <w:rsid w:val="00B03149"/>
    <w:rsid w:val="00B05687"/>
    <w:rsid w:val="00B0598A"/>
    <w:rsid w:val="00B06B10"/>
    <w:rsid w:val="00B07B44"/>
    <w:rsid w:val="00B07F09"/>
    <w:rsid w:val="00B10076"/>
    <w:rsid w:val="00B11365"/>
    <w:rsid w:val="00B12A60"/>
    <w:rsid w:val="00B14842"/>
    <w:rsid w:val="00B151C5"/>
    <w:rsid w:val="00B16BA7"/>
    <w:rsid w:val="00B16E09"/>
    <w:rsid w:val="00B23EB5"/>
    <w:rsid w:val="00B23F53"/>
    <w:rsid w:val="00B24123"/>
    <w:rsid w:val="00B271DD"/>
    <w:rsid w:val="00B30ABF"/>
    <w:rsid w:val="00B3141C"/>
    <w:rsid w:val="00B321F8"/>
    <w:rsid w:val="00B32323"/>
    <w:rsid w:val="00B33346"/>
    <w:rsid w:val="00B333AB"/>
    <w:rsid w:val="00B34692"/>
    <w:rsid w:val="00B348CA"/>
    <w:rsid w:val="00B367AC"/>
    <w:rsid w:val="00B36ED2"/>
    <w:rsid w:val="00B37636"/>
    <w:rsid w:val="00B37E74"/>
    <w:rsid w:val="00B40A6D"/>
    <w:rsid w:val="00B43053"/>
    <w:rsid w:val="00B454C7"/>
    <w:rsid w:val="00B4604A"/>
    <w:rsid w:val="00B463D3"/>
    <w:rsid w:val="00B469A3"/>
    <w:rsid w:val="00B50EB9"/>
    <w:rsid w:val="00B50FE7"/>
    <w:rsid w:val="00B51636"/>
    <w:rsid w:val="00B51B3E"/>
    <w:rsid w:val="00B51E71"/>
    <w:rsid w:val="00B51FF9"/>
    <w:rsid w:val="00B53016"/>
    <w:rsid w:val="00B53117"/>
    <w:rsid w:val="00B535E4"/>
    <w:rsid w:val="00B55C3A"/>
    <w:rsid w:val="00B57DEC"/>
    <w:rsid w:val="00B57DF9"/>
    <w:rsid w:val="00B614F7"/>
    <w:rsid w:val="00B637F5"/>
    <w:rsid w:val="00B63C7C"/>
    <w:rsid w:val="00B655CD"/>
    <w:rsid w:val="00B66273"/>
    <w:rsid w:val="00B66AB1"/>
    <w:rsid w:val="00B7098E"/>
    <w:rsid w:val="00B70DDB"/>
    <w:rsid w:val="00B73BCD"/>
    <w:rsid w:val="00B741C0"/>
    <w:rsid w:val="00B75578"/>
    <w:rsid w:val="00B757A8"/>
    <w:rsid w:val="00B75A50"/>
    <w:rsid w:val="00B7771A"/>
    <w:rsid w:val="00B80B01"/>
    <w:rsid w:val="00B84631"/>
    <w:rsid w:val="00B8566C"/>
    <w:rsid w:val="00B857A1"/>
    <w:rsid w:val="00B87A80"/>
    <w:rsid w:val="00B913C5"/>
    <w:rsid w:val="00B9168C"/>
    <w:rsid w:val="00B932F5"/>
    <w:rsid w:val="00B946D7"/>
    <w:rsid w:val="00B946EB"/>
    <w:rsid w:val="00B959C8"/>
    <w:rsid w:val="00B959E7"/>
    <w:rsid w:val="00B95CA8"/>
    <w:rsid w:val="00B96A5D"/>
    <w:rsid w:val="00BA06B2"/>
    <w:rsid w:val="00BA1D51"/>
    <w:rsid w:val="00BA4369"/>
    <w:rsid w:val="00BA5B21"/>
    <w:rsid w:val="00BA62FB"/>
    <w:rsid w:val="00BB0FA5"/>
    <w:rsid w:val="00BB1117"/>
    <w:rsid w:val="00BB11A4"/>
    <w:rsid w:val="00BB6044"/>
    <w:rsid w:val="00BC0E5D"/>
    <w:rsid w:val="00BC1CEF"/>
    <w:rsid w:val="00BC2E25"/>
    <w:rsid w:val="00BC4650"/>
    <w:rsid w:val="00BC46B6"/>
    <w:rsid w:val="00BC4C03"/>
    <w:rsid w:val="00BC5A6F"/>
    <w:rsid w:val="00BC7C65"/>
    <w:rsid w:val="00BC7F01"/>
    <w:rsid w:val="00BD053B"/>
    <w:rsid w:val="00BD0E22"/>
    <w:rsid w:val="00BD17CE"/>
    <w:rsid w:val="00BD1B51"/>
    <w:rsid w:val="00BD1D8D"/>
    <w:rsid w:val="00BD3B59"/>
    <w:rsid w:val="00BD47C6"/>
    <w:rsid w:val="00BD5DC7"/>
    <w:rsid w:val="00BD7006"/>
    <w:rsid w:val="00BD7FCF"/>
    <w:rsid w:val="00BE2BF7"/>
    <w:rsid w:val="00BE3193"/>
    <w:rsid w:val="00BE47D0"/>
    <w:rsid w:val="00BE70BD"/>
    <w:rsid w:val="00BE788E"/>
    <w:rsid w:val="00BF0315"/>
    <w:rsid w:val="00BF0477"/>
    <w:rsid w:val="00BF169D"/>
    <w:rsid w:val="00BF2F63"/>
    <w:rsid w:val="00BF4724"/>
    <w:rsid w:val="00BF4836"/>
    <w:rsid w:val="00BF4C88"/>
    <w:rsid w:val="00BF6E50"/>
    <w:rsid w:val="00BF7339"/>
    <w:rsid w:val="00C00028"/>
    <w:rsid w:val="00C00AE3"/>
    <w:rsid w:val="00C0286C"/>
    <w:rsid w:val="00C02A2F"/>
    <w:rsid w:val="00C03527"/>
    <w:rsid w:val="00C03F3C"/>
    <w:rsid w:val="00C041F0"/>
    <w:rsid w:val="00C04F77"/>
    <w:rsid w:val="00C058F9"/>
    <w:rsid w:val="00C0595F"/>
    <w:rsid w:val="00C05A9F"/>
    <w:rsid w:val="00C06CC7"/>
    <w:rsid w:val="00C0700E"/>
    <w:rsid w:val="00C1093F"/>
    <w:rsid w:val="00C10D30"/>
    <w:rsid w:val="00C10F3C"/>
    <w:rsid w:val="00C13D2C"/>
    <w:rsid w:val="00C13F57"/>
    <w:rsid w:val="00C1436A"/>
    <w:rsid w:val="00C14F4C"/>
    <w:rsid w:val="00C158C5"/>
    <w:rsid w:val="00C16CFE"/>
    <w:rsid w:val="00C201AE"/>
    <w:rsid w:val="00C20214"/>
    <w:rsid w:val="00C20BB8"/>
    <w:rsid w:val="00C219FB"/>
    <w:rsid w:val="00C21B2E"/>
    <w:rsid w:val="00C23115"/>
    <w:rsid w:val="00C23602"/>
    <w:rsid w:val="00C23C5D"/>
    <w:rsid w:val="00C23EF6"/>
    <w:rsid w:val="00C24CFA"/>
    <w:rsid w:val="00C2565C"/>
    <w:rsid w:val="00C264EB"/>
    <w:rsid w:val="00C26F11"/>
    <w:rsid w:val="00C31FA5"/>
    <w:rsid w:val="00C3231E"/>
    <w:rsid w:val="00C3313A"/>
    <w:rsid w:val="00C33227"/>
    <w:rsid w:val="00C33DDC"/>
    <w:rsid w:val="00C3453B"/>
    <w:rsid w:val="00C347D5"/>
    <w:rsid w:val="00C34C99"/>
    <w:rsid w:val="00C35DBF"/>
    <w:rsid w:val="00C36E38"/>
    <w:rsid w:val="00C376FF"/>
    <w:rsid w:val="00C4043C"/>
    <w:rsid w:val="00C40BF7"/>
    <w:rsid w:val="00C41BEA"/>
    <w:rsid w:val="00C429FF"/>
    <w:rsid w:val="00C440F9"/>
    <w:rsid w:val="00C442CB"/>
    <w:rsid w:val="00C45357"/>
    <w:rsid w:val="00C4581E"/>
    <w:rsid w:val="00C466BA"/>
    <w:rsid w:val="00C46D24"/>
    <w:rsid w:val="00C47657"/>
    <w:rsid w:val="00C529A2"/>
    <w:rsid w:val="00C52CEA"/>
    <w:rsid w:val="00C53176"/>
    <w:rsid w:val="00C53970"/>
    <w:rsid w:val="00C550A3"/>
    <w:rsid w:val="00C5787E"/>
    <w:rsid w:val="00C5797A"/>
    <w:rsid w:val="00C57C6F"/>
    <w:rsid w:val="00C6326D"/>
    <w:rsid w:val="00C63858"/>
    <w:rsid w:val="00C6645C"/>
    <w:rsid w:val="00C669A9"/>
    <w:rsid w:val="00C66DE7"/>
    <w:rsid w:val="00C73A77"/>
    <w:rsid w:val="00C73BAA"/>
    <w:rsid w:val="00C74731"/>
    <w:rsid w:val="00C75EC2"/>
    <w:rsid w:val="00C76749"/>
    <w:rsid w:val="00C76CCF"/>
    <w:rsid w:val="00C82A94"/>
    <w:rsid w:val="00C82C4A"/>
    <w:rsid w:val="00C82C7C"/>
    <w:rsid w:val="00C854C7"/>
    <w:rsid w:val="00C871B3"/>
    <w:rsid w:val="00C87E7C"/>
    <w:rsid w:val="00C902D3"/>
    <w:rsid w:val="00C91A06"/>
    <w:rsid w:val="00C91BCC"/>
    <w:rsid w:val="00C93C81"/>
    <w:rsid w:val="00C948EB"/>
    <w:rsid w:val="00C94909"/>
    <w:rsid w:val="00C95A48"/>
    <w:rsid w:val="00C95B13"/>
    <w:rsid w:val="00C96B69"/>
    <w:rsid w:val="00CA172F"/>
    <w:rsid w:val="00CA26A0"/>
    <w:rsid w:val="00CA2739"/>
    <w:rsid w:val="00CA2992"/>
    <w:rsid w:val="00CA3968"/>
    <w:rsid w:val="00CA3FB6"/>
    <w:rsid w:val="00CA5238"/>
    <w:rsid w:val="00CA5A22"/>
    <w:rsid w:val="00CB0412"/>
    <w:rsid w:val="00CB5526"/>
    <w:rsid w:val="00CB5D45"/>
    <w:rsid w:val="00CB6697"/>
    <w:rsid w:val="00CB6817"/>
    <w:rsid w:val="00CB7A78"/>
    <w:rsid w:val="00CC0B82"/>
    <w:rsid w:val="00CC21E6"/>
    <w:rsid w:val="00CC3FE2"/>
    <w:rsid w:val="00CC573E"/>
    <w:rsid w:val="00CC5908"/>
    <w:rsid w:val="00CC7653"/>
    <w:rsid w:val="00CD00FB"/>
    <w:rsid w:val="00CD0335"/>
    <w:rsid w:val="00CD0D70"/>
    <w:rsid w:val="00CD1877"/>
    <w:rsid w:val="00CD255B"/>
    <w:rsid w:val="00CD49DF"/>
    <w:rsid w:val="00CD4D69"/>
    <w:rsid w:val="00CD5CB9"/>
    <w:rsid w:val="00CD6038"/>
    <w:rsid w:val="00CD6483"/>
    <w:rsid w:val="00CD6671"/>
    <w:rsid w:val="00CD7148"/>
    <w:rsid w:val="00CE0A60"/>
    <w:rsid w:val="00CE1074"/>
    <w:rsid w:val="00CE2173"/>
    <w:rsid w:val="00CE4560"/>
    <w:rsid w:val="00CE542E"/>
    <w:rsid w:val="00CE5BF1"/>
    <w:rsid w:val="00CE5E8B"/>
    <w:rsid w:val="00CE5F56"/>
    <w:rsid w:val="00CE6115"/>
    <w:rsid w:val="00CE66D6"/>
    <w:rsid w:val="00CE779D"/>
    <w:rsid w:val="00CF017D"/>
    <w:rsid w:val="00CF3AC6"/>
    <w:rsid w:val="00CF3D5A"/>
    <w:rsid w:val="00CF7060"/>
    <w:rsid w:val="00CF7697"/>
    <w:rsid w:val="00D00364"/>
    <w:rsid w:val="00D008A0"/>
    <w:rsid w:val="00D01033"/>
    <w:rsid w:val="00D014D3"/>
    <w:rsid w:val="00D0185A"/>
    <w:rsid w:val="00D02EBA"/>
    <w:rsid w:val="00D03C94"/>
    <w:rsid w:val="00D06164"/>
    <w:rsid w:val="00D12001"/>
    <w:rsid w:val="00D12AF3"/>
    <w:rsid w:val="00D1308F"/>
    <w:rsid w:val="00D14508"/>
    <w:rsid w:val="00D15F17"/>
    <w:rsid w:val="00D1682F"/>
    <w:rsid w:val="00D1737C"/>
    <w:rsid w:val="00D20A4B"/>
    <w:rsid w:val="00D20D9B"/>
    <w:rsid w:val="00D210CF"/>
    <w:rsid w:val="00D21781"/>
    <w:rsid w:val="00D221F9"/>
    <w:rsid w:val="00D23B62"/>
    <w:rsid w:val="00D247A0"/>
    <w:rsid w:val="00D318DB"/>
    <w:rsid w:val="00D331A4"/>
    <w:rsid w:val="00D333C2"/>
    <w:rsid w:val="00D35165"/>
    <w:rsid w:val="00D37850"/>
    <w:rsid w:val="00D37BF8"/>
    <w:rsid w:val="00D37E73"/>
    <w:rsid w:val="00D37F05"/>
    <w:rsid w:val="00D40899"/>
    <w:rsid w:val="00D40E4A"/>
    <w:rsid w:val="00D41405"/>
    <w:rsid w:val="00D42359"/>
    <w:rsid w:val="00D42555"/>
    <w:rsid w:val="00D4378E"/>
    <w:rsid w:val="00D4689D"/>
    <w:rsid w:val="00D46C2F"/>
    <w:rsid w:val="00D46D0D"/>
    <w:rsid w:val="00D473D5"/>
    <w:rsid w:val="00D518B7"/>
    <w:rsid w:val="00D541FA"/>
    <w:rsid w:val="00D5496A"/>
    <w:rsid w:val="00D56A88"/>
    <w:rsid w:val="00D56CCB"/>
    <w:rsid w:val="00D60159"/>
    <w:rsid w:val="00D625F9"/>
    <w:rsid w:val="00D62A78"/>
    <w:rsid w:val="00D62FF9"/>
    <w:rsid w:val="00D63973"/>
    <w:rsid w:val="00D63C77"/>
    <w:rsid w:val="00D64839"/>
    <w:rsid w:val="00D64DB4"/>
    <w:rsid w:val="00D6626B"/>
    <w:rsid w:val="00D6690B"/>
    <w:rsid w:val="00D72ED0"/>
    <w:rsid w:val="00D739CF"/>
    <w:rsid w:val="00D74781"/>
    <w:rsid w:val="00D755B7"/>
    <w:rsid w:val="00D75D18"/>
    <w:rsid w:val="00D77184"/>
    <w:rsid w:val="00D81881"/>
    <w:rsid w:val="00D82135"/>
    <w:rsid w:val="00D8285E"/>
    <w:rsid w:val="00D82CDC"/>
    <w:rsid w:val="00D83876"/>
    <w:rsid w:val="00D8417E"/>
    <w:rsid w:val="00D8419E"/>
    <w:rsid w:val="00D85228"/>
    <w:rsid w:val="00D85A76"/>
    <w:rsid w:val="00D86FBE"/>
    <w:rsid w:val="00D90636"/>
    <w:rsid w:val="00D90919"/>
    <w:rsid w:val="00D9126A"/>
    <w:rsid w:val="00D91513"/>
    <w:rsid w:val="00D91F46"/>
    <w:rsid w:val="00D92124"/>
    <w:rsid w:val="00D922DD"/>
    <w:rsid w:val="00D9277E"/>
    <w:rsid w:val="00D928C5"/>
    <w:rsid w:val="00D93379"/>
    <w:rsid w:val="00D94863"/>
    <w:rsid w:val="00D94FDF"/>
    <w:rsid w:val="00D954F5"/>
    <w:rsid w:val="00D97006"/>
    <w:rsid w:val="00D978BF"/>
    <w:rsid w:val="00DA08BA"/>
    <w:rsid w:val="00DA0A82"/>
    <w:rsid w:val="00DA2399"/>
    <w:rsid w:val="00DA3FFC"/>
    <w:rsid w:val="00DA4232"/>
    <w:rsid w:val="00DA4E14"/>
    <w:rsid w:val="00DA6486"/>
    <w:rsid w:val="00DA78BE"/>
    <w:rsid w:val="00DB0D7D"/>
    <w:rsid w:val="00DB15B4"/>
    <w:rsid w:val="00DB1BD3"/>
    <w:rsid w:val="00DB3705"/>
    <w:rsid w:val="00DB3D59"/>
    <w:rsid w:val="00DB422A"/>
    <w:rsid w:val="00DB5F14"/>
    <w:rsid w:val="00DB62C9"/>
    <w:rsid w:val="00DB6BA6"/>
    <w:rsid w:val="00DB7159"/>
    <w:rsid w:val="00DB71FD"/>
    <w:rsid w:val="00DB741A"/>
    <w:rsid w:val="00DB7A50"/>
    <w:rsid w:val="00DB7AA7"/>
    <w:rsid w:val="00DC0FB4"/>
    <w:rsid w:val="00DC15BD"/>
    <w:rsid w:val="00DC190F"/>
    <w:rsid w:val="00DC23B4"/>
    <w:rsid w:val="00DC2FFD"/>
    <w:rsid w:val="00DC48A0"/>
    <w:rsid w:val="00DC577C"/>
    <w:rsid w:val="00DC6853"/>
    <w:rsid w:val="00DC7E5C"/>
    <w:rsid w:val="00DD0019"/>
    <w:rsid w:val="00DD056F"/>
    <w:rsid w:val="00DD0983"/>
    <w:rsid w:val="00DD1B79"/>
    <w:rsid w:val="00DD267F"/>
    <w:rsid w:val="00DD2D2C"/>
    <w:rsid w:val="00DD3643"/>
    <w:rsid w:val="00DD4445"/>
    <w:rsid w:val="00DD4AD0"/>
    <w:rsid w:val="00DD52BE"/>
    <w:rsid w:val="00DD5991"/>
    <w:rsid w:val="00DD5CEC"/>
    <w:rsid w:val="00DD610B"/>
    <w:rsid w:val="00DD67A2"/>
    <w:rsid w:val="00DE2C67"/>
    <w:rsid w:val="00DE2D0E"/>
    <w:rsid w:val="00DE5274"/>
    <w:rsid w:val="00DE548E"/>
    <w:rsid w:val="00DE5D9B"/>
    <w:rsid w:val="00DE6EDB"/>
    <w:rsid w:val="00DE7ADF"/>
    <w:rsid w:val="00DE7CA7"/>
    <w:rsid w:val="00DF05F2"/>
    <w:rsid w:val="00DF0CA4"/>
    <w:rsid w:val="00DF0EA2"/>
    <w:rsid w:val="00DF132E"/>
    <w:rsid w:val="00DF2432"/>
    <w:rsid w:val="00DF31AB"/>
    <w:rsid w:val="00DF38C1"/>
    <w:rsid w:val="00DF53A1"/>
    <w:rsid w:val="00E00BDA"/>
    <w:rsid w:val="00E00DC9"/>
    <w:rsid w:val="00E0219F"/>
    <w:rsid w:val="00E025FF"/>
    <w:rsid w:val="00E03849"/>
    <w:rsid w:val="00E03AFF"/>
    <w:rsid w:val="00E03BF9"/>
    <w:rsid w:val="00E03D75"/>
    <w:rsid w:val="00E04D5D"/>
    <w:rsid w:val="00E05266"/>
    <w:rsid w:val="00E05D00"/>
    <w:rsid w:val="00E066E6"/>
    <w:rsid w:val="00E06D4D"/>
    <w:rsid w:val="00E07A97"/>
    <w:rsid w:val="00E07CB8"/>
    <w:rsid w:val="00E07DBB"/>
    <w:rsid w:val="00E07F53"/>
    <w:rsid w:val="00E12625"/>
    <w:rsid w:val="00E12827"/>
    <w:rsid w:val="00E138F5"/>
    <w:rsid w:val="00E13F2F"/>
    <w:rsid w:val="00E141EA"/>
    <w:rsid w:val="00E15907"/>
    <w:rsid w:val="00E161C4"/>
    <w:rsid w:val="00E2130F"/>
    <w:rsid w:val="00E21311"/>
    <w:rsid w:val="00E23883"/>
    <w:rsid w:val="00E2489C"/>
    <w:rsid w:val="00E24DBF"/>
    <w:rsid w:val="00E25613"/>
    <w:rsid w:val="00E258FB"/>
    <w:rsid w:val="00E300A8"/>
    <w:rsid w:val="00E30CE3"/>
    <w:rsid w:val="00E33ECD"/>
    <w:rsid w:val="00E35714"/>
    <w:rsid w:val="00E37512"/>
    <w:rsid w:val="00E40F37"/>
    <w:rsid w:val="00E4147B"/>
    <w:rsid w:val="00E416B1"/>
    <w:rsid w:val="00E41972"/>
    <w:rsid w:val="00E42128"/>
    <w:rsid w:val="00E435C1"/>
    <w:rsid w:val="00E4421D"/>
    <w:rsid w:val="00E47784"/>
    <w:rsid w:val="00E50412"/>
    <w:rsid w:val="00E537F1"/>
    <w:rsid w:val="00E54048"/>
    <w:rsid w:val="00E54898"/>
    <w:rsid w:val="00E55688"/>
    <w:rsid w:val="00E56A39"/>
    <w:rsid w:val="00E57F1A"/>
    <w:rsid w:val="00E60892"/>
    <w:rsid w:val="00E61E44"/>
    <w:rsid w:val="00E61FCB"/>
    <w:rsid w:val="00E620C3"/>
    <w:rsid w:val="00E62875"/>
    <w:rsid w:val="00E63D9A"/>
    <w:rsid w:val="00E64236"/>
    <w:rsid w:val="00E6464B"/>
    <w:rsid w:val="00E65111"/>
    <w:rsid w:val="00E654FD"/>
    <w:rsid w:val="00E6695B"/>
    <w:rsid w:val="00E6730F"/>
    <w:rsid w:val="00E67FD4"/>
    <w:rsid w:val="00E7227D"/>
    <w:rsid w:val="00E726F4"/>
    <w:rsid w:val="00E72FCE"/>
    <w:rsid w:val="00E738BF"/>
    <w:rsid w:val="00E73EFD"/>
    <w:rsid w:val="00E741AC"/>
    <w:rsid w:val="00E7445C"/>
    <w:rsid w:val="00E77453"/>
    <w:rsid w:val="00E80746"/>
    <w:rsid w:val="00E82BBE"/>
    <w:rsid w:val="00E85D13"/>
    <w:rsid w:val="00E86870"/>
    <w:rsid w:val="00E86B89"/>
    <w:rsid w:val="00E90D91"/>
    <w:rsid w:val="00E929C7"/>
    <w:rsid w:val="00E943FA"/>
    <w:rsid w:val="00E9615A"/>
    <w:rsid w:val="00E96650"/>
    <w:rsid w:val="00EA02B8"/>
    <w:rsid w:val="00EA04EC"/>
    <w:rsid w:val="00EA0788"/>
    <w:rsid w:val="00EA234B"/>
    <w:rsid w:val="00EA6EA2"/>
    <w:rsid w:val="00EB0BA4"/>
    <w:rsid w:val="00EB0C07"/>
    <w:rsid w:val="00EB0D6D"/>
    <w:rsid w:val="00EB1454"/>
    <w:rsid w:val="00EB19D1"/>
    <w:rsid w:val="00EB382F"/>
    <w:rsid w:val="00EB3C8C"/>
    <w:rsid w:val="00EB3D80"/>
    <w:rsid w:val="00EB5110"/>
    <w:rsid w:val="00EB5645"/>
    <w:rsid w:val="00EB5659"/>
    <w:rsid w:val="00EB7836"/>
    <w:rsid w:val="00EB79DE"/>
    <w:rsid w:val="00EC3F09"/>
    <w:rsid w:val="00EC4D85"/>
    <w:rsid w:val="00EC5A0B"/>
    <w:rsid w:val="00EC6F75"/>
    <w:rsid w:val="00EC752F"/>
    <w:rsid w:val="00ED01AE"/>
    <w:rsid w:val="00ED2F59"/>
    <w:rsid w:val="00ED39FE"/>
    <w:rsid w:val="00ED42AC"/>
    <w:rsid w:val="00ED78E4"/>
    <w:rsid w:val="00EE0C32"/>
    <w:rsid w:val="00EE0C38"/>
    <w:rsid w:val="00EE1672"/>
    <w:rsid w:val="00EE209D"/>
    <w:rsid w:val="00EE3511"/>
    <w:rsid w:val="00EE35B9"/>
    <w:rsid w:val="00EE4D00"/>
    <w:rsid w:val="00EE4D57"/>
    <w:rsid w:val="00EE562C"/>
    <w:rsid w:val="00EE56DF"/>
    <w:rsid w:val="00EE6589"/>
    <w:rsid w:val="00EE6996"/>
    <w:rsid w:val="00EE6C9A"/>
    <w:rsid w:val="00EE6DBC"/>
    <w:rsid w:val="00EE72D2"/>
    <w:rsid w:val="00EE76EF"/>
    <w:rsid w:val="00EF00ED"/>
    <w:rsid w:val="00EF113D"/>
    <w:rsid w:val="00EF1E05"/>
    <w:rsid w:val="00EF284A"/>
    <w:rsid w:val="00EF4294"/>
    <w:rsid w:val="00EF447D"/>
    <w:rsid w:val="00EF5091"/>
    <w:rsid w:val="00EF5EF0"/>
    <w:rsid w:val="00EF6348"/>
    <w:rsid w:val="00EF7566"/>
    <w:rsid w:val="00EF7C56"/>
    <w:rsid w:val="00F018AF"/>
    <w:rsid w:val="00F01D5A"/>
    <w:rsid w:val="00F03904"/>
    <w:rsid w:val="00F03CF5"/>
    <w:rsid w:val="00F04C6D"/>
    <w:rsid w:val="00F04D73"/>
    <w:rsid w:val="00F061DA"/>
    <w:rsid w:val="00F06498"/>
    <w:rsid w:val="00F068BA"/>
    <w:rsid w:val="00F06BF5"/>
    <w:rsid w:val="00F078BB"/>
    <w:rsid w:val="00F078EF"/>
    <w:rsid w:val="00F116A9"/>
    <w:rsid w:val="00F11A26"/>
    <w:rsid w:val="00F1434C"/>
    <w:rsid w:val="00F14B43"/>
    <w:rsid w:val="00F1556E"/>
    <w:rsid w:val="00F15CAB"/>
    <w:rsid w:val="00F15E9B"/>
    <w:rsid w:val="00F15EEE"/>
    <w:rsid w:val="00F17D88"/>
    <w:rsid w:val="00F218DA"/>
    <w:rsid w:val="00F22BC5"/>
    <w:rsid w:val="00F22FAA"/>
    <w:rsid w:val="00F23720"/>
    <w:rsid w:val="00F24F08"/>
    <w:rsid w:val="00F25B76"/>
    <w:rsid w:val="00F25E4B"/>
    <w:rsid w:val="00F26284"/>
    <w:rsid w:val="00F262D2"/>
    <w:rsid w:val="00F26951"/>
    <w:rsid w:val="00F27ADE"/>
    <w:rsid w:val="00F27D0B"/>
    <w:rsid w:val="00F31E7C"/>
    <w:rsid w:val="00F32B5C"/>
    <w:rsid w:val="00F34864"/>
    <w:rsid w:val="00F3509B"/>
    <w:rsid w:val="00F36180"/>
    <w:rsid w:val="00F3739A"/>
    <w:rsid w:val="00F37FE2"/>
    <w:rsid w:val="00F4094B"/>
    <w:rsid w:val="00F45E19"/>
    <w:rsid w:val="00F475E2"/>
    <w:rsid w:val="00F52579"/>
    <w:rsid w:val="00F52C5A"/>
    <w:rsid w:val="00F5369B"/>
    <w:rsid w:val="00F5373D"/>
    <w:rsid w:val="00F53DC3"/>
    <w:rsid w:val="00F57024"/>
    <w:rsid w:val="00F57925"/>
    <w:rsid w:val="00F57C17"/>
    <w:rsid w:val="00F607F6"/>
    <w:rsid w:val="00F60A6D"/>
    <w:rsid w:val="00F63158"/>
    <w:rsid w:val="00F6335C"/>
    <w:rsid w:val="00F6421E"/>
    <w:rsid w:val="00F652DE"/>
    <w:rsid w:val="00F65777"/>
    <w:rsid w:val="00F65F21"/>
    <w:rsid w:val="00F6634A"/>
    <w:rsid w:val="00F6670E"/>
    <w:rsid w:val="00F66899"/>
    <w:rsid w:val="00F6730C"/>
    <w:rsid w:val="00F67FE5"/>
    <w:rsid w:val="00F702D6"/>
    <w:rsid w:val="00F710CD"/>
    <w:rsid w:val="00F72760"/>
    <w:rsid w:val="00F7680B"/>
    <w:rsid w:val="00F81543"/>
    <w:rsid w:val="00F819F8"/>
    <w:rsid w:val="00F844EE"/>
    <w:rsid w:val="00F84F3B"/>
    <w:rsid w:val="00F90305"/>
    <w:rsid w:val="00F926DE"/>
    <w:rsid w:val="00F92927"/>
    <w:rsid w:val="00F93D43"/>
    <w:rsid w:val="00F96230"/>
    <w:rsid w:val="00F97634"/>
    <w:rsid w:val="00F978AF"/>
    <w:rsid w:val="00FA21D3"/>
    <w:rsid w:val="00FA2AB3"/>
    <w:rsid w:val="00FA57DF"/>
    <w:rsid w:val="00FA6CA0"/>
    <w:rsid w:val="00FA6FFF"/>
    <w:rsid w:val="00FA78F3"/>
    <w:rsid w:val="00FA79C5"/>
    <w:rsid w:val="00FA7C37"/>
    <w:rsid w:val="00FB38FE"/>
    <w:rsid w:val="00FB3EF2"/>
    <w:rsid w:val="00FB4030"/>
    <w:rsid w:val="00FB610F"/>
    <w:rsid w:val="00FB627C"/>
    <w:rsid w:val="00FB65F6"/>
    <w:rsid w:val="00FB6BAB"/>
    <w:rsid w:val="00FC1F84"/>
    <w:rsid w:val="00FC3254"/>
    <w:rsid w:val="00FC4154"/>
    <w:rsid w:val="00FC5823"/>
    <w:rsid w:val="00FC69D1"/>
    <w:rsid w:val="00FC7B63"/>
    <w:rsid w:val="00FC7FC8"/>
    <w:rsid w:val="00FD022A"/>
    <w:rsid w:val="00FD1E92"/>
    <w:rsid w:val="00FD21B3"/>
    <w:rsid w:val="00FD3AD9"/>
    <w:rsid w:val="00FD4E1D"/>
    <w:rsid w:val="00FD56B8"/>
    <w:rsid w:val="00FD5E84"/>
    <w:rsid w:val="00FD6CDA"/>
    <w:rsid w:val="00FD7879"/>
    <w:rsid w:val="00FE0C67"/>
    <w:rsid w:val="00FE14F5"/>
    <w:rsid w:val="00FE546B"/>
    <w:rsid w:val="00FE658E"/>
    <w:rsid w:val="00FE6D0A"/>
    <w:rsid w:val="00FE7B81"/>
    <w:rsid w:val="00FF0131"/>
    <w:rsid w:val="00FF0AAC"/>
    <w:rsid w:val="00FF0EAA"/>
    <w:rsid w:val="00FF104B"/>
    <w:rsid w:val="00FF2FED"/>
    <w:rsid w:val="00FF30E8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95838E"/>
  <w15:docId w15:val="{499D400B-C8E5-48DF-ADF5-FE4EDF73C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3904"/>
    <w:rPr>
      <w:sz w:val="24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paragraph" w:styleId="a8">
    <w:name w:val="Balloon Text"/>
    <w:basedOn w:val="a"/>
    <w:link w:val="a9"/>
    <w:rsid w:val="009813B5"/>
    <w:rPr>
      <w:rFonts w:ascii="Segoe UI" w:hAnsi="Segoe UI"/>
      <w:sz w:val="18"/>
      <w:szCs w:val="22"/>
    </w:rPr>
  </w:style>
  <w:style w:type="character" w:customStyle="1" w:styleId="a9">
    <w:name w:val="ข้อความบอลลูน อักขระ"/>
    <w:link w:val="a8"/>
    <w:rsid w:val="009813B5"/>
    <w:rPr>
      <w:rFonts w:ascii="Segoe UI" w:hAnsi="Segoe UI"/>
      <w:sz w:val="18"/>
      <w:szCs w:val="22"/>
    </w:rPr>
  </w:style>
  <w:style w:type="paragraph" w:styleId="aa">
    <w:name w:val="Title"/>
    <w:basedOn w:val="a"/>
    <w:link w:val="ab"/>
    <w:qFormat/>
    <w:rsid w:val="00C95A48"/>
    <w:pPr>
      <w:jc w:val="center"/>
    </w:pPr>
    <w:rPr>
      <w:rFonts w:ascii="Cordia New" w:eastAsia="Cordia New" w:hAnsi="Cordia New"/>
      <w:sz w:val="44"/>
      <w:szCs w:val="44"/>
      <w:lang w:eastAsia="zh-CN"/>
    </w:rPr>
  </w:style>
  <w:style w:type="character" w:customStyle="1" w:styleId="ab">
    <w:name w:val="ชื่อเรื่อง อักขระ"/>
    <w:basedOn w:val="a0"/>
    <w:link w:val="aa"/>
    <w:rsid w:val="00C95A48"/>
    <w:rPr>
      <w:rFonts w:ascii="Cordia New" w:eastAsia="Cordia New" w:hAnsi="Cordia New"/>
      <w:sz w:val="44"/>
      <w:szCs w:val="44"/>
      <w:lang w:eastAsia="zh-CN"/>
    </w:rPr>
  </w:style>
  <w:style w:type="paragraph" w:styleId="ac">
    <w:name w:val="No Spacing"/>
    <w:uiPriority w:val="1"/>
    <w:qFormat/>
    <w:rsid w:val="00C95A48"/>
    <w:rPr>
      <w:rFonts w:ascii="Cordia New" w:eastAsia="Cordia New" w:hAnsi="Cordia New"/>
      <w:sz w:val="28"/>
      <w:szCs w:val="35"/>
      <w:lang w:eastAsia="zh-CN"/>
    </w:rPr>
  </w:style>
  <w:style w:type="paragraph" w:styleId="2">
    <w:name w:val="Body Text 2"/>
    <w:basedOn w:val="a"/>
    <w:link w:val="20"/>
    <w:rsid w:val="00C95A48"/>
    <w:pPr>
      <w:jc w:val="thaiDistribute"/>
    </w:pPr>
    <w:rPr>
      <w:rFonts w:ascii="Cordia New" w:eastAsia="Cordia New" w:hAnsi="Cordia New"/>
      <w:sz w:val="32"/>
      <w:szCs w:val="32"/>
    </w:rPr>
  </w:style>
  <w:style w:type="character" w:customStyle="1" w:styleId="20">
    <w:name w:val="เนื้อความ 2 อักขระ"/>
    <w:basedOn w:val="a0"/>
    <w:link w:val="2"/>
    <w:rsid w:val="00C95A48"/>
    <w:rPr>
      <w:rFonts w:ascii="Cordia New" w:eastAsia="Cordia New" w:hAnsi="Cordia New"/>
      <w:sz w:val="32"/>
      <w:szCs w:val="32"/>
    </w:rPr>
  </w:style>
  <w:style w:type="paragraph" w:styleId="ad">
    <w:name w:val="List Paragraph"/>
    <w:basedOn w:val="a"/>
    <w:uiPriority w:val="34"/>
    <w:qFormat/>
    <w:rsid w:val="002F7B4B"/>
    <w:pPr>
      <w:ind w:left="720"/>
      <w:contextualSpacing/>
    </w:pPr>
  </w:style>
  <w:style w:type="character" w:styleId="ae">
    <w:name w:val="Unresolved Mention"/>
    <w:basedOn w:val="a0"/>
    <w:uiPriority w:val="99"/>
    <w:semiHidden/>
    <w:unhideWhenUsed/>
    <w:rsid w:val="00E12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ep.go.th/neb/6.%20Laws/image/garuda%20copy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3610;&#3633;&#3609;&#3607;&#3638;&#3585;&#3586;&#3657;&#3629;&#3588;&#3623;&#3634;&#3617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7235-1D66-471D-B9D7-1CAEFC58B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บันทึกข้อความ</Template>
  <TotalTime>1837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acer-asp-C6B01</cp:lastModifiedBy>
  <cp:revision>1150</cp:revision>
  <cp:lastPrinted>2025-04-29T08:39:00Z</cp:lastPrinted>
  <dcterms:created xsi:type="dcterms:W3CDTF">2025-01-31T03:00:00Z</dcterms:created>
  <dcterms:modified xsi:type="dcterms:W3CDTF">2025-11-27T10:26:00Z</dcterms:modified>
</cp:coreProperties>
</file>