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639FF" w14:textId="77777777" w:rsidR="0027578D" w:rsidRDefault="00267375" w:rsidP="0027578D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63074158"/>
      <w:r w:rsidRPr="00AD743E">
        <w:rPr>
          <w:rFonts w:ascii="TH SarabunIT๙" w:hAnsi="TH SarabunIT๙" w:cs="TH SarabunIT๙"/>
          <w:noProof/>
          <w:sz w:val="20"/>
          <w:szCs w:val="20"/>
          <w:shd w:val="clear" w:color="auto" w:fill="FFFFFF"/>
        </w:rPr>
        <w:drawing>
          <wp:inline distT="0" distB="0" distL="0" distR="0" wp14:anchorId="1FCC1511" wp14:editId="2FB07E1A">
            <wp:extent cx="714974" cy="771525"/>
            <wp:effectExtent l="0" t="0" r="9525" b="0"/>
            <wp:docPr id="2" name="รูปภาพ 2" descr="คำอธิบาย: ดูภาพขนาดใหญ่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ดูภาพขนาดใหญ่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73" cy="77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743E">
        <w:rPr>
          <w:rFonts w:ascii="TH SarabunIT๙" w:hAnsi="TH SarabunIT๙" w:cs="TH SarabunIT๙"/>
          <w:cs/>
        </w:rPr>
        <w:t xml:space="preserve">  </w:t>
      </w:r>
      <w:r w:rsidRPr="00AD743E">
        <w:rPr>
          <w:rFonts w:ascii="TH SarabunIT๙" w:hAnsi="TH SarabunIT๙" w:cs="TH SarabunIT๙" w:hint="cs"/>
          <w:cs/>
        </w:rPr>
        <w:t xml:space="preserve">                                         </w:t>
      </w:r>
      <w:r w:rsidRPr="00AD743E">
        <w:rPr>
          <w:rFonts w:ascii="TH SarabunIT๙" w:hAnsi="TH SarabunIT๙" w:cs="TH SarabunIT๙"/>
          <w:cs/>
        </w:rPr>
        <w:t xml:space="preserve"> </w:t>
      </w:r>
      <w:r w:rsidRPr="00AD743E">
        <w:rPr>
          <w:rFonts w:ascii="TH SarabunIT๙" w:hAnsi="TH SarabunIT๙" w:cs="TH SarabunIT๙"/>
          <w:b/>
          <w:bCs/>
          <w:sz w:val="36"/>
          <w:szCs w:val="36"/>
          <w:cs/>
        </w:rPr>
        <w:t>บันทึกข้อความ</w:t>
      </w:r>
    </w:p>
    <w:p w14:paraId="376D751F" w14:textId="3C6BBCC9" w:rsidR="00267375" w:rsidRPr="00AD743E" w:rsidRDefault="00267375" w:rsidP="0027578D">
      <w:pPr>
        <w:spacing w:before="120"/>
        <w:rPr>
          <w:rFonts w:ascii="TH SarabunIT๙" w:hAnsi="TH SarabunIT๙" w:cs="TH SarabunIT๙"/>
          <w:sz w:val="12"/>
          <w:szCs w:val="1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ส่วนราชการ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C854C7" w:rsidRPr="00AD743E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พัฒนายุทธศาสตร์สาธารณสุข สำนักงานสาธารณสุขจังหวัดอุดรธานี </w:t>
      </w:r>
    </w:p>
    <w:p w14:paraId="7D32F336" w14:textId="453F4C9B" w:rsidR="00267375" w:rsidRPr="00AD743E" w:rsidRDefault="00267375" w:rsidP="008424AA">
      <w:pPr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อด ๐๐๓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>๓.๐๐</w:t>
      </w:r>
      <w:r w:rsidRPr="00AD743E">
        <w:rPr>
          <w:rFonts w:ascii="TH SarabunIT๙" w:hAnsi="TH SarabunIT๙" w:cs="TH SarabunIT๙"/>
          <w:sz w:val="32"/>
          <w:szCs w:val="32"/>
          <w:cs/>
        </w:rPr>
        <w:t>๒</w:t>
      </w:r>
      <w:r w:rsidRPr="00AD743E">
        <w:rPr>
          <w:rFonts w:ascii="TH SarabunIT๙" w:hAnsi="TH SarabunIT๙" w:cs="TH SarabunIT๙"/>
          <w:sz w:val="32"/>
          <w:szCs w:val="32"/>
        </w:rPr>
        <w:t>/</w:t>
      </w:r>
      <w:r w:rsidR="00E51D7B">
        <w:rPr>
          <w:rFonts w:ascii="TH SarabunIT๙" w:hAnsi="TH SarabunIT๙" w:cs="TH SarabunIT๙"/>
          <w:sz w:val="32"/>
          <w:szCs w:val="32"/>
        </w:rPr>
        <w:t>676</w:t>
      </w:r>
      <w:r w:rsidR="00E300A8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/>
          <w:sz w:val="32"/>
          <w:szCs w:val="32"/>
        </w:rPr>
        <w:t xml:space="preserve">     </w:t>
      </w:r>
      <w:r w:rsidR="00765C97">
        <w:rPr>
          <w:rFonts w:ascii="TH SarabunIT๙" w:hAnsi="TH SarabunIT๙" w:cs="TH SarabunIT๙" w:hint="cs"/>
          <w:sz w:val="32"/>
          <w:szCs w:val="32"/>
          <w:cs/>
        </w:rPr>
        <w:tab/>
      </w:r>
      <w:r w:rsidR="00B12A60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AA50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0F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5D3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D63E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809AB">
        <w:rPr>
          <w:rFonts w:ascii="TH SarabunIT๙" w:hAnsi="TH SarabunIT๙" w:cs="TH SarabunIT๙"/>
          <w:sz w:val="32"/>
          <w:szCs w:val="32"/>
        </w:rPr>
        <w:t>2</w:t>
      </w:r>
      <w:r w:rsidR="00E51D7B">
        <w:rPr>
          <w:rFonts w:ascii="TH SarabunIT๙" w:hAnsi="TH SarabunIT๙" w:cs="TH SarabunIT๙"/>
          <w:sz w:val="32"/>
          <w:szCs w:val="32"/>
        </w:rPr>
        <w:t>7</w:t>
      </w:r>
      <w:r w:rsidR="00D63E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51D7B">
        <w:rPr>
          <w:rFonts w:ascii="TH SarabunIT๙" w:hAnsi="TH SarabunIT๙" w:cs="TH SarabunIT๙" w:hint="cs"/>
          <w:sz w:val="32"/>
          <w:szCs w:val="32"/>
          <w:cs/>
        </w:rPr>
        <w:t>กรกฎาคม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>9</w:t>
      </w:r>
    </w:p>
    <w:p w14:paraId="4809AE3E" w14:textId="12EDAB39" w:rsidR="00267375" w:rsidRPr="00AD743E" w:rsidRDefault="00267375" w:rsidP="00017E6D">
      <w:pPr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ร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>ายงาน</w:t>
      </w:r>
      <w:r w:rsidRPr="00AD743E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="00FB65F6" w:rsidRPr="00AD743E">
        <w:rPr>
          <w:rFonts w:ascii="TH SarabunIT๙" w:hAnsi="TH SarabunIT๙" w:cs="TH SarabunIT๙" w:hint="cs"/>
          <w:sz w:val="32"/>
          <w:szCs w:val="32"/>
          <w:cs/>
        </w:rPr>
        <w:t>คณะกรมการ</w:t>
      </w:r>
      <w:r w:rsidR="00B00C49" w:rsidRPr="00AD743E">
        <w:rPr>
          <w:rFonts w:ascii="TH SarabunIT๙" w:hAnsi="TH SarabunIT๙" w:cs="TH SarabunIT๙" w:hint="cs"/>
          <w:sz w:val="32"/>
          <w:szCs w:val="32"/>
          <w:cs/>
        </w:rPr>
        <w:t>จังหวัดอุดรธานี</w:t>
      </w:r>
      <w:r w:rsidRPr="00AD743E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4BDFA3D" w14:textId="42CE55B1" w:rsidR="00267375" w:rsidRPr="00AD743E" w:rsidRDefault="00267375" w:rsidP="008424AA">
      <w:pPr>
        <w:pStyle w:val="ac"/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AD743E">
        <w:rPr>
          <w:rFonts w:ascii="TH SarabunIT๙" w:hAnsi="TH SarabunIT๙" w:cs="TH SarabunIT๙"/>
          <w:sz w:val="40"/>
          <w:szCs w:val="40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นายแพทย์สาธารณสุขจังหวัดอุดรธานี</w:t>
      </w:r>
    </w:p>
    <w:p w14:paraId="79FCE001" w14:textId="3E9213D5" w:rsidR="00267375" w:rsidRPr="00AD743E" w:rsidRDefault="00267375" w:rsidP="009163C9">
      <w:pPr>
        <w:pStyle w:val="ac"/>
        <w:spacing w:before="120" w:after="12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8424AA" w:rsidRPr="00AD743E">
        <w:rPr>
          <w:rFonts w:ascii="TH SarabunIT๙" w:hAnsi="TH SarabunIT๙" w:cs="TH SarabunIT๙"/>
          <w:sz w:val="32"/>
          <w:szCs w:val="32"/>
        </w:rPr>
        <w:tab/>
      </w:r>
      <w:r w:rsidR="00B00C49" w:rsidRPr="00AD743E">
        <w:rPr>
          <w:rFonts w:ascii="TH SarabunIT๙" w:hAnsi="TH SarabunIT๙" w:cs="TH SarabunIT๙"/>
          <w:sz w:val="32"/>
          <w:szCs w:val="32"/>
        </w:rPr>
        <w:tab/>
      </w:r>
      <w:r w:rsidR="00C63858" w:rsidRPr="00AD743E">
        <w:rPr>
          <w:rFonts w:ascii="TH SarabunIT๙" w:hAnsi="TH SarabunIT๙" w:cs="TH SarabunIT๙"/>
          <w:sz w:val="32"/>
          <w:szCs w:val="32"/>
        </w:rPr>
        <w:t xml:space="preserve">  </w:t>
      </w:r>
      <w:r w:rsidRPr="00AD743E">
        <w:rPr>
          <w:rFonts w:ascii="TH SarabunIT๙" w:hAnsi="TH SarabunIT๙" w:cs="TH SarabunIT๙"/>
          <w:sz w:val="32"/>
          <w:szCs w:val="32"/>
          <w:cs/>
        </w:rPr>
        <w:t>ตามที่</w:t>
      </w:r>
      <w:r w:rsidR="00004661" w:rsidRPr="00AD743E">
        <w:rPr>
          <w:rFonts w:ascii="TH SarabunIT๙" w:hAnsi="TH SarabunIT๙" w:cs="TH SarabunIT๙" w:hint="cs"/>
          <w:sz w:val="32"/>
          <w:szCs w:val="32"/>
          <w:cs/>
        </w:rPr>
        <w:t xml:space="preserve"> ข้าพเจ้าได้รับมอบหมายให้เข้าร่วม</w:t>
      </w:r>
      <w:r w:rsidR="00004661" w:rsidRPr="00AD743E">
        <w:rPr>
          <w:rFonts w:ascii="TH SarabunIT๙" w:hAnsi="TH SarabunIT๙" w:cs="TH SarabunIT๙"/>
          <w:sz w:val="32"/>
          <w:szCs w:val="32"/>
          <w:cs/>
        </w:rPr>
        <w:t>ประชุม</w:t>
      </w:r>
      <w:r w:rsidR="00B00C49" w:rsidRPr="00AD743E">
        <w:rPr>
          <w:rFonts w:ascii="TH SarabunIT๙" w:hAnsi="TH SarabunIT๙" w:cs="TH SarabunIT๙"/>
          <w:sz w:val="32"/>
          <w:szCs w:val="32"/>
          <w:cs/>
        </w:rPr>
        <w:t xml:space="preserve">คณะกรมการจังหวัดอุดรธานี </w:t>
      </w:r>
      <w:r w:rsidRPr="00AD743E">
        <w:rPr>
          <w:rFonts w:ascii="TH SarabunIT๙" w:hAnsi="TH SarabunIT๙" w:cs="TH SarabunIT๙"/>
          <w:sz w:val="32"/>
          <w:szCs w:val="32"/>
          <w:cs/>
        </w:rPr>
        <w:t>ครั้งที่</w:t>
      </w:r>
      <w:r w:rsidR="00B00C49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51D7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743E">
        <w:rPr>
          <w:rFonts w:ascii="TH SarabunIT๙" w:hAnsi="TH SarabunIT๙" w:cs="TH SarabunIT๙"/>
          <w:sz w:val="32"/>
          <w:szCs w:val="32"/>
          <w:cs/>
        </w:rPr>
        <w:t>/๒๕๖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วันที่ </w:t>
      </w:r>
      <w:r w:rsidR="003C1972">
        <w:rPr>
          <w:rFonts w:ascii="TH SarabunIT๙" w:hAnsi="TH SarabunIT๙" w:cs="TH SarabunIT๙" w:hint="cs"/>
          <w:sz w:val="32"/>
          <w:szCs w:val="32"/>
          <w:cs/>
        </w:rPr>
        <w:t>2</w:t>
      </w:r>
      <w:r w:rsidR="00E51D7B">
        <w:rPr>
          <w:rFonts w:ascii="TH SarabunIT๙" w:hAnsi="TH SarabunIT๙" w:cs="TH SarabunIT๙" w:hint="cs"/>
          <w:sz w:val="32"/>
          <w:szCs w:val="32"/>
          <w:cs/>
        </w:rPr>
        <w:t xml:space="preserve">7 กรกฎาคม </w:t>
      </w:r>
      <w:r w:rsidR="003C19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51636" w:rsidRPr="00AD743E">
        <w:rPr>
          <w:rFonts w:ascii="TH SarabunIT๙" w:hAnsi="TH SarabunIT๙" w:cs="TH SarabunIT๙"/>
          <w:sz w:val="32"/>
          <w:szCs w:val="32"/>
          <w:cs/>
        </w:rPr>
        <w:t>๒๕๖</w:t>
      </w:r>
      <w:r w:rsidR="001D7C81">
        <w:rPr>
          <w:rFonts w:ascii="TH SarabunIT๙" w:hAnsi="TH SarabunIT๙" w:cs="TH SarabunIT๙" w:hint="cs"/>
          <w:sz w:val="32"/>
          <w:szCs w:val="32"/>
          <w:cs/>
        </w:rPr>
        <w:t>9</w:t>
      </w:r>
      <w:r w:rsidR="00B51636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ณ ห้องประชุมกรมหลวงประจักษ์</w:t>
      </w:r>
      <w:proofErr w:type="spellStart"/>
      <w:r w:rsidRPr="00AD743E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AD743E">
        <w:rPr>
          <w:rFonts w:ascii="TH SarabunIT๙" w:hAnsi="TH SarabunIT๙" w:cs="TH SarabunIT๙"/>
          <w:sz w:val="32"/>
          <w:szCs w:val="32"/>
          <w:cs/>
        </w:rPr>
        <w:t>ปาคม ศาลากลางจังหวัดอุดรธานี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สรุปสาระสำคัญจากการประชุม</w:t>
      </w:r>
      <w:r w:rsidR="00D210CF" w:rsidRPr="00AD743E"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รายละเอียดตามเอกสารที่แนบมาพร้อมนี้</w:t>
      </w:r>
    </w:p>
    <w:p w14:paraId="09A4F9F0" w14:textId="22D3BAA2" w:rsidR="009163C9" w:rsidRPr="003D5E6A" w:rsidRDefault="00D210CF" w:rsidP="00D210C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ab/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bookmarkStart w:id="1" w:name="_Hlk66365972"/>
      <w:bookmarkEnd w:id="0"/>
      <w:r w:rsidR="00F96230" w:rsidRPr="003D5E6A">
        <w:rPr>
          <w:rFonts w:ascii="TH SarabunIT๙" w:hAnsi="TH SarabunIT๙" w:cs="TH SarabunIT๙"/>
          <w:sz w:val="32"/>
          <w:szCs w:val="32"/>
          <w:cs/>
        </w:rPr>
        <w:t>จึง</w:t>
      </w:r>
      <w:r w:rsidR="0036511E" w:rsidRPr="003D5E6A">
        <w:rPr>
          <w:rFonts w:ascii="TH SarabunIT๙" w:hAnsi="TH SarabunIT๙" w:cs="TH SarabunIT๙"/>
          <w:sz w:val="32"/>
          <w:szCs w:val="32"/>
          <w:cs/>
        </w:rPr>
        <w:t>เรียนมาเพื่อโปรด</w:t>
      </w:r>
      <w:r w:rsidR="002970DB" w:rsidRPr="003D5E6A">
        <w:rPr>
          <w:rFonts w:ascii="TH SarabunIT๙" w:hAnsi="TH SarabunIT๙" w:cs="TH SarabunIT๙" w:hint="cs"/>
          <w:sz w:val="32"/>
          <w:szCs w:val="32"/>
          <w:cs/>
        </w:rPr>
        <w:t>ทราบ</w:t>
      </w:r>
      <w:r w:rsidR="00FD21B3" w:rsidRPr="003D5E6A">
        <w:rPr>
          <w:rFonts w:ascii="TH SarabunIT๙" w:hAnsi="TH SarabunIT๙" w:cs="TH SarabunIT๙"/>
          <w:sz w:val="32"/>
          <w:szCs w:val="32"/>
        </w:rPr>
        <w:t xml:space="preserve">     </w:t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</w:p>
    <w:p w14:paraId="6719267F" w14:textId="77777777" w:rsidR="00FE14F5" w:rsidRPr="00AD743E" w:rsidRDefault="00FE14F5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AB9FA9" w14:textId="77777777" w:rsidR="00D210CF" w:rsidRPr="00AD743E" w:rsidRDefault="00D210CF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B84E50" w14:textId="2F111C18" w:rsidR="005E45C9" w:rsidRPr="00AD743E" w:rsidRDefault="005E45C9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sz w:val="32"/>
          <w:szCs w:val="32"/>
          <w:cs/>
        </w:rPr>
        <w:t>(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จันทร์ไต</w:t>
      </w:r>
      <w:proofErr w:type="spellStart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ย์</w:t>
      </w:r>
      <w:proofErr w:type="spellEnd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วัฒ</w:t>
      </w:r>
      <w:proofErr w:type="spellEnd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โน</w:t>
      </w:r>
      <w:r w:rsidRPr="00AD743E">
        <w:rPr>
          <w:rFonts w:ascii="TH SarabunIT๙" w:hAnsi="TH SarabunIT๙" w:cs="TH SarabunIT๙"/>
          <w:sz w:val="32"/>
          <w:szCs w:val="32"/>
          <w:cs/>
        </w:rPr>
        <w:t>)</w:t>
      </w:r>
    </w:p>
    <w:p w14:paraId="146972E4" w14:textId="3FDA561C" w:rsidR="005E45C9" w:rsidRPr="00AD743E" w:rsidRDefault="00FA21D3" w:rsidP="009163C9">
      <w:pPr>
        <w:pStyle w:val="ac"/>
        <w:spacing w:line="264" w:lineRule="auto"/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นักวิชาการสาธารณสุขชำนาญการ</w:t>
      </w:r>
    </w:p>
    <w:p w14:paraId="231CEB66" w14:textId="12745606" w:rsidR="00C26F11" w:rsidRPr="00AD743E" w:rsidRDefault="009E57E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E45C9" w:rsidRPr="00AD743E">
        <w:rPr>
          <w:rFonts w:ascii="TH SarabunIT๙" w:hAnsi="TH SarabunIT๙" w:cs="TH SarabunIT๙"/>
          <w:sz w:val="32"/>
          <w:szCs w:val="32"/>
          <w:cs/>
        </w:rPr>
        <w:t>กลุ่มงานพัฒนายุทธศาสตร์สาธารณสุข</w:t>
      </w:r>
      <w:r w:rsidR="00FD21B3" w:rsidRPr="00AD743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bookmarkEnd w:id="1"/>
    </w:p>
    <w:p w14:paraId="6BAC633A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F679457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B2B994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8632CB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5748EC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9561E6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D97810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DFF0E7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29A7C2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158F26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217E31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F31264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155215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FABB9B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FC0A30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1FCE53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3AF56F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999F2E" w14:textId="12B90333" w:rsidR="004D1116" w:rsidRDefault="000D5179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1A546C27" w14:textId="4447EF92" w:rsidR="0060385F" w:rsidRDefault="0060385F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</w:p>
    <w:p w14:paraId="48D8D076" w14:textId="7F90F398" w:rsidR="0060385F" w:rsidRDefault="0060385F" w:rsidP="00962084">
      <w:pPr>
        <w:pStyle w:val="ac"/>
        <w:tabs>
          <w:tab w:val="left" w:pos="709"/>
          <w:tab w:val="left" w:pos="1134"/>
        </w:tabs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76DDF83D" w14:textId="77777777" w:rsidR="005222B0" w:rsidRDefault="005222B0" w:rsidP="00962084">
      <w:pPr>
        <w:pStyle w:val="ac"/>
        <w:tabs>
          <w:tab w:val="left" w:pos="709"/>
          <w:tab w:val="left" w:pos="1134"/>
        </w:tabs>
        <w:spacing w:line="264" w:lineRule="auto"/>
        <w:jc w:val="center"/>
        <w:rPr>
          <w:rFonts w:ascii="TH SarabunIT๙" w:hAnsi="TH SarabunIT๙" w:cs="TH SarabunIT๙" w:hint="cs"/>
          <w:sz w:val="32"/>
          <w:szCs w:val="32"/>
        </w:rPr>
      </w:pPr>
    </w:p>
    <w:p w14:paraId="2E94C827" w14:textId="77777777" w:rsidR="004D6920" w:rsidRDefault="004D6920" w:rsidP="00962084">
      <w:pPr>
        <w:pStyle w:val="ac"/>
        <w:tabs>
          <w:tab w:val="left" w:pos="709"/>
          <w:tab w:val="left" w:pos="1134"/>
        </w:tabs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1FC6BF25" w14:textId="3F4E870E" w:rsidR="006E4236" w:rsidRDefault="00B37E74" w:rsidP="00962084">
      <w:pPr>
        <w:pStyle w:val="ac"/>
        <w:tabs>
          <w:tab w:val="left" w:pos="709"/>
          <w:tab w:val="left" w:pos="1134"/>
        </w:tabs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>สรุปสาระสำคัญจากการ</w:t>
      </w:r>
      <w:r w:rsidRPr="00AD743E">
        <w:rPr>
          <w:rFonts w:ascii="TH SarabunIT๙" w:hAnsi="TH SarabunIT๙" w:cs="TH SarabunIT๙"/>
          <w:sz w:val="32"/>
          <w:szCs w:val="32"/>
          <w:cs/>
        </w:rPr>
        <w:t>ประชุมคณะกรมการจังหวัดอุดรธานี ครั้งที่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0B4A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743E">
        <w:rPr>
          <w:rFonts w:ascii="TH SarabunIT๙" w:hAnsi="TH SarabunIT๙" w:cs="TH SarabunIT๙"/>
          <w:sz w:val="32"/>
          <w:szCs w:val="32"/>
          <w:cs/>
        </w:rPr>
        <w:t>/๒๕๖</w:t>
      </w:r>
      <w:r w:rsidR="00D81D88">
        <w:rPr>
          <w:rFonts w:ascii="TH SarabunIT๙" w:hAnsi="TH SarabunIT๙" w:cs="TH SarabunIT๙" w:hint="cs"/>
          <w:sz w:val="32"/>
          <w:szCs w:val="32"/>
          <w:cs/>
        </w:rPr>
        <w:t>9</w:t>
      </w:r>
    </w:p>
    <w:p w14:paraId="425AC57A" w14:textId="337A290F" w:rsidR="00B37E74" w:rsidRPr="00AD743E" w:rsidRDefault="00B37E74" w:rsidP="004D1116">
      <w:pPr>
        <w:pStyle w:val="ac"/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="00F7056C">
        <w:rPr>
          <w:rFonts w:ascii="TH SarabunIT๙" w:hAnsi="TH SarabunIT๙" w:cs="TH SarabunIT๙" w:hint="cs"/>
          <w:sz w:val="32"/>
          <w:szCs w:val="32"/>
          <w:cs/>
        </w:rPr>
        <w:t>2</w:t>
      </w:r>
      <w:r w:rsidR="005D0B4A">
        <w:rPr>
          <w:rFonts w:ascii="TH SarabunIT๙" w:hAnsi="TH SarabunIT๙" w:cs="TH SarabunIT๙" w:hint="cs"/>
          <w:sz w:val="32"/>
          <w:szCs w:val="32"/>
          <w:cs/>
        </w:rPr>
        <w:t>7</w:t>
      </w:r>
      <w:r w:rsidR="00401B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0B4A">
        <w:rPr>
          <w:rFonts w:ascii="TH SarabunIT๙" w:hAnsi="TH SarabunIT๙" w:cs="TH SarabunIT๙" w:hint="cs"/>
          <w:sz w:val="32"/>
          <w:szCs w:val="32"/>
          <w:cs/>
        </w:rPr>
        <w:t xml:space="preserve">กรกฎาคม 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9148F3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ณ ห้องประชุมกรมหลวงประจักษ์</w:t>
      </w:r>
      <w:proofErr w:type="spellStart"/>
      <w:r w:rsidRPr="00AD743E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AD743E">
        <w:rPr>
          <w:rFonts w:ascii="TH SarabunIT๙" w:hAnsi="TH SarabunIT๙" w:cs="TH SarabunIT๙"/>
          <w:sz w:val="32"/>
          <w:szCs w:val="32"/>
          <w:cs/>
        </w:rPr>
        <w:t>ปาคม ศาลากลางจังหวัดอุดรธานี</w:t>
      </w:r>
    </w:p>
    <w:p w14:paraId="7B69D108" w14:textId="3E717239" w:rsidR="002C3DEF" w:rsidRDefault="007F1C9F" w:rsidP="00C41BEA">
      <w:pPr>
        <w:pStyle w:val="ac"/>
        <w:spacing w:after="12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โดยมี</w:t>
      </w:r>
      <w:r w:rsidR="009A7736" w:rsidRPr="00BE67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</w:t>
      </w:r>
      <w:r w:rsidR="00BE6778" w:rsidRP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ราชันย์ </w:t>
      </w:r>
      <w:proofErr w:type="spellStart"/>
      <w:r w:rsidR="00BE6778" w:rsidRP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ซุ้นหั้ว</w:t>
      </w:r>
      <w:proofErr w:type="spellEnd"/>
      <w:r w:rsidR="00BE6778" w:rsidRP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555A0" w:rsidRPr="00BE67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ผู้ว่าราชการจังหวัดอุดรธาน</w:t>
      </w:r>
      <w:r w:rsidR="004555A0" w:rsidRP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ี</w:t>
      </w:r>
      <w:r w:rsidR="00265F7D" w:rsidRPr="00BE677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7056C">
        <w:rPr>
          <w:rFonts w:ascii="TH SarabunIT๙" w:hAnsi="TH SarabunIT๙" w:cs="TH SarabunIT๙" w:hint="cs"/>
          <w:sz w:val="32"/>
          <w:szCs w:val="32"/>
          <w:cs/>
        </w:rPr>
        <w:t>เป็นประธาน</w:t>
      </w:r>
      <w:r w:rsidR="00017A65" w:rsidRPr="00F705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5574EEE" w14:textId="148CDD48" w:rsidR="00902769" w:rsidRDefault="00902769" w:rsidP="00902769">
      <w:pPr>
        <w:pStyle w:val="ac"/>
        <w:numPr>
          <w:ilvl w:val="0"/>
          <w:numId w:val="2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ข้อสั่งการ/แนวทางปฏิบัติราชการ/เรื่องแจ้ง ของผู้บริหารจังหวัดอุดรธานี</w:t>
      </w:r>
    </w:p>
    <w:p w14:paraId="4525659B" w14:textId="77777777" w:rsidR="00902769" w:rsidRDefault="00902769" w:rsidP="00902769">
      <w:pPr>
        <w:pStyle w:val="ac"/>
        <w:numPr>
          <w:ilvl w:val="1"/>
          <w:numId w:val="2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B63D2" w:rsidRPr="006B0A8D">
        <w:rPr>
          <w:rFonts w:ascii="TH SarabunIT๙" w:hAnsi="TH SarabunIT๙" w:cs="TH SarabunIT๙"/>
          <w:sz w:val="32"/>
          <w:szCs w:val="32"/>
          <w:cs/>
        </w:rPr>
        <w:t>ขอความร่วมมือ</w:t>
      </w:r>
      <w:r w:rsidR="00FB63D2">
        <w:rPr>
          <w:rFonts w:ascii="TH SarabunIT๙" w:hAnsi="TH SarabunIT๙" w:cs="TH SarabunIT๙" w:hint="cs"/>
          <w:sz w:val="32"/>
          <w:szCs w:val="32"/>
          <w:cs/>
        </w:rPr>
        <w:t>หน่วยงานต่าง ๆ กำชับผู้ถ่ายภาพของหน่วยงาน ใน</w:t>
      </w:r>
      <w:r w:rsidR="008B1D18">
        <w:rPr>
          <w:rFonts w:ascii="TH SarabunIT๙" w:hAnsi="TH SarabunIT๙" w:cs="TH SarabunIT๙" w:hint="cs"/>
          <w:sz w:val="32"/>
          <w:szCs w:val="32"/>
          <w:cs/>
        </w:rPr>
        <w:t>การถ่ายภาพกิจกรรม</w:t>
      </w:r>
      <w:r w:rsidR="00FB63D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6B19530" w14:textId="34C13854" w:rsidR="00023DA9" w:rsidRDefault="00902769" w:rsidP="00902769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1D18">
        <w:rPr>
          <w:rFonts w:ascii="TH SarabunIT๙" w:hAnsi="TH SarabunIT๙" w:cs="TH SarabunIT๙" w:hint="cs"/>
          <w:sz w:val="32"/>
          <w:szCs w:val="32"/>
          <w:cs/>
        </w:rPr>
        <w:t>ราชพิธี</w:t>
      </w:r>
      <w:r w:rsidR="006B0A8D">
        <w:rPr>
          <w:rFonts w:ascii="TH SarabunIT๙" w:hAnsi="TH SarabunIT๙" w:cs="TH SarabunIT๙" w:hint="cs"/>
          <w:sz w:val="32"/>
          <w:szCs w:val="32"/>
          <w:cs/>
        </w:rPr>
        <w:t xml:space="preserve">ของจังหวัด </w:t>
      </w:r>
      <w:r w:rsidR="00525E58">
        <w:rPr>
          <w:rFonts w:ascii="TH SarabunIT๙" w:hAnsi="TH SarabunIT๙" w:cs="TH SarabunIT๙" w:hint="cs"/>
          <w:sz w:val="32"/>
          <w:szCs w:val="32"/>
          <w:cs/>
        </w:rPr>
        <w:t>ขอให้</w:t>
      </w:r>
      <w:r w:rsidR="006B0A8D">
        <w:rPr>
          <w:rFonts w:ascii="TH SarabunIT๙" w:hAnsi="TH SarabunIT๙" w:cs="TH SarabunIT๙" w:hint="cs"/>
          <w:sz w:val="32"/>
          <w:szCs w:val="32"/>
          <w:cs/>
        </w:rPr>
        <w:t xml:space="preserve">ถ่ายภาพในช่วงเวลาที่เหมาะสมและเป็นไปอย่างมีระเบียบ </w:t>
      </w:r>
    </w:p>
    <w:p w14:paraId="38BD8BDE" w14:textId="77777777" w:rsidR="00902769" w:rsidRDefault="00902769" w:rsidP="00902769">
      <w:pPr>
        <w:pStyle w:val="ac"/>
        <w:numPr>
          <w:ilvl w:val="1"/>
          <w:numId w:val="2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41C56">
        <w:rPr>
          <w:rFonts w:ascii="TH SarabunIT๙" w:hAnsi="TH SarabunIT๙" w:cs="TH SarabunIT๙" w:hint="cs"/>
          <w:sz w:val="32"/>
          <w:szCs w:val="32"/>
          <w:cs/>
        </w:rPr>
        <w:t>ขอความร่วมมือหน่วยงาน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0A8D">
        <w:rPr>
          <w:rFonts w:ascii="TH SarabunIT๙" w:hAnsi="TH SarabunIT๙" w:cs="TH SarabunIT๙" w:hint="cs"/>
          <w:sz w:val="32"/>
          <w:szCs w:val="32"/>
          <w:cs/>
        </w:rPr>
        <w:t>กรณีที่มีผู้บริหารระดับสูงมาตรวจเยี่ยมพื้นที่</w:t>
      </w:r>
      <w:r w:rsidR="00841C56">
        <w:rPr>
          <w:rFonts w:ascii="TH SarabunIT๙" w:hAnsi="TH SarabunIT๙" w:cs="TH SarabunIT๙" w:hint="cs"/>
          <w:sz w:val="32"/>
          <w:szCs w:val="32"/>
          <w:cs/>
        </w:rPr>
        <w:t xml:space="preserve"> ขอให้</w:t>
      </w:r>
      <w:r w:rsidR="00841C56" w:rsidRPr="00841C56">
        <w:rPr>
          <w:rFonts w:ascii="TH SarabunIT๙" w:hAnsi="TH SarabunIT๙" w:cs="TH SarabunIT๙"/>
          <w:sz w:val="32"/>
          <w:szCs w:val="32"/>
          <w:cs/>
        </w:rPr>
        <w:t>แจ้ง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14:paraId="14070293" w14:textId="6AB919B3" w:rsidR="006B0A8D" w:rsidRDefault="00902769" w:rsidP="00902769">
      <w:pPr>
        <w:pStyle w:val="ac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41C56" w:rsidRPr="00841C56">
        <w:rPr>
          <w:rFonts w:ascii="TH SarabunIT๙" w:hAnsi="TH SarabunIT๙" w:cs="TH SarabunIT๙"/>
          <w:sz w:val="32"/>
          <w:szCs w:val="32"/>
          <w:cs/>
        </w:rPr>
        <w:t>ทางจังหวัดรับทราบ</w:t>
      </w:r>
      <w:r w:rsidR="006B0A8D">
        <w:rPr>
          <w:rFonts w:ascii="TH SarabunIT๙" w:hAnsi="TH SarabunIT๙" w:cs="TH SarabunIT๙" w:hint="cs"/>
          <w:sz w:val="32"/>
          <w:szCs w:val="32"/>
          <w:cs/>
        </w:rPr>
        <w:t>เพื่อบริหารจัดการให้เหมาะสม</w:t>
      </w:r>
    </w:p>
    <w:p w14:paraId="54CFDC36" w14:textId="1966DFFC" w:rsidR="00CE6B36" w:rsidRDefault="00902769" w:rsidP="00902769">
      <w:pPr>
        <w:pStyle w:val="ac"/>
        <w:numPr>
          <w:ilvl w:val="1"/>
          <w:numId w:val="2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2EB5">
        <w:rPr>
          <w:rFonts w:ascii="TH SarabunIT๙" w:hAnsi="TH SarabunIT๙" w:cs="TH SarabunIT๙" w:hint="cs"/>
          <w:sz w:val="32"/>
          <w:szCs w:val="32"/>
          <w:cs/>
        </w:rPr>
        <w:t xml:space="preserve">การขับเคลื่อนอุดรธานีสู่เมืองปลอดภัย </w:t>
      </w:r>
    </w:p>
    <w:p w14:paraId="65FF0D00" w14:textId="77777777" w:rsidR="00902769" w:rsidRDefault="00CE6B36" w:rsidP="00902769">
      <w:pPr>
        <w:pStyle w:val="ac"/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90276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912EB5">
        <w:rPr>
          <w:rFonts w:ascii="TH SarabunIT๙" w:hAnsi="TH SarabunIT๙" w:cs="TH SarabunIT๙" w:hint="cs"/>
          <w:sz w:val="32"/>
          <w:szCs w:val="32"/>
          <w:cs/>
        </w:rPr>
        <w:t xml:space="preserve">ประเด็นการป้องกันและแก้ไขปัญหายาเสพติด มีการบูรณาการร่วมกับภาคส่วนต่าง ๆ </w:t>
      </w:r>
    </w:p>
    <w:p w14:paraId="317B8116" w14:textId="583217A8" w:rsidR="006B0A8D" w:rsidRDefault="00902769" w:rsidP="00902769">
      <w:pPr>
        <w:pStyle w:val="ac"/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912EB5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040153">
        <w:rPr>
          <w:rFonts w:ascii="TH SarabunIT๙" w:hAnsi="TH SarabunIT๙" w:cs="TH SarabunIT๙" w:hint="cs"/>
          <w:sz w:val="32"/>
          <w:szCs w:val="32"/>
          <w:cs/>
        </w:rPr>
        <w:t>อบรม</w:t>
      </w:r>
      <w:r w:rsidR="00912EB5">
        <w:rPr>
          <w:rFonts w:ascii="TH SarabunIT๙" w:hAnsi="TH SarabunIT๙" w:cs="TH SarabunIT๙" w:hint="cs"/>
          <w:sz w:val="32"/>
          <w:szCs w:val="32"/>
          <w:cs/>
        </w:rPr>
        <w:t>ให้ความรู้ และการตรวจ</w:t>
      </w:r>
      <w:r w:rsidR="00040153">
        <w:rPr>
          <w:rFonts w:ascii="TH SarabunIT๙" w:hAnsi="TH SarabunIT๙" w:cs="TH SarabunIT๙" w:hint="cs"/>
          <w:sz w:val="32"/>
          <w:szCs w:val="32"/>
          <w:cs/>
        </w:rPr>
        <w:t>ปัสสาวะหา</w:t>
      </w:r>
      <w:r w:rsidR="00912EB5">
        <w:rPr>
          <w:rFonts w:ascii="TH SarabunIT๙" w:hAnsi="TH SarabunIT๙" w:cs="TH SarabunIT๙" w:hint="cs"/>
          <w:sz w:val="32"/>
          <w:szCs w:val="32"/>
          <w:cs/>
        </w:rPr>
        <w:t>สารเสพติด</w:t>
      </w:r>
      <w:r w:rsidR="00040153">
        <w:rPr>
          <w:rFonts w:ascii="TH SarabunIT๙" w:hAnsi="TH SarabunIT๙" w:cs="TH SarabunIT๙" w:hint="cs"/>
          <w:sz w:val="32"/>
          <w:szCs w:val="32"/>
          <w:cs/>
        </w:rPr>
        <w:t xml:space="preserve">ในพนักงานของบริษัทเอกชน </w:t>
      </w:r>
    </w:p>
    <w:p w14:paraId="3923A720" w14:textId="659727EA" w:rsidR="00AA3B3C" w:rsidRDefault="00CE6B36" w:rsidP="00902769">
      <w:pPr>
        <w:pStyle w:val="ac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</w:t>
      </w:r>
      <w:r w:rsidR="00ED3CA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- </w:t>
      </w:r>
      <w:r w:rsidR="009D39AC">
        <w:rPr>
          <w:rFonts w:ascii="TH SarabunIT๙" w:hAnsi="TH SarabunIT๙" w:cs="TH SarabunIT๙" w:hint="cs"/>
          <w:sz w:val="32"/>
          <w:szCs w:val="32"/>
          <w:cs/>
        </w:rPr>
        <w:t>ผู้ว่าราชการจังหวัดอุดรธานี มอบหมายผู้เกี่ยวข้องตรวจสอบ</w:t>
      </w:r>
      <w:r w:rsidR="00AA3B3C">
        <w:rPr>
          <w:rFonts w:ascii="TH SarabunIT๙" w:hAnsi="TH SarabunIT๙" w:cs="TH SarabunIT๙" w:hint="cs"/>
          <w:sz w:val="32"/>
          <w:szCs w:val="32"/>
          <w:cs/>
        </w:rPr>
        <w:t>ความปลอดภัย</w:t>
      </w:r>
    </w:p>
    <w:p w14:paraId="1E232455" w14:textId="72E32FC6" w:rsidR="000A6C5F" w:rsidRDefault="00902769" w:rsidP="00902769">
      <w:pPr>
        <w:pStyle w:val="ac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ED3C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D39AC">
        <w:rPr>
          <w:rFonts w:ascii="TH SarabunIT๙" w:hAnsi="TH SarabunIT๙" w:cs="TH SarabunIT๙" w:hint="cs"/>
          <w:sz w:val="32"/>
          <w:szCs w:val="32"/>
          <w:cs/>
        </w:rPr>
        <w:t xml:space="preserve">สถานบริการ </w:t>
      </w:r>
      <w:r w:rsidR="000A6C5F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9D39AC">
        <w:rPr>
          <w:rFonts w:ascii="TH SarabunIT๙" w:hAnsi="TH SarabunIT๙" w:cs="TH SarabunIT๙" w:hint="cs"/>
          <w:sz w:val="32"/>
          <w:szCs w:val="32"/>
          <w:cs/>
        </w:rPr>
        <w:t>สถานประกอบการคล้ายสถานบริการ ให้เป็นไปตาม</w:t>
      </w:r>
      <w:r w:rsidR="000A6C5F">
        <w:rPr>
          <w:rFonts w:ascii="TH SarabunIT๙" w:hAnsi="TH SarabunIT๙" w:cs="TH SarabunIT๙" w:hint="cs"/>
          <w:sz w:val="32"/>
          <w:szCs w:val="32"/>
          <w:cs/>
        </w:rPr>
        <w:t>ข้อกำหนด</w:t>
      </w:r>
    </w:p>
    <w:p w14:paraId="7321F137" w14:textId="10ACA1C3" w:rsidR="00ED51DD" w:rsidRDefault="00902769" w:rsidP="00902769">
      <w:pPr>
        <w:pStyle w:val="ac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ED3C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D39AC">
        <w:rPr>
          <w:rFonts w:ascii="TH SarabunIT๙" w:hAnsi="TH SarabunIT๙" w:cs="TH SarabunIT๙" w:hint="cs"/>
          <w:sz w:val="32"/>
          <w:szCs w:val="32"/>
          <w:cs/>
        </w:rPr>
        <w:t xml:space="preserve">ความปลอดภัยในการให้บริการ </w:t>
      </w:r>
    </w:p>
    <w:p w14:paraId="1A5F9B1B" w14:textId="0BB2DA12" w:rsidR="009D39AC" w:rsidRDefault="009D39AC" w:rsidP="00902769">
      <w:pPr>
        <w:pStyle w:val="ac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F42DA">
        <w:rPr>
          <w:rFonts w:ascii="TH SarabunIT๙" w:hAnsi="TH SarabunIT๙" w:cs="TH SarabunIT๙" w:hint="cs"/>
          <w:sz w:val="32"/>
          <w:szCs w:val="32"/>
          <w:cs/>
        </w:rPr>
        <w:t xml:space="preserve">     1.4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ผู้ว่าราชการจังหวัดอุดรธานี แต่งตั้งคณะกรรมการเพื่อตรวจสอบและเร่งรัดแก้ไขปัญหา  </w:t>
      </w:r>
    </w:p>
    <w:p w14:paraId="7D23BA30" w14:textId="030157EF" w:rsidR="009D39AC" w:rsidRDefault="009D39AC" w:rsidP="00902769">
      <w:pPr>
        <w:pStyle w:val="ac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AF42DA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ED3CAD">
        <w:rPr>
          <w:rFonts w:ascii="TH SarabunIT๙" w:hAnsi="TH SarabunIT๙" w:cs="TH SarabunIT๙" w:hint="cs"/>
          <w:sz w:val="32"/>
          <w:szCs w:val="32"/>
          <w:cs/>
        </w:rPr>
        <w:t xml:space="preserve"> ข้อ</w:t>
      </w:r>
      <w:r>
        <w:rPr>
          <w:rFonts w:ascii="TH SarabunIT๙" w:hAnsi="TH SarabunIT๙" w:cs="TH SarabunIT๙" w:hint="cs"/>
          <w:sz w:val="32"/>
          <w:szCs w:val="32"/>
          <w:cs/>
        </w:rPr>
        <w:t>ร้องเรียนเรื่องฌาปนกิจสงเคราะห์ การใช้กฎหมายเพื่อให้</w:t>
      </w:r>
      <w:r w:rsidR="005A1458">
        <w:rPr>
          <w:rFonts w:ascii="TH SarabunIT๙" w:hAnsi="TH SarabunIT๙" w:cs="TH SarabunIT๙" w:hint="cs"/>
          <w:sz w:val="32"/>
          <w:szCs w:val="32"/>
          <w:cs/>
        </w:rPr>
        <w:t>ความเป็นธรรมต่อ</w:t>
      </w:r>
      <w:r w:rsidR="00AF42DA">
        <w:rPr>
          <w:rFonts w:ascii="TH SarabunIT๙" w:hAnsi="TH SarabunIT๙" w:cs="TH SarabunIT๙" w:hint="cs"/>
          <w:sz w:val="32"/>
          <w:szCs w:val="32"/>
          <w:cs/>
        </w:rPr>
        <w:t>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ระชาชน </w:t>
      </w:r>
    </w:p>
    <w:p w14:paraId="3B169E24" w14:textId="57733FDA" w:rsidR="001F3B6B" w:rsidRDefault="001F3B6B" w:rsidP="00902769">
      <w:pPr>
        <w:pStyle w:val="ac"/>
        <w:numPr>
          <w:ilvl w:val="0"/>
          <w:numId w:val="22"/>
        </w:num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แนะนำ</w:t>
      </w:r>
      <w:r w:rsidRPr="001F3B6B">
        <w:rPr>
          <w:rFonts w:ascii="TH SarabunIT๙" w:hAnsi="TH SarabunIT๙" w:cs="TH SarabunIT๙"/>
          <w:sz w:val="32"/>
          <w:szCs w:val="32"/>
          <w:cs/>
        </w:rPr>
        <w:t>หัวหน</w:t>
      </w:r>
      <w:proofErr w:type="spellStart"/>
      <w:r w:rsidRPr="001F3B6B">
        <w:rPr>
          <w:rFonts w:ascii="TH SarabunIT๙" w:hAnsi="TH SarabunIT๙" w:cs="TH SarabunIT๙"/>
          <w:sz w:val="32"/>
          <w:szCs w:val="32"/>
          <w:cs/>
        </w:rPr>
        <w:t>าส</w:t>
      </w:r>
      <w:proofErr w:type="spellEnd"/>
      <w:r w:rsidRPr="001F3B6B">
        <w:rPr>
          <w:rFonts w:ascii="TH SarabunIT๙" w:hAnsi="TH SarabunIT๙" w:cs="TH SarabunIT๙"/>
          <w:sz w:val="32"/>
          <w:szCs w:val="32"/>
          <w:cs/>
        </w:rPr>
        <w:t>วนราชการ ย</w:t>
      </w:r>
      <w:proofErr w:type="spellStart"/>
      <w:r w:rsidRPr="001F3B6B">
        <w:rPr>
          <w:rFonts w:ascii="TH SarabunIT๙" w:hAnsi="TH SarabunIT๙" w:cs="TH SarabunIT๙"/>
          <w:sz w:val="32"/>
          <w:szCs w:val="32"/>
          <w:cs/>
        </w:rPr>
        <w:t>าย</w:t>
      </w:r>
      <w:proofErr w:type="spellEnd"/>
      <w:r w:rsidRPr="001F3B6B">
        <w:rPr>
          <w:rFonts w:ascii="TH SarabunIT๙" w:hAnsi="TH SarabunIT๙" w:cs="TH SarabunIT๙"/>
          <w:sz w:val="32"/>
          <w:szCs w:val="32"/>
          <w:cs/>
        </w:rPr>
        <w:t>มาดำรงตำแหนงใ</w:t>
      </w:r>
      <w:proofErr w:type="spellStart"/>
      <w:r w:rsidRPr="001F3B6B">
        <w:rPr>
          <w:rFonts w:ascii="TH SarabunIT๙" w:hAnsi="TH SarabunIT๙" w:cs="TH SarabunIT๙"/>
          <w:sz w:val="32"/>
          <w:szCs w:val="32"/>
          <w:cs/>
        </w:rPr>
        <w:t>หม</w:t>
      </w:r>
      <w:proofErr w:type="spellEnd"/>
      <w:r w:rsidRPr="001F3B6B">
        <w:rPr>
          <w:rFonts w:ascii="TH SarabunIT๙" w:hAnsi="TH SarabunIT๙" w:cs="TH SarabunIT๙"/>
          <w:sz w:val="32"/>
          <w:szCs w:val="32"/>
          <w:cs/>
        </w:rPr>
        <w:t></w:t>
      </w:r>
    </w:p>
    <w:p w14:paraId="1BAFAFEB" w14:textId="5DCF07D5" w:rsidR="00023DA9" w:rsidRPr="00023DA9" w:rsidRDefault="001F3B6B" w:rsidP="00902769">
      <w:pPr>
        <w:pStyle w:val="ac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023DA9" w:rsidRPr="00023DA9">
        <w:rPr>
          <w:rFonts w:ascii="TH SarabunIT๙" w:hAnsi="TH SarabunIT๙" w:cs="TH SarabunIT๙"/>
          <w:sz w:val="32"/>
          <w:szCs w:val="32"/>
          <w:cs/>
        </w:rPr>
        <w:t>นางสาวรักษธรรม จารุภาชน</w:t>
      </w:r>
      <w:r w:rsidR="00023DA9">
        <w:rPr>
          <w:rFonts w:ascii="TH SarabunIT๙" w:hAnsi="TH SarabunIT๙" w:cs="TH SarabunIT๙" w:hint="cs"/>
          <w:sz w:val="32"/>
          <w:szCs w:val="32"/>
          <w:cs/>
        </w:rPr>
        <w:t xml:space="preserve">์ </w:t>
      </w:r>
      <w:r w:rsidR="00023DA9" w:rsidRPr="00023DA9">
        <w:rPr>
          <w:rFonts w:ascii="TH SarabunIT๙" w:hAnsi="TH SarabunIT๙" w:cs="TH SarabunIT๙"/>
          <w:sz w:val="32"/>
          <w:szCs w:val="32"/>
          <w:cs/>
        </w:rPr>
        <w:t>นักการทูตชำนาญการ สำนักงานเลขานุการกรม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3DA9" w:rsidRPr="00023DA9">
        <w:rPr>
          <w:rFonts w:ascii="TH SarabunIT๙" w:hAnsi="TH SarabunIT๙" w:cs="TH SarabunIT๙"/>
          <w:sz w:val="32"/>
          <w:szCs w:val="32"/>
          <w:cs/>
        </w:rPr>
        <w:t>กรมการกงสุล</w:t>
      </w:r>
    </w:p>
    <w:p w14:paraId="2137DB49" w14:textId="43F30042" w:rsidR="00023DA9" w:rsidRPr="00F7056C" w:rsidRDefault="001F3B6B" w:rsidP="00902769">
      <w:pPr>
        <w:pStyle w:val="ac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023DA9" w:rsidRPr="00023DA9">
        <w:rPr>
          <w:rFonts w:ascii="TH SarabunIT๙" w:hAnsi="TH SarabunIT๙" w:cs="TH SarabunIT๙"/>
          <w:sz w:val="32"/>
          <w:szCs w:val="32"/>
          <w:cs/>
        </w:rPr>
        <w:t>ย</w:t>
      </w:r>
      <w:proofErr w:type="spellStart"/>
      <w:r w:rsidR="00023DA9" w:rsidRPr="00023DA9">
        <w:rPr>
          <w:rFonts w:ascii="TH SarabunIT๙" w:hAnsi="TH SarabunIT๙" w:cs="TH SarabunIT๙"/>
          <w:sz w:val="32"/>
          <w:szCs w:val="32"/>
          <w:cs/>
        </w:rPr>
        <w:t>าย</w:t>
      </w:r>
      <w:proofErr w:type="spellEnd"/>
      <w:r w:rsidR="00023DA9" w:rsidRPr="00023DA9">
        <w:rPr>
          <w:rFonts w:ascii="TH SarabunIT๙" w:hAnsi="TH SarabunIT๙" w:cs="TH SarabunIT๙"/>
          <w:sz w:val="32"/>
          <w:szCs w:val="32"/>
          <w:cs/>
        </w:rPr>
        <w:t>มาดำรงตำแหนงหัวหนาสำนักงานหนังสือเดินทางชั่วคราวอุดรธาน</w:t>
      </w:r>
      <w:r>
        <w:rPr>
          <w:rFonts w:ascii="TH SarabunIT๙" w:hAnsi="TH SarabunIT๙" w:cs="TH SarabunIT๙" w:hint="cs"/>
          <w:sz w:val="32"/>
          <w:szCs w:val="32"/>
          <w:cs/>
        </w:rPr>
        <w:t>ี</w:t>
      </w:r>
    </w:p>
    <w:p w14:paraId="09C4F3B3" w14:textId="2D95748A" w:rsidR="00B606A9" w:rsidRPr="00B606A9" w:rsidRDefault="00B606A9" w:rsidP="00902769">
      <w:pPr>
        <w:pStyle w:val="ac"/>
        <w:numPr>
          <w:ilvl w:val="0"/>
          <w:numId w:val="22"/>
        </w:num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พิธีสวดพระพุทธมนตและเจริญจิตตภาวนาถวายพระราชกุศลแดสมเด็จพระนางเจาสิริกิติ์</w:t>
      </w:r>
    </w:p>
    <w:p w14:paraId="63C5D465" w14:textId="398AE682" w:rsidR="00B606A9" w:rsidRPr="00B606A9" w:rsidRDefault="00B606A9" w:rsidP="00902769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385D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พระบรมราชินีนาถ พระบรมราชชนนีพันปหลวง และอุทิศถวายพระกุศลแด</w:t>
      </w:r>
    </w:p>
    <w:p w14:paraId="377213A3" w14:textId="20B9E58A" w:rsidR="00B606A9" w:rsidRPr="00B606A9" w:rsidRDefault="00B606A9" w:rsidP="00902769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385D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สมเด็จพระเจาลูกเธอ เจ</w:t>
      </w:r>
      <w:proofErr w:type="spellStart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าฟ</w:t>
      </w:r>
      <w:proofErr w:type="spellEnd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าพัชร</w:t>
      </w:r>
      <w:proofErr w:type="spellStart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</w:t>
      </w:r>
      <w:proofErr w:type="spellEnd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ติยาภา </w:t>
      </w:r>
      <w:proofErr w:type="spellStart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นเร</w:t>
      </w:r>
      <w:proofErr w:type="spellEnd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นทิราเทพวดีกรมหลวงราชสาริณีสิริพัชร </w:t>
      </w:r>
    </w:p>
    <w:p w14:paraId="4C905605" w14:textId="16A7B095" w:rsidR="0000126A" w:rsidRDefault="00B606A9" w:rsidP="00902769">
      <w:pPr>
        <w:pStyle w:val="ac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385D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มหาวัชรราชธิดา</w:t>
      </w:r>
      <w:r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71534" w:rsidRPr="00BE6778">
        <w:rPr>
          <w:rFonts w:ascii="TH SarabunIT๙" w:hAnsi="TH SarabunIT๙" w:cs="TH SarabunIT๙" w:hint="cs"/>
          <w:sz w:val="32"/>
          <w:szCs w:val="32"/>
          <w:cs/>
        </w:rPr>
        <w:t xml:space="preserve">ณ วัดโพธิสมภรณ์ พระอารามหลวง </w:t>
      </w:r>
      <w:r w:rsidRPr="00BE6778">
        <w:rPr>
          <w:rFonts w:ascii="TH SarabunIT๙" w:hAnsi="TH SarabunIT๙" w:cs="TH SarabunIT๙"/>
          <w:sz w:val="32"/>
          <w:szCs w:val="32"/>
          <w:cs/>
        </w:rPr>
        <w:t>ประจำเดือน</w:t>
      </w:r>
      <w:r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3357F">
        <w:rPr>
          <w:rFonts w:ascii="TH SarabunIT๙" w:hAnsi="TH SarabunIT๙" w:cs="TH SarabunIT๙" w:hint="cs"/>
          <w:sz w:val="32"/>
          <w:szCs w:val="32"/>
          <w:cs/>
        </w:rPr>
        <w:t>สิงห</w:t>
      </w:r>
      <w:r w:rsidRPr="00BE6778">
        <w:rPr>
          <w:rFonts w:ascii="TH SarabunIT๙" w:hAnsi="TH SarabunIT๙" w:cs="TH SarabunIT๙"/>
          <w:sz w:val="32"/>
          <w:szCs w:val="32"/>
          <w:cs/>
        </w:rPr>
        <w:t>าคม</w:t>
      </w:r>
      <w:r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E677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E6778">
        <w:rPr>
          <w:rFonts w:ascii="TH SarabunIT๙" w:hAnsi="TH SarabunIT๙" w:cs="TH SarabunIT๙"/>
          <w:sz w:val="32"/>
          <w:szCs w:val="32"/>
        </w:rPr>
        <w:t xml:space="preserve">2569 </w:t>
      </w:r>
      <w:r w:rsidR="00EC55B8" w:rsidRPr="00BE6778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00126A">
        <w:rPr>
          <w:rFonts w:ascii="TH SarabunIT๙" w:hAnsi="TH SarabunIT๙" w:cs="TH SarabunIT๙"/>
          <w:sz w:val="32"/>
          <w:szCs w:val="32"/>
        </w:rPr>
        <w:t xml:space="preserve">    </w:t>
      </w:r>
    </w:p>
    <w:p w14:paraId="0F0464FD" w14:textId="2BFFE97D" w:rsidR="00EC55B8" w:rsidRDefault="0000126A" w:rsidP="00902769">
      <w:pPr>
        <w:pStyle w:val="ac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385D6A">
        <w:rPr>
          <w:rFonts w:ascii="TH SarabunIT๙" w:hAnsi="TH SarabunIT๙" w:cs="TH SarabunIT๙"/>
          <w:sz w:val="32"/>
          <w:szCs w:val="32"/>
        </w:rPr>
        <w:t xml:space="preserve">    </w:t>
      </w:r>
      <w:r w:rsidR="00A3357F">
        <w:rPr>
          <w:rFonts w:ascii="TH SarabunIT๙" w:hAnsi="TH SarabunIT๙" w:cs="TH SarabunIT๙"/>
          <w:sz w:val="32"/>
          <w:szCs w:val="32"/>
        </w:rPr>
        <w:t>6</w:t>
      </w:r>
      <w:r w:rsidR="00EC55B8" w:rsidRPr="00BE6778">
        <w:rPr>
          <w:rFonts w:ascii="TH SarabunIT๙" w:hAnsi="TH SarabunIT๙" w:cs="TH SarabunIT๙" w:hint="cs"/>
          <w:sz w:val="32"/>
          <w:szCs w:val="32"/>
          <w:cs/>
        </w:rPr>
        <w:t>,</w:t>
      </w:r>
      <w:r w:rsidR="00B606A9" w:rsidRPr="00BE6778">
        <w:rPr>
          <w:rFonts w:ascii="TH SarabunIT๙" w:hAnsi="TH SarabunIT๙" w:cs="TH SarabunIT๙" w:hint="cs"/>
          <w:sz w:val="32"/>
          <w:szCs w:val="32"/>
          <w:cs/>
        </w:rPr>
        <w:t>1</w:t>
      </w:r>
      <w:r w:rsidR="00A3357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06A9" w:rsidRPr="00BE6778">
        <w:rPr>
          <w:rFonts w:ascii="TH SarabunIT๙" w:hAnsi="TH SarabunIT๙" w:cs="TH SarabunIT๙" w:hint="cs"/>
          <w:sz w:val="32"/>
          <w:szCs w:val="32"/>
          <w:cs/>
        </w:rPr>
        <w:t>,2</w:t>
      </w:r>
      <w:r w:rsidR="00A3357F">
        <w:rPr>
          <w:rFonts w:ascii="TH SarabunIT๙" w:hAnsi="TH SarabunIT๙" w:cs="TH SarabunIT๙" w:hint="cs"/>
          <w:sz w:val="32"/>
          <w:szCs w:val="32"/>
          <w:cs/>
        </w:rPr>
        <w:t>0</w:t>
      </w:r>
      <w:r>
        <w:rPr>
          <w:rFonts w:ascii="TH SarabunIT๙" w:hAnsi="TH SarabunIT๙" w:cs="TH SarabunIT๙" w:hint="cs"/>
          <w:sz w:val="32"/>
          <w:szCs w:val="32"/>
          <w:cs/>
        </w:rPr>
        <w:t>,28</w:t>
      </w:r>
      <w:r w:rsidR="001D7AD5"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สิงห</w:t>
      </w:r>
      <w:r w:rsidR="009150E5" w:rsidRPr="00BE6778">
        <w:rPr>
          <w:rFonts w:ascii="TH SarabunIT๙" w:hAnsi="TH SarabunIT๙" w:cs="TH SarabunIT๙" w:hint="cs"/>
          <w:sz w:val="32"/>
          <w:szCs w:val="32"/>
          <w:cs/>
        </w:rPr>
        <w:t>าคม</w:t>
      </w:r>
      <w:r w:rsidR="00FC0AB4"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D7AD5" w:rsidRPr="00BE6778">
        <w:rPr>
          <w:rFonts w:ascii="TH SarabunIT๙" w:hAnsi="TH SarabunIT๙" w:cs="TH SarabunIT๙" w:hint="cs"/>
          <w:sz w:val="32"/>
          <w:szCs w:val="32"/>
          <w:cs/>
        </w:rPr>
        <w:t xml:space="preserve"> 2569</w:t>
      </w:r>
      <w:r w:rsidR="00EC55B8" w:rsidRPr="00BE6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6438F9A" w14:textId="4455DF3A" w:rsidR="00DB3705" w:rsidRPr="00DB3705" w:rsidRDefault="00DB3705" w:rsidP="00902769">
      <w:pPr>
        <w:pStyle w:val="ac"/>
        <w:numPr>
          <w:ilvl w:val="0"/>
          <w:numId w:val="22"/>
        </w:numPr>
        <w:tabs>
          <w:tab w:val="left" w:pos="709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พิธีสวดพระอภิธรรม อุทิศถวายพระราชกุศลแดสมเด็จพระนางเจาสิริกิติ์</w:t>
      </w:r>
    </w:p>
    <w:p w14:paraId="02747C19" w14:textId="54E54272" w:rsidR="00B71DED" w:rsidRPr="00B606A9" w:rsidRDefault="00DB3705" w:rsidP="00902769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="00EB6A7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พระบรมราชินีนาถ พระบรมราชชนนีพันปหลวง</w:t>
      </w:r>
      <w:r w:rsidR="004523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71DED"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และอุทิศถวายพระกุศลแด</w:t>
      </w:r>
    </w:p>
    <w:p w14:paraId="49C96BC0" w14:textId="7A32FEFB" w:rsidR="00B71DED" w:rsidRPr="00B606A9" w:rsidRDefault="00B71DED" w:rsidP="00902769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EB6A7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สมเด็จพระเจาลูกเธอ เจ</w:t>
      </w:r>
      <w:proofErr w:type="spellStart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าฟ</w:t>
      </w:r>
      <w:proofErr w:type="spellEnd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าพัชร</w:t>
      </w:r>
      <w:proofErr w:type="spellStart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</w:t>
      </w:r>
      <w:proofErr w:type="spellEnd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ติยาภา </w:t>
      </w:r>
      <w:proofErr w:type="spellStart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นเร</w:t>
      </w:r>
      <w:proofErr w:type="spellEnd"/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นทิราเทพวดีกรมหลวงราชสาริณีสิริพัชร </w:t>
      </w:r>
    </w:p>
    <w:p w14:paraId="298E09B2" w14:textId="116CCEC9" w:rsidR="00241D09" w:rsidRDefault="00B71DED" w:rsidP="00902769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EB6A7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606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มหาวัชรราชธิดา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523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ทุกวันพระ เวลา 17.30 น.</w:t>
      </w:r>
      <w:r w:rsidR="00241D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58E8CF8D" w14:textId="1645A234" w:rsidR="00DB3705" w:rsidRDefault="00452374" w:rsidP="00902769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EB6A7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</w:t>
      </w:r>
      <w:r w:rsidR="00B71DE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วัดเกสรศีลคุณ </w:t>
      </w:r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(วัดป</w:t>
      </w:r>
      <w:proofErr w:type="spellStart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าบ</w:t>
      </w:r>
      <w:proofErr w:type="spellEnd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</w:t>
      </w:r>
      <w:proofErr w:type="spellStart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าน</w:t>
      </w:r>
      <w:proofErr w:type="spellEnd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ตาด)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ตำบลบ้านตาด อำเภอเมือง จังหวัดอุดรธานี</w:t>
      </w:r>
    </w:p>
    <w:p w14:paraId="6BC714D0" w14:textId="086C6CAD" w:rsidR="00241D09" w:rsidRPr="00C74A18" w:rsidRDefault="00241D09" w:rsidP="00902769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EB6A7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E487C" w:rsidRPr="00C74A18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8E28A9">
        <w:rPr>
          <w:rFonts w:ascii="TH SarabunIT๙" w:hAnsi="TH SarabunIT๙" w:cs="TH SarabunIT๙" w:hint="cs"/>
          <w:sz w:val="32"/>
          <w:szCs w:val="32"/>
          <w:cs/>
        </w:rPr>
        <w:t>6</w:t>
      </w:r>
      <w:r w:rsidR="00EE487C" w:rsidRPr="00C74A18"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="00847E16" w:rsidRPr="00C74A18">
        <w:rPr>
          <w:rFonts w:ascii="TH SarabunIT๙" w:hAnsi="TH SarabunIT๙" w:cs="TH SarabunIT๙" w:hint="cs"/>
          <w:sz w:val="32"/>
          <w:szCs w:val="32"/>
          <w:cs/>
        </w:rPr>
        <w:t>1</w:t>
      </w:r>
      <w:r w:rsidR="008E28A9">
        <w:rPr>
          <w:rFonts w:ascii="TH SarabunIT๙" w:hAnsi="TH SarabunIT๙" w:cs="TH SarabunIT๙" w:hint="cs"/>
          <w:sz w:val="32"/>
          <w:szCs w:val="32"/>
          <w:cs/>
        </w:rPr>
        <w:t>3</w:t>
      </w:r>
      <w:r w:rsidR="00EE487C" w:rsidRPr="00C74A18"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="00847E16" w:rsidRPr="00C74A18">
        <w:rPr>
          <w:rFonts w:ascii="TH SarabunIT๙" w:hAnsi="TH SarabunIT๙" w:cs="TH SarabunIT๙" w:hint="cs"/>
          <w:sz w:val="32"/>
          <w:szCs w:val="32"/>
          <w:cs/>
        </w:rPr>
        <w:t>2</w:t>
      </w:r>
      <w:r w:rsidR="008E28A9">
        <w:rPr>
          <w:rFonts w:ascii="TH SarabunIT๙" w:hAnsi="TH SarabunIT๙" w:cs="TH SarabunIT๙" w:hint="cs"/>
          <w:sz w:val="32"/>
          <w:szCs w:val="32"/>
          <w:cs/>
        </w:rPr>
        <w:t>1, 28</w:t>
      </w:r>
      <w:r w:rsidR="00C74A18" w:rsidRPr="00C74A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28A9">
        <w:rPr>
          <w:rFonts w:ascii="TH SarabunIT๙" w:hAnsi="TH SarabunIT๙" w:cs="TH SarabunIT๙" w:hint="cs"/>
          <w:sz w:val="32"/>
          <w:szCs w:val="32"/>
          <w:cs/>
        </w:rPr>
        <w:t>สิงห</w:t>
      </w:r>
      <w:r w:rsidR="0029298D" w:rsidRPr="00C74A18">
        <w:rPr>
          <w:rFonts w:ascii="TH SarabunIT๙" w:hAnsi="TH SarabunIT๙" w:cs="TH SarabunIT๙" w:hint="cs"/>
          <w:sz w:val="32"/>
          <w:szCs w:val="32"/>
          <w:cs/>
        </w:rPr>
        <w:t>าคม</w:t>
      </w:r>
      <w:r w:rsidR="008E28A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E487C" w:rsidRPr="00C74A18">
        <w:rPr>
          <w:rFonts w:ascii="TH SarabunIT๙" w:hAnsi="TH SarabunIT๙" w:cs="TH SarabunIT๙" w:hint="cs"/>
          <w:sz w:val="32"/>
          <w:szCs w:val="32"/>
          <w:cs/>
        </w:rPr>
        <w:t xml:space="preserve"> 2569</w:t>
      </w:r>
    </w:p>
    <w:p w14:paraId="3BB548E1" w14:textId="77777777" w:rsidR="0057684C" w:rsidRDefault="003F2D57" w:rsidP="0057684C">
      <w:pPr>
        <w:pStyle w:val="ac"/>
        <w:numPr>
          <w:ilvl w:val="0"/>
          <w:numId w:val="22"/>
        </w:numPr>
        <w:rPr>
          <w:rFonts w:ascii="TH SarabunIT๙" w:hAnsi="TH SarabunIT๙" w:cs="TH SarabunIT๙"/>
          <w:sz w:val="32"/>
          <w:szCs w:val="32"/>
        </w:rPr>
      </w:pPr>
      <w:r w:rsidRPr="00EB6A7A">
        <w:rPr>
          <w:rFonts w:ascii="TH SarabunIT๙" w:hAnsi="TH SarabunIT๙" w:cs="TH SarabunIT๙" w:hint="cs"/>
          <w:sz w:val="32"/>
          <w:szCs w:val="32"/>
          <w:cs/>
        </w:rPr>
        <w:t>ขอเชิญหน่วยงานร่วม</w:t>
      </w:r>
      <w:r w:rsidR="001204B4" w:rsidRPr="00EB6A7A">
        <w:rPr>
          <w:rFonts w:ascii="TH SarabunIT๙" w:hAnsi="TH SarabunIT๙" w:cs="TH SarabunIT๙"/>
          <w:sz w:val="32"/>
          <w:szCs w:val="32"/>
          <w:cs/>
        </w:rPr>
        <w:t>กิจกรรมจิตอาสา</w:t>
      </w:r>
      <w:r w:rsidR="007F757D" w:rsidRPr="00EB6A7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5A45" w:rsidRPr="00EB6A7A">
        <w:rPr>
          <w:rFonts w:ascii="TH SarabunIT๙" w:hAnsi="TH SarabunIT๙" w:cs="TH SarabunIT๙" w:hint="cs"/>
          <w:sz w:val="32"/>
          <w:szCs w:val="32"/>
          <w:cs/>
        </w:rPr>
        <w:t>เนื่องในโอกาส</w:t>
      </w:r>
      <w:r w:rsidR="009F5A45" w:rsidRPr="009F5A45">
        <w:rPr>
          <w:rFonts w:ascii="TH SarabunIT๙" w:hAnsi="TH SarabunIT๙" w:cs="TH SarabunIT๙"/>
          <w:sz w:val="32"/>
          <w:szCs w:val="32"/>
          <w:cs/>
        </w:rPr>
        <w:t>วันเฉลิมพระชนมพรรษา</w:t>
      </w:r>
    </w:p>
    <w:p w14:paraId="781DD0F2" w14:textId="31B9C1D8" w:rsidR="007F757D" w:rsidRPr="00EB6A7A" w:rsidRDefault="009F5A45" w:rsidP="00902769">
      <w:pPr>
        <w:pStyle w:val="ac"/>
        <w:ind w:left="1080"/>
        <w:rPr>
          <w:rFonts w:ascii="TH SarabunIT๙" w:hAnsi="TH SarabunIT๙" w:cs="TH SarabunIT๙"/>
          <w:sz w:val="32"/>
          <w:szCs w:val="32"/>
        </w:rPr>
      </w:pPr>
      <w:r w:rsidRPr="009F5A45">
        <w:rPr>
          <w:rFonts w:ascii="TH SarabunIT๙" w:hAnsi="TH SarabunIT๙" w:cs="TH SarabunIT๙"/>
          <w:sz w:val="32"/>
          <w:szCs w:val="32"/>
          <w:cs/>
        </w:rPr>
        <w:t>สมเด็จพระนางเจ้าสิริกิติ์ พระบรมราชินีนาถ พระบรมราชชนนีพันปีหลวง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Pr="009F5A45">
        <w:rPr>
          <w:rFonts w:ascii="TH SarabunIT๙" w:hAnsi="TH SarabunIT๙" w:cs="TH SarabunIT๙"/>
          <w:sz w:val="32"/>
          <w:szCs w:val="32"/>
          <w:cs/>
        </w:rPr>
        <w:t>12 สิงหาคม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2569 กิจกรรม ปลูกต้นไม้ เสวียนต้นไม้</w:t>
      </w:r>
      <w:r w:rsidR="009F11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B6A7A">
        <w:rPr>
          <w:rFonts w:ascii="TH SarabunIT๙" w:hAnsi="TH SarabunIT๙" w:cs="TH SarabunIT๙" w:hint="cs"/>
          <w:sz w:val="32"/>
          <w:szCs w:val="32"/>
          <w:cs/>
        </w:rPr>
        <w:t xml:space="preserve">ทำความสะอาดและปรับปรุงภูมิทัศน์โดยรอบ </w:t>
      </w:r>
      <w:r w:rsidR="0057684C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EB6A7A">
        <w:rPr>
          <w:rFonts w:ascii="TH SarabunIT๙" w:hAnsi="TH SarabunIT๙" w:cs="TH SarabunIT๙" w:hint="cs"/>
          <w:sz w:val="32"/>
          <w:szCs w:val="32"/>
          <w:cs/>
        </w:rPr>
        <w:t>ณ วัด</w:t>
      </w:r>
      <w:r>
        <w:rPr>
          <w:rFonts w:ascii="TH SarabunIT๙" w:hAnsi="TH SarabunIT๙" w:cs="TH SarabunIT๙" w:hint="cs"/>
          <w:sz w:val="32"/>
          <w:szCs w:val="32"/>
          <w:cs/>
        </w:rPr>
        <w:t>ป่าศรีชมชื่น ตำบลหนองอ้อ อำเภอหนองวัวซอ จังหวัดอุดรธานี</w:t>
      </w:r>
      <w:r w:rsidR="00620467" w:rsidRPr="00EB6A7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32E24" w:rsidRPr="00EB6A7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7A9E65AE" w14:textId="4D5D2659" w:rsidR="008055F6" w:rsidRPr="008055F6" w:rsidRDefault="007F757D" w:rsidP="00902769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</w:t>
      </w:r>
      <w:r w:rsidR="009F1143">
        <w:rPr>
          <w:rFonts w:ascii="TH SarabunIT๙" w:hAnsi="TH SarabunIT๙" w:cs="TH SarabunIT๙"/>
          <w:sz w:val="32"/>
          <w:szCs w:val="32"/>
        </w:rPr>
        <w:t xml:space="preserve"> 8</w:t>
      </w:r>
      <w:r w:rsidR="002307F2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853F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77EAE">
        <w:rPr>
          <w:rFonts w:ascii="TH SarabunIT๙" w:hAnsi="TH SarabunIT๙" w:cs="TH SarabunIT๙" w:hint="cs"/>
          <w:sz w:val="32"/>
          <w:szCs w:val="32"/>
          <w:cs/>
        </w:rPr>
        <w:t>ขอเชิญหน่วยงาน</w:t>
      </w:r>
      <w:r w:rsidR="00A014F0">
        <w:rPr>
          <w:rFonts w:ascii="TH SarabunIT๙" w:hAnsi="TH SarabunIT๙" w:cs="TH SarabunIT๙" w:hint="cs"/>
          <w:sz w:val="32"/>
          <w:szCs w:val="32"/>
          <w:cs/>
        </w:rPr>
        <w:t xml:space="preserve">ร่วมกิจกรรมจังหวัดคลื่อนที่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6560A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21 </w:t>
      </w:r>
      <w:r w:rsidR="00F5568B">
        <w:rPr>
          <w:rFonts w:ascii="TH SarabunIT๙" w:hAnsi="TH SarabunIT๙" w:cs="TH SarabunIT๙" w:hint="cs"/>
          <w:sz w:val="32"/>
          <w:szCs w:val="32"/>
          <w:cs/>
        </w:rPr>
        <w:t>สิงห</w:t>
      </w:r>
      <w:r w:rsidR="003D086C">
        <w:rPr>
          <w:rFonts w:ascii="TH SarabunIT๙" w:hAnsi="TH SarabunIT๙" w:cs="TH SarabunIT๙" w:hint="cs"/>
          <w:sz w:val="32"/>
          <w:szCs w:val="32"/>
          <w:cs/>
        </w:rPr>
        <w:t>าคม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 xml:space="preserve"> 2569  </w:t>
      </w:r>
    </w:p>
    <w:p w14:paraId="05C994FA" w14:textId="3E4E39F6" w:rsidR="00DC4A18" w:rsidRDefault="006560A9" w:rsidP="009F1143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F32E2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C5C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53F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 xml:space="preserve">ณ </w:t>
      </w:r>
      <w:r w:rsidR="007F757D">
        <w:rPr>
          <w:rFonts w:ascii="TH SarabunIT๙" w:hAnsi="TH SarabunIT๙" w:cs="TH SarabunIT๙" w:hint="cs"/>
          <w:sz w:val="32"/>
          <w:szCs w:val="32"/>
          <w:cs/>
        </w:rPr>
        <w:t>โรงเรียนบ้าน</w:t>
      </w:r>
      <w:r w:rsidR="00AE3284">
        <w:rPr>
          <w:rFonts w:ascii="TH SarabunIT๙" w:hAnsi="TH SarabunIT๙" w:cs="TH SarabunIT๙" w:hint="cs"/>
          <w:sz w:val="32"/>
          <w:szCs w:val="32"/>
          <w:cs/>
        </w:rPr>
        <w:t xml:space="preserve">นามั่ง </w:t>
      </w:r>
      <w:r w:rsidR="008E633E">
        <w:rPr>
          <w:rFonts w:ascii="TH SarabunIT๙" w:hAnsi="TH SarabunIT๙" w:cs="TH SarabunIT๙" w:hint="cs"/>
          <w:sz w:val="32"/>
          <w:szCs w:val="32"/>
          <w:cs/>
        </w:rPr>
        <w:t xml:space="preserve">หมู่ที่ </w:t>
      </w:r>
      <w:r w:rsidR="00AE3284">
        <w:rPr>
          <w:rFonts w:ascii="TH SarabunIT๙" w:hAnsi="TH SarabunIT๙" w:cs="TH SarabunIT๙" w:hint="cs"/>
          <w:sz w:val="32"/>
          <w:szCs w:val="32"/>
          <w:cs/>
        </w:rPr>
        <w:t>3</w:t>
      </w:r>
      <w:r w:rsidR="007F75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ต</w:t>
      </w:r>
      <w:r w:rsidR="003D086C">
        <w:rPr>
          <w:rFonts w:ascii="TH SarabunIT๙" w:hAnsi="TH SarabunIT๙" w:cs="TH SarabunIT๙" w:hint="cs"/>
          <w:sz w:val="32"/>
          <w:szCs w:val="32"/>
          <w:cs/>
        </w:rPr>
        <w:t>ำบ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ล</w:t>
      </w:r>
      <w:r w:rsidR="00AE3284">
        <w:rPr>
          <w:rFonts w:ascii="TH SarabunIT๙" w:hAnsi="TH SarabunIT๙" w:cs="TH SarabunIT๙" w:hint="cs"/>
          <w:sz w:val="32"/>
          <w:szCs w:val="32"/>
          <w:cs/>
        </w:rPr>
        <w:t>บ้านยวด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อ</w:t>
      </w:r>
      <w:r w:rsidR="00620467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เภอ</w:t>
      </w:r>
      <w:r w:rsidR="00AE3284">
        <w:rPr>
          <w:rFonts w:ascii="TH SarabunIT๙" w:hAnsi="TH SarabunIT๙" w:cs="TH SarabunIT๙" w:hint="cs"/>
          <w:sz w:val="32"/>
          <w:szCs w:val="32"/>
          <w:cs/>
        </w:rPr>
        <w:t>สร้างคอม</w:t>
      </w:r>
      <w:r w:rsidR="007F75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55F6" w:rsidRPr="008055F6">
        <w:rPr>
          <w:rFonts w:ascii="TH SarabunIT๙" w:hAnsi="TH SarabunIT๙" w:cs="TH SarabunIT๙"/>
          <w:sz w:val="32"/>
          <w:szCs w:val="32"/>
          <w:cs/>
        </w:rPr>
        <w:t>จังหวัดอุดรธาน</w:t>
      </w:r>
      <w:r>
        <w:rPr>
          <w:rFonts w:ascii="TH SarabunIT๙" w:hAnsi="TH SarabunIT๙" w:cs="TH SarabunIT๙" w:hint="cs"/>
          <w:sz w:val="32"/>
          <w:szCs w:val="32"/>
          <w:cs/>
        </w:rPr>
        <w:t>ี</w:t>
      </w:r>
    </w:p>
    <w:p w14:paraId="5A125893" w14:textId="0CDCE0D0" w:rsidR="0057684C" w:rsidRDefault="0057684C" w:rsidP="009F1143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</w:p>
    <w:p w14:paraId="10A94423" w14:textId="48A7AB83" w:rsidR="0057684C" w:rsidRDefault="0057684C" w:rsidP="009F1143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</w:p>
    <w:p w14:paraId="735E3129" w14:textId="77777777" w:rsidR="005222B0" w:rsidRDefault="005222B0" w:rsidP="009F1143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 w:hint="cs"/>
          <w:sz w:val="32"/>
          <w:szCs w:val="32"/>
        </w:rPr>
      </w:pPr>
    </w:p>
    <w:p w14:paraId="6BD700F4" w14:textId="77777777" w:rsidR="0057684C" w:rsidRDefault="0057684C" w:rsidP="009F1143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</w:p>
    <w:p w14:paraId="7FF2984B" w14:textId="159D0280" w:rsidR="00645F11" w:rsidRDefault="00645F11" w:rsidP="009F1143">
      <w:pPr>
        <w:pStyle w:val="ac"/>
        <w:numPr>
          <w:ilvl w:val="0"/>
          <w:numId w:val="22"/>
        </w:numPr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 w:rsidRPr="00645F11">
        <w:rPr>
          <w:rFonts w:ascii="TH SarabunIT๙" w:hAnsi="TH SarabunIT๙" w:cs="TH SarabunIT๙"/>
          <w:sz w:val="32"/>
          <w:szCs w:val="32"/>
          <w:cs/>
        </w:rPr>
        <w:t xml:space="preserve">รายงานความคืบหน้าการจัดงานมหกรรมพืชสวนโลกจังหวัดอุดรธานี พ.ศ. </w:t>
      </w:r>
      <w:r w:rsidRPr="00645F11">
        <w:rPr>
          <w:rFonts w:ascii="TH SarabunIT๙" w:hAnsi="TH SarabunIT๙" w:cs="TH SarabunIT๙"/>
          <w:sz w:val="32"/>
          <w:szCs w:val="32"/>
        </w:rPr>
        <w:t>2569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5897ABF" w14:textId="128310C5" w:rsidR="00E80940" w:rsidRDefault="00645F11" w:rsidP="00902769">
      <w:pPr>
        <w:pStyle w:val="ac"/>
        <w:tabs>
          <w:tab w:val="left" w:pos="851"/>
          <w:tab w:val="left" w:pos="5360"/>
        </w:tabs>
        <w:ind w:left="97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1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45F11">
        <w:rPr>
          <w:rFonts w:ascii="TH SarabunIT๙" w:hAnsi="TH SarabunIT๙" w:cs="TH SarabunIT๙"/>
          <w:sz w:val="32"/>
          <w:szCs w:val="32"/>
          <w:cs/>
        </w:rPr>
        <w:t>แผนการดำเนินงานที่กำหนดไว้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ร้อยละ</w:t>
      </w:r>
      <w:r w:rsidRPr="00645F1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45F11">
        <w:rPr>
          <w:rFonts w:ascii="TH SarabunIT๙" w:hAnsi="TH SarabunIT๙" w:cs="TH SarabunIT๙"/>
          <w:sz w:val="32"/>
          <w:szCs w:val="32"/>
        </w:rPr>
        <w:t>85.45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645F11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ร้อยละ </w:t>
      </w:r>
      <w:r w:rsidRPr="00645F11">
        <w:rPr>
          <w:rFonts w:ascii="TH SarabunIT๙" w:hAnsi="TH SarabunIT๙" w:cs="TH SarabunIT๙"/>
          <w:sz w:val="32"/>
          <w:szCs w:val="32"/>
        </w:rPr>
        <w:t>83.78</w:t>
      </w:r>
      <w:r w:rsidRPr="00645F11">
        <w:rPr>
          <w:rFonts w:ascii="TH SarabunIT๙" w:hAnsi="TH SarabunIT๙" w:cs="TH SarabunIT๙"/>
          <w:sz w:val="32"/>
          <w:szCs w:val="32"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1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45F11">
        <w:rPr>
          <w:rFonts w:ascii="TH SarabunIT๙" w:hAnsi="TH SarabunIT๙" w:cs="TH SarabunIT๙"/>
          <w:sz w:val="32"/>
          <w:szCs w:val="32"/>
          <w:cs/>
        </w:rPr>
        <w:t xml:space="preserve">ล่าช้ากว่าแผน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ร้อยละ </w:t>
      </w:r>
      <w:r w:rsidRPr="00645F11">
        <w:rPr>
          <w:rFonts w:ascii="TH SarabunIT๙" w:hAnsi="TH SarabunIT๙" w:cs="TH SarabunIT๙"/>
          <w:sz w:val="32"/>
          <w:szCs w:val="32"/>
        </w:rPr>
        <w:t>1.67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ผู้ว่าราชการจังหวัดอุดรธานี</w:t>
      </w:r>
      <w:r w:rsidR="008B5CDB">
        <w:rPr>
          <w:rFonts w:ascii="TH SarabunIT๙" w:hAnsi="TH SarabunIT๙" w:cs="TH SarabunIT๙" w:hint="cs"/>
          <w:sz w:val="32"/>
          <w:szCs w:val="32"/>
          <w:cs/>
        </w:rPr>
        <w:t>ขอความร่วมมือ</w:t>
      </w:r>
      <w:r w:rsidR="00A649BC">
        <w:rPr>
          <w:rFonts w:ascii="TH SarabunIT๙" w:hAnsi="TH SarabunIT๙" w:cs="TH SarabunIT๙" w:hint="cs"/>
          <w:sz w:val="32"/>
          <w:szCs w:val="32"/>
          <w:cs/>
        </w:rPr>
        <w:t xml:space="preserve"> หน่วยงาน</w:t>
      </w:r>
      <w:r w:rsidR="00E80940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</w:p>
    <w:p w14:paraId="2D460A15" w14:textId="4927187A" w:rsidR="00BC0F3A" w:rsidRDefault="00E80940" w:rsidP="00902769">
      <w:pPr>
        <w:pStyle w:val="ac"/>
        <w:tabs>
          <w:tab w:val="left" w:pos="851"/>
          <w:tab w:val="left" w:pos="5360"/>
        </w:tabs>
        <w:ind w:left="97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1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649BC">
        <w:rPr>
          <w:rFonts w:ascii="TH SarabunIT๙" w:hAnsi="TH SarabunIT๙" w:cs="TH SarabunIT๙" w:hint="cs"/>
          <w:sz w:val="32"/>
          <w:szCs w:val="32"/>
          <w:cs/>
        </w:rPr>
        <w:t>ที่เกี่ยวข้องเตรียม</w:t>
      </w:r>
      <w:r w:rsidR="00CA0D9B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="00D422C4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D422C4">
        <w:rPr>
          <w:rFonts w:ascii="TH SarabunIT๙" w:hAnsi="TH SarabunIT๙" w:cs="TH SarabunIT๙"/>
          <w:sz w:val="32"/>
          <w:szCs w:val="32"/>
        </w:rPr>
        <w:t>TOR</w:t>
      </w:r>
      <w:r w:rsidR="00D422C4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422C4">
        <w:rPr>
          <w:rFonts w:ascii="TH SarabunIT๙" w:hAnsi="TH SarabunIT๙" w:cs="TH SarabunIT๙"/>
          <w:sz w:val="32"/>
          <w:szCs w:val="32"/>
        </w:rPr>
        <w:t xml:space="preserve"> </w:t>
      </w:r>
      <w:r w:rsidR="00CA0D9B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D422C4">
        <w:rPr>
          <w:rFonts w:ascii="TH SarabunIT๙" w:hAnsi="TH SarabunIT๙" w:cs="TH SarabunIT๙" w:hint="cs"/>
          <w:sz w:val="32"/>
          <w:szCs w:val="32"/>
          <w:cs/>
        </w:rPr>
        <w:t>ร่วมประชุมปรึกษาหารือกับ</w:t>
      </w:r>
      <w:r w:rsidR="0098105B" w:rsidRPr="0098105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ออแกไนเซอร์</w:t>
      </w:r>
      <w:r w:rsidR="0098105B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="00645F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C0F3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E90FF00" w14:textId="7BE2E206" w:rsidR="006C506E" w:rsidRDefault="00C639B4" w:rsidP="009F1143">
      <w:pPr>
        <w:pStyle w:val="ac"/>
        <w:numPr>
          <w:ilvl w:val="0"/>
          <w:numId w:val="22"/>
        </w:numPr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ที่ทำการปกครองจังหวัดอุดรธานี เสนอที่ประชุมขอความเห็นชอบการ</w:t>
      </w:r>
      <w:r w:rsidR="006C506E">
        <w:rPr>
          <w:rFonts w:ascii="TH SarabunIT๙" w:hAnsi="TH SarabunIT๙" w:cs="TH SarabunIT๙" w:hint="cs"/>
          <w:sz w:val="32"/>
          <w:szCs w:val="32"/>
          <w:cs/>
        </w:rPr>
        <w:t xml:space="preserve">จัดงาน </w:t>
      </w:r>
      <w:r w:rsidR="006C506E" w:rsidRPr="006C506E">
        <w:rPr>
          <w:rFonts w:ascii="TH SarabunIT๙" w:hAnsi="TH SarabunIT๙" w:cs="TH SarabunIT๙"/>
          <w:sz w:val="32"/>
          <w:szCs w:val="32"/>
        </w:rPr>
        <w:t>“</w:t>
      </w:r>
      <w:r w:rsidR="006C506E" w:rsidRPr="006C506E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="006C506E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14:paraId="21581B98" w14:textId="77777777" w:rsidR="006C506E" w:rsidRDefault="006C506E" w:rsidP="00902769">
      <w:pPr>
        <w:pStyle w:val="ac"/>
        <w:tabs>
          <w:tab w:val="left" w:pos="851"/>
          <w:tab w:val="left" w:pos="5360"/>
        </w:tabs>
        <w:ind w:left="1080"/>
        <w:rPr>
          <w:rFonts w:ascii="TH SarabunIT๙" w:hAnsi="TH SarabunIT๙" w:cs="TH SarabunIT๙"/>
          <w:sz w:val="32"/>
          <w:szCs w:val="32"/>
        </w:rPr>
      </w:pPr>
      <w:r w:rsidRPr="006C506E">
        <w:rPr>
          <w:rFonts w:ascii="TH SarabunIT๙" w:hAnsi="TH SarabunIT๙" w:cs="TH SarabunIT๙"/>
          <w:sz w:val="32"/>
          <w:szCs w:val="32"/>
          <w:cs/>
        </w:rPr>
        <w:t>สืบสาน</w:t>
      </w:r>
      <w:proofErr w:type="spellStart"/>
      <w:r w:rsidRPr="006C506E">
        <w:rPr>
          <w:rFonts w:ascii="TH SarabunIT๙" w:hAnsi="TH SarabunIT๙" w:cs="TH SarabunIT๙"/>
          <w:sz w:val="32"/>
          <w:szCs w:val="32"/>
          <w:cs/>
        </w:rPr>
        <w:t>ศิลป</w:t>
      </w:r>
      <w:proofErr w:type="spellEnd"/>
      <w:r w:rsidRPr="006C506E">
        <w:rPr>
          <w:rFonts w:ascii="TH SarabunIT๙" w:hAnsi="TH SarabunIT๙" w:cs="TH SarabunIT๙"/>
          <w:sz w:val="32"/>
          <w:szCs w:val="32"/>
          <w:cs/>
        </w:rPr>
        <w:t>วัฒนธรรมประเพณีทองถิ่นอีสานและสงเสริมการทองเที่ยวงานทุ</w:t>
      </w:r>
      <w:proofErr w:type="spellStart"/>
      <w:r w:rsidRPr="006C506E">
        <w:rPr>
          <w:rFonts w:ascii="TH SarabunIT๙" w:hAnsi="TH SarabunIT๙" w:cs="TH SarabunIT๙"/>
          <w:sz w:val="32"/>
          <w:szCs w:val="32"/>
          <w:cs/>
        </w:rPr>
        <w:t>งศ</w:t>
      </w:r>
      <w:proofErr w:type="spellEnd"/>
      <w:r w:rsidRPr="006C506E">
        <w:rPr>
          <w:rFonts w:ascii="TH SarabunIT๙" w:hAnsi="TH SarabunIT๙" w:cs="TH SarabunIT๙"/>
          <w:sz w:val="32"/>
          <w:szCs w:val="32"/>
          <w:cs/>
        </w:rPr>
        <w:t>รีเมือง</w:t>
      </w:r>
    </w:p>
    <w:p w14:paraId="6DB03CC6" w14:textId="7EA76849" w:rsidR="00C639B4" w:rsidRDefault="006C506E" w:rsidP="00902769">
      <w:pPr>
        <w:pStyle w:val="ac"/>
        <w:tabs>
          <w:tab w:val="left" w:pos="851"/>
          <w:tab w:val="left" w:pos="5360"/>
        </w:tabs>
        <w:ind w:left="1080"/>
        <w:rPr>
          <w:rFonts w:ascii="TH SarabunIT๙" w:hAnsi="TH SarabunIT๙" w:cs="TH SarabunIT๙"/>
          <w:sz w:val="32"/>
          <w:szCs w:val="32"/>
        </w:rPr>
      </w:pPr>
      <w:r w:rsidRPr="006C506E">
        <w:rPr>
          <w:rFonts w:ascii="TH SarabunIT๙" w:hAnsi="TH SarabunIT๙" w:cs="TH SarabunIT๙"/>
          <w:sz w:val="32"/>
          <w:szCs w:val="32"/>
          <w:cs/>
        </w:rPr>
        <w:t>จังหวัดอุดรธานีประจำป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506E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Pr="006C506E">
        <w:rPr>
          <w:rFonts w:ascii="TH SarabunIT๙" w:hAnsi="TH SarabunIT๙" w:cs="TH SarabunIT๙"/>
          <w:sz w:val="32"/>
          <w:szCs w:val="32"/>
        </w:rPr>
        <w:t>2569</w:t>
      </w:r>
      <w:r w:rsidR="00416DA1">
        <w:rPr>
          <w:rFonts w:ascii="TH SarabunIT๙" w:hAnsi="TH SarabunIT๙" w:cs="TH SarabunIT๙" w:hint="cs"/>
          <w:sz w:val="32"/>
          <w:szCs w:val="32"/>
          <w:cs/>
        </w:rPr>
        <w:t>” ขอเลื่อนไปจัดกลางเดือนมกราคม 2570 หรือช่วงเวลาที่เหมาะสม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600D8B5" w14:textId="42CACB6E" w:rsidR="00C639B4" w:rsidRPr="00C639B4" w:rsidRDefault="00C639B4" w:rsidP="00902769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  <w:u w:val="single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C639B4">
        <w:rPr>
          <w:rFonts w:ascii="TH SarabunIT๙" w:hAnsi="TH SarabunIT๙" w:cs="TH SarabunIT๙" w:hint="cs"/>
          <w:sz w:val="32"/>
          <w:szCs w:val="32"/>
          <w:u w:val="single"/>
          <w:cs/>
        </w:rPr>
        <w:t>มติที่ประชุม เห็นชอบ</w:t>
      </w:r>
    </w:p>
    <w:p w14:paraId="6F24DBA6" w14:textId="77777777" w:rsidR="00C639B4" w:rsidRDefault="00C639B4" w:rsidP="00902769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</w:p>
    <w:p w14:paraId="22D202C7" w14:textId="78EB1F83" w:rsidR="003A65C7" w:rsidRDefault="00DC4A18" w:rsidP="00902769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</w:p>
    <w:p w14:paraId="5622804C" w14:textId="11D2D46E" w:rsidR="00CA3943" w:rsidRDefault="00CA3943" w:rsidP="00902769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  <w:cs/>
        </w:rPr>
      </w:pPr>
    </w:p>
    <w:p w14:paraId="411CEC54" w14:textId="3C3BE943" w:rsidR="000522BD" w:rsidRDefault="00E30BC7" w:rsidP="00902769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</w:p>
    <w:sectPr w:rsidR="000522BD" w:rsidSect="00C6645C">
      <w:headerReference w:type="even" r:id="rId10"/>
      <w:pgSz w:w="11906" w:h="16838" w:code="9"/>
      <w:pgMar w:top="567" w:right="1416" w:bottom="1440" w:left="1701" w:header="1418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87126" w14:textId="77777777" w:rsidR="00C53280" w:rsidRDefault="00C53280">
      <w:r>
        <w:separator/>
      </w:r>
    </w:p>
  </w:endnote>
  <w:endnote w:type="continuationSeparator" w:id="0">
    <w:p w14:paraId="2551C7F1" w14:textId="77777777" w:rsidR="00C53280" w:rsidRDefault="00C53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1AC1D" w14:textId="77777777" w:rsidR="00C53280" w:rsidRDefault="00C53280">
      <w:r>
        <w:separator/>
      </w:r>
    </w:p>
  </w:footnote>
  <w:footnote w:type="continuationSeparator" w:id="0">
    <w:p w14:paraId="22935F0E" w14:textId="77777777" w:rsidR="00C53280" w:rsidRDefault="00C53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4513" w14:textId="77777777" w:rsidR="00B84631" w:rsidRDefault="00310FE9" w:rsidP="00D6626B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 w:rsidR="00B84631"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14:paraId="5812F62B" w14:textId="77777777" w:rsidR="00B84631" w:rsidRDefault="00B8463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64E2A"/>
    <w:multiLevelType w:val="hybridMultilevel"/>
    <w:tmpl w:val="D6A2C360"/>
    <w:lvl w:ilvl="0" w:tplc="DDAE0DAC">
      <w:start w:val="2"/>
      <w:numFmt w:val="bullet"/>
      <w:lvlText w:val="-"/>
      <w:lvlJc w:val="left"/>
      <w:pPr>
        <w:ind w:left="216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192C15"/>
    <w:multiLevelType w:val="hybridMultilevel"/>
    <w:tmpl w:val="27BEF776"/>
    <w:lvl w:ilvl="0" w:tplc="792C0806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711E1A"/>
    <w:multiLevelType w:val="multilevel"/>
    <w:tmpl w:val="018003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800"/>
      </w:pPr>
      <w:rPr>
        <w:rFonts w:hint="default"/>
      </w:rPr>
    </w:lvl>
  </w:abstractNum>
  <w:abstractNum w:abstractNumId="3" w15:restartNumberingAfterBreak="0">
    <w:nsid w:val="09C74C65"/>
    <w:multiLevelType w:val="hybridMultilevel"/>
    <w:tmpl w:val="11C61550"/>
    <w:lvl w:ilvl="0" w:tplc="10A4C01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B42AF3"/>
    <w:multiLevelType w:val="multilevel"/>
    <w:tmpl w:val="45E605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color w:val="000000" w:themeColor="text1"/>
      </w:rPr>
    </w:lvl>
  </w:abstractNum>
  <w:abstractNum w:abstractNumId="5" w15:restartNumberingAfterBreak="0">
    <w:nsid w:val="0C554EEF"/>
    <w:multiLevelType w:val="hybridMultilevel"/>
    <w:tmpl w:val="EB06C246"/>
    <w:lvl w:ilvl="0" w:tplc="03A0694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EC397B"/>
    <w:multiLevelType w:val="hybridMultilevel"/>
    <w:tmpl w:val="29CAA12E"/>
    <w:lvl w:ilvl="0" w:tplc="E23EE63C">
      <w:start w:val="1"/>
      <w:numFmt w:val="bullet"/>
      <w:lvlText w:val="-"/>
      <w:lvlJc w:val="left"/>
      <w:pPr>
        <w:ind w:left="180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F82EAB"/>
    <w:multiLevelType w:val="multilevel"/>
    <w:tmpl w:val="01E4F8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800"/>
      </w:pPr>
      <w:rPr>
        <w:rFonts w:hint="default"/>
      </w:rPr>
    </w:lvl>
  </w:abstractNum>
  <w:abstractNum w:abstractNumId="8" w15:restartNumberingAfterBreak="0">
    <w:nsid w:val="2A0F3572"/>
    <w:multiLevelType w:val="multilevel"/>
    <w:tmpl w:val="1D28C88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9" w15:restartNumberingAfterBreak="0">
    <w:nsid w:val="3A9B023C"/>
    <w:multiLevelType w:val="multilevel"/>
    <w:tmpl w:val="6700F4A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3D1166E4"/>
    <w:multiLevelType w:val="multilevel"/>
    <w:tmpl w:val="00061E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1800"/>
      </w:pPr>
      <w:rPr>
        <w:rFonts w:hint="default"/>
      </w:rPr>
    </w:lvl>
  </w:abstractNum>
  <w:abstractNum w:abstractNumId="11" w15:restartNumberingAfterBreak="0">
    <w:nsid w:val="424219A1"/>
    <w:multiLevelType w:val="hybridMultilevel"/>
    <w:tmpl w:val="9D44C44E"/>
    <w:lvl w:ilvl="0" w:tplc="863AF690">
      <w:start w:val="6"/>
      <w:numFmt w:val="bullet"/>
      <w:lvlText w:val="-"/>
      <w:lvlJc w:val="left"/>
      <w:pPr>
        <w:ind w:left="19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 w15:restartNumberingAfterBreak="0">
    <w:nsid w:val="42AD21CC"/>
    <w:multiLevelType w:val="hybridMultilevel"/>
    <w:tmpl w:val="AF001152"/>
    <w:lvl w:ilvl="0" w:tplc="278ED8CC">
      <w:start w:val="1"/>
      <w:numFmt w:val="bullet"/>
      <w:lvlText w:val="-"/>
      <w:lvlJc w:val="left"/>
      <w:pPr>
        <w:ind w:left="14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5F513AE"/>
    <w:multiLevelType w:val="hybridMultilevel"/>
    <w:tmpl w:val="46164D90"/>
    <w:lvl w:ilvl="0" w:tplc="6A362A7C">
      <w:start w:val="5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 w15:restartNumberingAfterBreak="0">
    <w:nsid w:val="464328EE"/>
    <w:multiLevelType w:val="hybridMultilevel"/>
    <w:tmpl w:val="99DE7260"/>
    <w:lvl w:ilvl="0" w:tplc="069E3E98">
      <w:start w:val="5"/>
      <w:numFmt w:val="bullet"/>
      <w:lvlText w:val="-"/>
      <w:lvlJc w:val="left"/>
      <w:pPr>
        <w:ind w:left="205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5" w15:restartNumberingAfterBreak="0">
    <w:nsid w:val="49A0454D"/>
    <w:multiLevelType w:val="hybridMultilevel"/>
    <w:tmpl w:val="6EC052B0"/>
    <w:lvl w:ilvl="0" w:tplc="25B61FDA">
      <w:start w:val="1"/>
      <w:numFmt w:val="thaiNumbers"/>
      <w:lvlText w:val="%1)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6" w15:restartNumberingAfterBreak="0">
    <w:nsid w:val="4FEB31F4"/>
    <w:multiLevelType w:val="hybridMultilevel"/>
    <w:tmpl w:val="CE10E670"/>
    <w:lvl w:ilvl="0" w:tplc="D9A07686">
      <w:start w:val="1"/>
      <w:numFmt w:val="decimal"/>
      <w:lvlText w:val="%1)"/>
      <w:lvlJc w:val="left"/>
      <w:pPr>
        <w:ind w:left="206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8027E02"/>
    <w:multiLevelType w:val="hybridMultilevel"/>
    <w:tmpl w:val="859A0AF2"/>
    <w:lvl w:ilvl="0" w:tplc="A466653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334FC3"/>
    <w:multiLevelType w:val="multilevel"/>
    <w:tmpl w:val="0B56435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hint="default"/>
      </w:rPr>
    </w:lvl>
  </w:abstractNum>
  <w:abstractNum w:abstractNumId="19" w15:restartNumberingAfterBreak="0">
    <w:nsid w:val="600A34B0"/>
    <w:multiLevelType w:val="multilevel"/>
    <w:tmpl w:val="9656051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0" w15:restartNumberingAfterBreak="0">
    <w:nsid w:val="74BE6A89"/>
    <w:multiLevelType w:val="hybridMultilevel"/>
    <w:tmpl w:val="DE8E8560"/>
    <w:lvl w:ilvl="0" w:tplc="CD62BB0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83A1842"/>
    <w:multiLevelType w:val="hybridMultilevel"/>
    <w:tmpl w:val="86C4A286"/>
    <w:lvl w:ilvl="0" w:tplc="B39E30B8">
      <w:start w:val="1"/>
      <w:numFmt w:val="decimal"/>
      <w:lvlText w:val="%1)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2" w15:restartNumberingAfterBreak="0">
    <w:nsid w:val="79EC2CCE"/>
    <w:multiLevelType w:val="hybridMultilevel"/>
    <w:tmpl w:val="406CFC56"/>
    <w:lvl w:ilvl="0" w:tplc="F04A1184">
      <w:start w:val="4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num w:numId="1" w16cid:durableId="1388383766">
    <w:abstractNumId w:val="15"/>
  </w:num>
  <w:num w:numId="2" w16cid:durableId="1774321904">
    <w:abstractNumId w:val="20"/>
  </w:num>
  <w:num w:numId="3" w16cid:durableId="1475872450">
    <w:abstractNumId w:val="16"/>
  </w:num>
  <w:num w:numId="4" w16cid:durableId="959265015">
    <w:abstractNumId w:val="0"/>
  </w:num>
  <w:num w:numId="5" w16cid:durableId="2007130310">
    <w:abstractNumId w:val="21"/>
  </w:num>
  <w:num w:numId="6" w16cid:durableId="2132896202">
    <w:abstractNumId w:val="4"/>
  </w:num>
  <w:num w:numId="7" w16cid:durableId="127944146">
    <w:abstractNumId w:val="7"/>
  </w:num>
  <w:num w:numId="8" w16cid:durableId="48116165">
    <w:abstractNumId w:val="14"/>
  </w:num>
  <w:num w:numId="9" w16cid:durableId="1979337692">
    <w:abstractNumId w:val="11"/>
  </w:num>
  <w:num w:numId="10" w16cid:durableId="1287197539">
    <w:abstractNumId w:val="12"/>
  </w:num>
  <w:num w:numId="11" w16cid:durableId="1959414791">
    <w:abstractNumId w:val="19"/>
  </w:num>
  <w:num w:numId="12" w16cid:durableId="1689405770">
    <w:abstractNumId w:val="17"/>
  </w:num>
  <w:num w:numId="13" w16cid:durableId="1906404487">
    <w:abstractNumId w:val="22"/>
  </w:num>
  <w:num w:numId="14" w16cid:durableId="469978834">
    <w:abstractNumId w:val="10"/>
  </w:num>
  <w:num w:numId="15" w16cid:durableId="1650132445">
    <w:abstractNumId w:val="13"/>
  </w:num>
  <w:num w:numId="16" w16cid:durableId="474106176">
    <w:abstractNumId w:val="6"/>
  </w:num>
  <w:num w:numId="17" w16cid:durableId="1690444603">
    <w:abstractNumId w:val="8"/>
  </w:num>
  <w:num w:numId="18" w16cid:durableId="218977130">
    <w:abstractNumId w:val="18"/>
  </w:num>
  <w:num w:numId="19" w16cid:durableId="1412310068">
    <w:abstractNumId w:val="2"/>
  </w:num>
  <w:num w:numId="20" w16cid:durableId="336269966">
    <w:abstractNumId w:val="3"/>
  </w:num>
  <w:num w:numId="21" w16cid:durableId="982275184">
    <w:abstractNumId w:val="5"/>
  </w:num>
  <w:num w:numId="22" w16cid:durableId="1961957450">
    <w:abstractNumId w:val="9"/>
  </w:num>
  <w:num w:numId="23" w16cid:durableId="1499731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4D41"/>
    <w:rsid w:val="00000388"/>
    <w:rsid w:val="00000404"/>
    <w:rsid w:val="000006AC"/>
    <w:rsid w:val="000009B3"/>
    <w:rsid w:val="0000126A"/>
    <w:rsid w:val="00003019"/>
    <w:rsid w:val="00004661"/>
    <w:rsid w:val="000068BC"/>
    <w:rsid w:val="0000720F"/>
    <w:rsid w:val="00007B86"/>
    <w:rsid w:val="00012F16"/>
    <w:rsid w:val="00013591"/>
    <w:rsid w:val="00015528"/>
    <w:rsid w:val="00016AC6"/>
    <w:rsid w:val="00017171"/>
    <w:rsid w:val="00017A65"/>
    <w:rsid w:val="00017E6D"/>
    <w:rsid w:val="00020FB4"/>
    <w:rsid w:val="00023DA9"/>
    <w:rsid w:val="0002421F"/>
    <w:rsid w:val="000260D6"/>
    <w:rsid w:val="0002642C"/>
    <w:rsid w:val="00026E66"/>
    <w:rsid w:val="00026FFD"/>
    <w:rsid w:val="00030F03"/>
    <w:rsid w:val="00031EAB"/>
    <w:rsid w:val="000337CE"/>
    <w:rsid w:val="00033A25"/>
    <w:rsid w:val="000344C9"/>
    <w:rsid w:val="00036C2C"/>
    <w:rsid w:val="00036D28"/>
    <w:rsid w:val="00037CF8"/>
    <w:rsid w:val="00040153"/>
    <w:rsid w:val="000401F7"/>
    <w:rsid w:val="00041424"/>
    <w:rsid w:val="00041A67"/>
    <w:rsid w:val="000446BB"/>
    <w:rsid w:val="000462E3"/>
    <w:rsid w:val="00046590"/>
    <w:rsid w:val="00047084"/>
    <w:rsid w:val="00047522"/>
    <w:rsid w:val="0004777E"/>
    <w:rsid w:val="000522BD"/>
    <w:rsid w:val="00054769"/>
    <w:rsid w:val="000550FE"/>
    <w:rsid w:val="00055E5F"/>
    <w:rsid w:val="000603EE"/>
    <w:rsid w:val="00060B7D"/>
    <w:rsid w:val="0006125A"/>
    <w:rsid w:val="000626D9"/>
    <w:rsid w:val="000649CE"/>
    <w:rsid w:val="00064B43"/>
    <w:rsid w:val="00064B8A"/>
    <w:rsid w:val="0006583D"/>
    <w:rsid w:val="00067550"/>
    <w:rsid w:val="0007055E"/>
    <w:rsid w:val="00070983"/>
    <w:rsid w:val="0007149A"/>
    <w:rsid w:val="000721AB"/>
    <w:rsid w:val="000722E1"/>
    <w:rsid w:val="0007276C"/>
    <w:rsid w:val="00072C77"/>
    <w:rsid w:val="00073E87"/>
    <w:rsid w:val="000752A3"/>
    <w:rsid w:val="000760D5"/>
    <w:rsid w:val="000772C5"/>
    <w:rsid w:val="00077B2C"/>
    <w:rsid w:val="00080FCF"/>
    <w:rsid w:val="00081152"/>
    <w:rsid w:val="00081DAD"/>
    <w:rsid w:val="000823BF"/>
    <w:rsid w:val="000823F9"/>
    <w:rsid w:val="00083469"/>
    <w:rsid w:val="00083830"/>
    <w:rsid w:val="000857CA"/>
    <w:rsid w:val="000859B6"/>
    <w:rsid w:val="00086887"/>
    <w:rsid w:val="00087484"/>
    <w:rsid w:val="000878F9"/>
    <w:rsid w:val="00087E43"/>
    <w:rsid w:val="000902C3"/>
    <w:rsid w:val="00090B0B"/>
    <w:rsid w:val="0009177C"/>
    <w:rsid w:val="00093810"/>
    <w:rsid w:val="000946AC"/>
    <w:rsid w:val="00094870"/>
    <w:rsid w:val="00095286"/>
    <w:rsid w:val="0009680C"/>
    <w:rsid w:val="000A16F5"/>
    <w:rsid w:val="000A1D09"/>
    <w:rsid w:val="000A2809"/>
    <w:rsid w:val="000A4356"/>
    <w:rsid w:val="000A4F5A"/>
    <w:rsid w:val="000A69A8"/>
    <w:rsid w:val="000A6C5F"/>
    <w:rsid w:val="000B0D94"/>
    <w:rsid w:val="000B175B"/>
    <w:rsid w:val="000B52A0"/>
    <w:rsid w:val="000B52A4"/>
    <w:rsid w:val="000B7376"/>
    <w:rsid w:val="000B7F68"/>
    <w:rsid w:val="000C2300"/>
    <w:rsid w:val="000C37C7"/>
    <w:rsid w:val="000C565B"/>
    <w:rsid w:val="000C5A13"/>
    <w:rsid w:val="000C7246"/>
    <w:rsid w:val="000C7DB1"/>
    <w:rsid w:val="000D031E"/>
    <w:rsid w:val="000D0502"/>
    <w:rsid w:val="000D1E15"/>
    <w:rsid w:val="000D259C"/>
    <w:rsid w:val="000D3175"/>
    <w:rsid w:val="000D4246"/>
    <w:rsid w:val="000D4EF4"/>
    <w:rsid w:val="000D5179"/>
    <w:rsid w:val="000D54E2"/>
    <w:rsid w:val="000D658D"/>
    <w:rsid w:val="000D7D8F"/>
    <w:rsid w:val="000E5160"/>
    <w:rsid w:val="000E5220"/>
    <w:rsid w:val="000E60A1"/>
    <w:rsid w:val="000E7C52"/>
    <w:rsid w:val="000F005E"/>
    <w:rsid w:val="000F05B2"/>
    <w:rsid w:val="000F0887"/>
    <w:rsid w:val="000F36FA"/>
    <w:rsid w:val="000F3D3A"/>
    <w:rsid w:val="000F6284"/>
    <w:rsid w:val="000F6305"/>
    <w:rsid w:val="000F6839"/>
    <w:rsid w:val="00102EB7"/>
    <w:rsid w:val="001038A6"/>
    <w:rsid w:val="001077D9"/>
    <w:rsid w:val="00107CA3"/>
    <w:rsid w:val="00107DC9"/>
    <w:rsid w:val="001100D0"/>
    <w:rsid w:val="0011016C"/>
    <w:rsid w:val="00111A9F"/>
    <w:rsid w:val="00112D04"/>
    <w:rsid w:val="001130EE"/>
    <w:rsid w:val="0011506C"/>
    <w:rsid w:val="00116474"/>
    <w:rsid w:val="00116C98"/>
    <w:rsid w:val="00117AFC"/>
    <w:rsid w:val="00120353"/>
    <w:rsid w:val="001204B4"/>
    <w:rsid w:val="00120687"/>
    <w:rsid w:val="001226E2"/>
    <w:rsid w:val="00123085"/>
    <w:rsid w:val="001230B4"/>
    <w:rsid w:val="001242F6"/>
    <w:rsid w:val="00124340"/>
    <w:rsid w:val="0012525E"/>
    <w:rsid w:val="00125C55"/>
    <w:rsid w:val="001273F1"/>
    <w:rsid w:val="00127739"/>
    <w:rsid w:val="001277CB"/>
    <w:rsid w:val="00130238"/>
    <w:rsid w:val="001322A9"/>
    <w:rsid w:val="00133EAB"/>
    <w:rsid w:val="0013488D"/>
    <w:rsid w:val="00134A4B"/>
    <w:rsid w:val="00135F12"/>
    <w:rsid w:val="0013692B"/>
    <w:rsid w:val="0014136C"/>
    <w:rsid w:val="00141992"/>
    <w:rsid w:val="00143691"/>
    <w:rsid w:val="001439E7"/>
    <w:rsid w:val="00143B98"/>
    <w:rsid w:val="00145667"/>
    <w:rsid w:val="00145C02"/>
    <w:rsid w:val="00145F00"/>
    <w:rsid w:val="00146C32"/>
    <w:rsid w:val="00146D3C"/>
    <w:rsid w:val="00150A51"/>
    <w:rsid w:val="00150B10"/>
    <w:rsid w:val="00152B43"/>
    <w:rsid w:val="00154F60"/>
    <w:rsid w:val="001604FB"/>
    <w:rsid w:val="0016056B"/>
    <w:rsid w:val="001628F7"/>
    <w:rsid w:val="00162BF3"/>
    <w:rsid w:val="00163014"/>
    <w:rsid w:val="00163AFE"/>
    <w:rsid w:val="00163D48"/>
    <w:rsid w:val="00164357"/>
    <w:rsid w:val="0016476E"/>
    <w:rsid w:val="001670E8"/>
    <w:rsid w:val="00170CED"/>
    <w:rsid w:val="00172431"/>
    <w:rsid w:val="00172518"/>
    <w:rsid w:val="00172B23"/>
    <w:rsid w:val="00173849"/>
    <w:rsid w:val="00175051"/>
    <w:rsid w:val="00180DB2"/>
    <w:rsid w:val="0018209B"/>
    <w:rsid w:val="001843E8"/>
    <w:rsid w:val="00185604"/>
    <w:rsid w:val="0018754F"/>
    <w:rsid w:val="001878BA"/>
    <w:rsid w:val="00190AD6"/>
    <w:rsid w:val="00190E63"/>
    <w:rsid w:val="001921BD"/>
    <w:rsid w:val="00192DD4"/>
    <w:rsid w:val="001930A6"/>
    <w:rsid w:val="00193E03"/>
    <w:rsid w:val="00193FB7"/>
    <w:rsid w:val="001950AD"/>
    <w:rsid w:val="00195A8A"/>
    <w:rsid w:val="00196C01"/>
    <w:rsid w:val="00197F1A"/>
    <w:rsid w:val="001A06A5"/>
    <w:rsid w:val="001A0FB6"/>
    <w:rsid w:val="001A19D2"/>
    <w:rsid w:val="001A236F"/>
    <w:rsid w:val="001A26AC"/>
    <w:rsid w:val="001A34E9"/>
    <w:rsid w:val="001A51C8"/>
    <w:rsid w:val="001A5A77"/>
    <w:rsid w:val="001A619E"/>
    <w:rsid w:val="001B0133"/>
    <w:rsid w:val="001B16E8"/>
    <w:rsid w:val="001B51D6"/>
    <w:rsid w:val="001B5827"/>
    <w:rsid w:val="001B5F7F"/>
    <w:rsid w:val="001B6BD6"/>
    <w:rsid w:val="001B703F"/>
    <w:rsid w:val="001B79BD"/>
    <w:rsid w:val="001C04DF"/>
    <w:rsid w:val="001C3394"/>
    <w:rsid w:val="001C4735"/>
    <w:rsid w:val="001C5459"/>
    <w:rsid w:val="001C568B"/>
    <w:rsid w:val="001C69F1"/>
    <w:rsid w:val="001C716F"/>
    <w:rsid w:val="001C7BE8"/>
    <w:rsid w:val="001C7F8D"/>
    <w:rsid w:val="001D0828"/>
    <w:rsid w:val="001D2670"/>
    <w:rsid w:val="001D2A5B"/>
    <w:rsid w:val="001D2D8E"/>
    <w:rsid w:val="001D3148"/>
    <w:rsid w:val="001D4996"/>
    <w:rsid w:val="001D5B14"/>
    <w:rsid w:val="001D7AD5"/>
    <w:rsid w:val="001D7BBB"/>
    <w:rsid w:val="001D7C81"/>
    <w:rsid w:val="001E0675"/>
    <w:rsid w:val="001E1D31"/>
    <w:rsid w:val="001E1DB3"/>
    <w:rsid w:val="001E2F2B"/>
    <w:rsid w:val="001E3C68"/>
    <w:rsid w:val="001E7642"/>
    <w:rsid w:val="001F2B3C"/>
    <w:rsid w:val="001F3B6B"/>
    <w:rsid w:val="001F48EA"/>
    <w:rsid w:val="001F5E85"/>
    <w:rsid w:val="001F6F27"/>
    <w:rsid w:val="00200204"/>
    <w:rsid w:val="0020231B"/>
    <w:rsid w:val="0020312B"/>
    <w:rsid w:val="0020353A"/>
    <w:rsid w:val="00205C11"/>
    <w:rsid w:val="0020612C"/>
    <w:rsid w:val="0020676C"/>
    <w:rsid w:val="002072EB"/>
    <w:rsid w:val="002079A5"/>
    <w:rsid w:val="00210547"/>
    <w:rsid w:val="002110B8"/>
    <w:rsid w:val="00213D2A"/>
    <w:rsid w:val="00216095"/>
    <w:rsid w:val="002160A5"/>
    <w:rsid w:val="00216BF0"/>
    <w:rsid w:val="00216E4C"/>
    <w:rsid w:val="00217254"/>
    <w:rsid w:val="00217E9A"/>
    <w:rsid w:val="00220A97"/>
    <w:rsid w:val="00221810"/>
    <w:rsid w:val="002221FF"/>
    <w:rsid w:val="00222604"/>
    <w:rsid w:val="00222714"/>
    <w:rsid w:val="00222A00"/>
    <w:rsid w:val="00225FC4"/>
    <w:rsid w:val="002307F2"/>
    <w:rsid w:val="00230BB6"/>
    <w:rsid w:val="00233BA8"/>
    <w:rsid w:val="00233CBC"/>
    <w:rsid w:val="0023427A"/>
    <w:rsid w:val="00234405"/>
    <w:rsid w:val="0023497B"/>
    <w:rsid w:val="00234FBC"/>
    <w:rsid w:val="002356A7"/>
    <w:rsid w:val="00236AA4"/>
    <w:rsid w:val="00236EDF"/>
    <w:rsid w:val="00237E5F"/>
    <w:rsid w:val="002406C3"/>
    <w:rsid w:val="00240B54"/>
    <w:rsid w:val="002415C8"/>
    <w:rsid w:val="00241D09"/>
    <w:rsid w:val="00242F8A"/>
    <w:rsid w:val="00243EDC"/>
    <w:rsid w:val="00244BC5"/>
    <w:rsid w:val="00246D22"/>
    <w:rsid w:val="002477F3"/>
    <w:rsid w:val="002513AE"/>
    <w:rsid w:val="00252AF2"/>
    <w:rsid w:val="002530E7"/>
    <w:rsid w:val="00253D9E"/>
    <w:rsid w:val="002547B0"/>
    <w:rsid w:val="0025689D"/>
    <w:rsid w:val="00256C3F"/>
    <w:rsid w:val="00261914"/>
    <w:rsid w:val="00262C98"/>
    <w:rsid w:val="00262E8F"/>
    <w:rsid w:val="00263C2F"/>
    <w:rsid w:val="00263CF2"/>
    <w:rsid w:val="002640EE"/>
    <w:rsid w:val="00264148"/>
    <w:rsid w:val="002656C6"/>
    <w:rsid w:val="002658DB"/>
    <w:rsid w:val="00265F7D"/>
    <w:rsid w:val="00267375"/>
    <w:rsid w:val="00267812"/>
    <w:rsid w:val="00267E1B"/>
    <w:rsid w:val="00270008"/>
    <w:rsid w:val="00271335"/>
    <w:rsid w:val="002719C8"/>
    <w:rsid w:val="00271E69"/>
    <w:rsid w:val="002728BA"/>
    <w:rsid w:val="002728F9"/>
    <w:rsid w:val="0027294C"/>
    <w:rsid w:val="00272CEE"/>
    <w:rsid w:val="00273BC9"/>
    <w:rsid w:val="002747A4"/>
    <w:rsid w:val="00274919"/>
    <w:rsid w:val="0027578D"/>
    <w:rsid w:val="00276437"/>
    <w:rsid w:val="0027657C"/>
    <w:rsid w:val="00277EAE"/>
    <w:rsid w:val="00282507"/>
    <w:rsid w:val="00282D0C"/>
    <w:rsid w:val="00283C0A"/>
    <w:rsid w:val="002855A8"/>
    <w:rsid w:val="00286D26"/>
    <w:rsid w:val="00287A34"/>
    <w:rsid w:val="00287AE2"/>
    <w:rsid w:val="0029059C"/>
    <w:rsid w:val="002908C6"/>
    <w:rsid w:val="002912A4"/>
    <w:rsid w:val="00291CDC"/>
    <w:rsid w:val="0029298D"/>
    <w:rsid w:val="00293BB1"/>
    <w:rsid w:val="00294C56"/>
    <w:rsid w:val="00295238"/>
    <w:rsid w:val="002961BB"/>
    <w:rsid w:val="002970DB"/>
    <w:rsid w:val="002974F4"/>
    <w:rsid w:val="002A202A"/>
    <w:rsid w:val="002A2646"/>
    <w:rsid w:val="002A27FD"/>
    <w:rsid w:val="002A3068"/>
    <w:rsid w:val="002A3742"/>
    <w:rsid w:val="002A4223"/>
    <w:rsid w:val="002A75A8"/>
    <w:rsid w:val="002B0356"/>
    <w:rsid w:val="002B08CC"/>
    <w:rsid w:val="002B0AD8"/>
    <w:rsid w:val="002B2F3C"/>
    <w:rsid w:val="002B52FA"/>
    <w:rsid w:val="002B5973"/>
    <w:rsid w:val="002B630A"/>
    <w:rsid w:val="002B699E"/>
    <w:rsid w:val="002B7A42"/>
    <w:rsid w:val="002B7F2C"/>
    <w:rsid w:val="002C0C72"/>
    <w:rsid w:val="002C2C17"/>
    <w:rsid w:val="002C3D67"/>
    <w:rsid w:val="002C3DEF"/>
    <w:rsid w:val="002C5662"/>
    <w:rsid w:val="002C7590"/>
    <w:rsid w:val="002C7B8A"/>
    <w:rsid w:val="002D0093"/>
    <w:rsid w:val="002D0315"/>
    <w:rsid w:val="002D0C13"/>
    <w:rsid w:val="002D151F"/>
    <w:rsid w:val="002D1CA7"/>
    <w:rsid w:val="002D285D"/>
    <w:rsid w:val="002D3C73"/>
    <w:rsid w:val="002D6066"/>
    <w:rsid w:val="002D657E"/>
    <w:rsid w:val="002D6E18"/>
    <w:rsid w:val="002D761B"/>
    <w:rsid w:val="002D7884"/>
    <w:rsid w:val="002E068B"/>
    <w:rsid w:val="002E1EB8"/>
    <w:rsid w:val="002E4DDA"/>
    <w:rsid w:val="002F08CB"/>
    <w:rsid w:val="002F0B5E"/>
    <w:rsid w:val="002F11BB"/>
    <w:rsid w:val="002F1AFD"/>
    <w:rsid w:val="002F1C67"/>
    <w:rsid w:val="002F20E1"/>
    <w:rsid w:val="002F2539"/>
    <w:rsid w:val="002F2606"/>
    <w:rsid w:val="002F260A"/>
    <w:rsid w:val="002F2A9D"/>
    <w:rsid w:val="002F2C37"/>
    <w:rsid w:val="002F3A4E"/>
    <w:rsid w:val="002F46CF"/>
    <w:rsid w:val="002F48E6"/>
    <w:rsid w:val="002F57DB"/>
    <w:rsid w:val="002F650B"/>
    <w:rsid w:val="002F6554"/>
    <w:rsid w:val="002F65CC"/>
    <w:rsid w:val="002F795D"/>
    <w:rsid w:val="002F7B4B"/>
    <w:rsid w:val="003013B8"/>
    <w:rsid w:val="00302B38"/>
    <w:rsid w:val="0030435B"/>
    <w:rsid w:val="003071D7"/>
    <w:rsid w:val="003105DC"/>
    <w:rsid w:val="00310FE9"/>
    <w:rsid w:val="003112AD"/>
    <w:rsid w:val="00311456"/>
    <w:rsid w:val="00313780"/>
    <w:rsid w:val="0031456F"/>
    <w:rsid w:val="00314764"/>
    <w:rsid w:val="00314A80"/>
    <w:rsid w:val="00316266"/>
    <w:rsid w:val="00316990"/>
    <w:rsid w:val="00317BA9"/>
    <w:rsid w:val="00320B71"/>
    <w:rsid w:val="00320D8D"/>
    <w:rsid w:val="00320D9E"/>
    <w:rsid w:val="00323AAA"/>
    <w:rsid w:val="00323DB2"/>
    <w:rsid w:val="00324333"/>
    <w:rsid w:val="00324453"/>
    <w:rsid w:val="003249F0"/>
    <w:rsid w:val="00327F4C"/>
    <w:rsid w:val="00327F69"/>
    <w:rsid w:val="003314B0"/>
    <w:rsid w:val="0033228D"/>
    <w:rsid w:val="00332B24"/>
    <w:rsid w:val="00332E3F"/>
    <w:rsid w:val="00333CA5"/>
    <w:rsid w:val="00333FD3"/>
    <w:rsid w:val="003357E7"/>
    <w:rsid w:val="00336EBC"/>
    <w:rsid w:val="00337345"/>
    <w:rsid w:val="00337356"/>
    <w:rsid w:val="00337366"/>
    <w:rsid w:val="0034158C"/>
    <w:rsid w:val="00342D71"/>
    <w:rsid w:val="00343786"/>
    <w:rsid w:val="003439D9"/>
    <w:rsid w:val="00343D48"/>
    <w:rsid w:val="0034433F"/>
    <w:rsid w:val="00344F32"/>
    <w:rsid w:val="0034591F"/>
    <w:rsid w:val="00345E07"/>
    <w:rsid w:val="00345F72"/>
    <w:rsid w:val="00346136"/>
    <w:rsid w:val="003461E5"/>
    <w:rsid w:val="00346883"/>
    <w:rsid w:val="00346983"/>
    <w:rsid w:val="00347B41"/>
    <w:rsid w:val="00350347"/>
    <w:rsid w:val="0035299C"/>
    <w:rsid w:val="0035423C"/>
    <w:rsid w:val="0035481A"/>
    <w:rsid w:val="00354B8F"/>
    <w:rsid w:val="00355075"/>
    <w:rsid w:val="00355DCE"/>
    <w:rsid w:val="00356648"/>
    <w:rsid w:val="00357115"/>
    <w:rsid w:val="00357AE8"/>
    <w:rsid w:val="00360E76"/>
    <w:rsid w:val="003613AD"/>
    <w:rsid w:val="003614C6"/>
    <w:rsid w:val="003631AF"/>
    <w:rsid w:val="00364267"/>
    <w:rsid w:val="0036511E"/>
    <w:rsid w:val="00365C8F"/>
    <w:rsid w:val="0036658E"/>
    <w:rsid w:val="0037008B"/>
    <w:rsid w:val="003717C4"/>
    <w:rsid w:val="0037192E"/>
    <w:rsid w:val="00371B20"/>
    <w:rsid w:val="00373ABA"/>
    <w:rsid w:val="00374645"/>
    <w:rsid w:val="00375167"/>
    <w:rsid w:val="00377446"/>
    <w:rsid w:val="00377886"/>
    <w:rsid w:val="00377DCD"/>
    <w:rsid w:val="00380CC5"/>
    <w:rsid w:val="00381B31"/>
    <w:rsid w:val="00385D6A"/>
    <w:rsid w:val="00387B20"/>
    <w:rsid w:val="00392560"/>
    <w:rsid w:val="00393321"/>
    <w:rsid w:val="003939F1"/>
    <w:rsid w:val="00394401"/>
    <w:rsid w:val="003955CC"/>
    <w:rsid w:val="003A104D"/>
    <w:rsid w:val="003A1EE3"/>
    <w:rsid w:val="003A1F06"/>
    <w:rsid w:val="003A1F88"/>
    <w:rsid w:val="003A353E"/>
    <w:rsid w:val="003A4292"/>
    <w:rsid w:val="003A53DD"/>
    <w:rsid w:val="003A54A5"/>
    <w:rsid w:val="003A65C7"/>
    <w:rsid w:val="003B0267"/>
    <w:rsid w:val="003B0B81"/>
    <w:rsid w:val="003B166A"/>
    <w:rsid w:val="003B31FA"/>
    <w:rsid w:val="003B432D"/>
    <w:rsid w:val="003B4757"/>
    <w:rsid w:val="003B4900"/>
    <w:rsid w:val="003B6384"/>
    <w:rsid w:val="003B7073"/>
    <w:rsid w:val="003C0A97"/>
    <w:rsid w:val="003C1972"/>
    <w:rsid w:val="003C2CFE"/>
    <w:rsid w:val="003C4553"/>
    <w:rsid w:val="003C5916"/>
    <w:rsid w:val="003C5CC4"/>
    <w:rsid w:val="003C621B"/>
    <w:rsid w:val="003C6C4B"/>
    <w:rsid w:val="003C78F4"/>
    <w:rsid w:val="003D086C"/>
    <w:rsid w:val="003D2310"/>
    <w:rsid w:val="003D259C"/>
    <w:rsid w:val="003D3A51"/>
    <w:rsid w:val="003D496B"/>
    <w:rsid w:val="003D4EA6"/>
    <w:rsid w:val="003D53FA"/>
    <w:rsid w:val="003D544B"/>
    <w:rsid w:val="003D5E6A"/>
    <w:rsid w:val="003D7E64"/>
    <w:rsid w:val="003E0238"/>
    <w:rsid w:val="003E13BE"/>
    <w:rsid w:val="003E2785"/>
    <w:rsid w:val="003E31E2"/>
    <w:rsid w:val="003E5362"/>
    <w:rsid w:val="003E582F"/>
    <w:rsid w:val="003E5D7D"/>
    <w:rsid w:val="003E69DD"/>
    <w:rsid w:val="003E72D3"/>
    <w:rsid w:val="003F01BB"/>
    <w:rsid w:val="003F0CE7"/>
    <w:rsid w:val="003F2D57"/>
    <w:rsid w:val="003F3749"/>
    <w:rsid w:val="003F4234"/>
    <w:rsid w:val="003F44EF"/>
    <w:rsid w:val="003F4787"/>
    <w:rsid w:val="003F4927"/>
    <w:rsid w:val="003F605C"/>
    <w:rsid w:val="003F6327"/>
    <w:rsid w:val="003F6D53"/>
    <w:rsid w:val="003F700B"/>
    <w:rsid w:val="003F7180"/>
    <w:rsid w:val="0040035B"/>
    <w:rsid w:val="00400952"/>
    <w:rsid w:val="00401B4E"/>
    <w:rsid w:val="00403C5D"/>
    <w:rsid w:val="00403F4C"/>
    <w:rsid w:val="00404626"/>
    <w:rsid w:val="004046A7"/>
    <w:rsid w:val="00404764"/>
    <w:rsid w:val="00404A0B"/>
    <w:rsid w:val="00405246"/>
    <w:rsid w:val="00405C0D"/>
    <w:rsid w:val="00406BF4"/>
    <w:rsid w:val="00407B08"/>
    <w:rsid w:val="00407DB2"/>
    <w:rsid w:val="00410A56"/>
    <w:rsid w:val="00410BBF"/>
    <w:rsid w:val="00411479"/>
    <w:rsid w:val="00412592"/>
    <w:rsid w:val="00412A44"/>
    <w:rsid w:val="00412F9D"/>
    <w:rsid w:val="00413D92"/>
    <w:rsid w:val="00414B2E"/>
    <w:rsid w:val="00414D81"/>
    <w:rsid w:val="00416DA1"/>
    <w:rsid w:val="004172CF"/>
    <w:rsid w:val="00417580"/>
    <w:rsid w:val="00422A88"/>
    <w:rsid w:val="00423022"/>
    <w:rsid w:val="004236C1"/>
    <w:rsid w:val="00424F77"/>
    <w:rsid w:val="004259D3"/>
    <w:rsid w:val="00426080"/>
    <w:rsid w:val="0042717E"/>
    <w:rsid w:val="00433E6F"/>
    <w:rsid w:val="00434E9C"/>
    <w:rsid w:val="0043552D"/>
    <w:rsid w:val="004359CF"/>
    <w:rsid w:val="00437028"/>
    <w:rsid w:val="0043758D"/>
    <w:rsid w:val="0044068F"/>
    <w:rsid w:val="00440986"/>
    <w:rsid w:val="00440F37"/>
    <w:rsid w:val="00443F98"/>
    <w:rsid w:val="00444ABA"/>
    <w:rsid w:val="004470AA"/>
    <w:rsid w:val="0044718C"/>
    <w:rsid w:val="004472A3"/>
    <w:rsid w:val="004478A6"/>
    <w:rsid w:val="004510C2"/>
    <w:rsid w:val="004514B4"/>
    <w:rsid w:val="00451621"/>
    <w:rsid w:val="00451A63"/>
    <w:rsid w:val="00452374"/>
    <w:rsid w:val="00452C02"/>
    <w:rsid w:val="00453FDB"/>
    <w:rsid w:val="0045556E"/>
    <w:rsid w:val="004555A0"/>
    <w:rsid w:val="00456A62"/>
    <w:rsid w:val="00456E4C"/>
    <w:rsid w:val="0046141E"/>
    <w:rsid w:val="00461B8F"/>
    <w:rsid w:val="00461F5A"/>
    <w:rsid w:val="00463F84"/>
    <w:rsid w:val="00463FF4"/>
    <w:rsid w:val="00465299"/>
    <w:rsid w:val="00465ED8"/>
    <w:rsid w:val="00466D44"/>
    <w:rsid w:val="00467666"/>
    <w:rsid w:val="004719F8"/>
    <w:rsid w:val="0047381F"/>
    <w:rsid w:val="00474964"/>
    <w:rsid w:val="0047770D"/>
    <w:rsid w:val="00477A7E"/>
    <w:rsid w:val="00477E6A"/>
    <w:rsid w:val="00477E77"/>
    <w:rsid w:val="00477F9C"/>
    <w:rsid w:val="00481C25"/>
    <w:rsid w:val="00482BDC"/>
    <w:rsid w:val="00483353"/>
    <w:rsid w:val="00485D14"/>
    <w:rsid w:val="004900FE"/>
    <w:rsid w:val="00491073"/>
    <w:rsid w:val="00491FDE"/>
    <w:rsid w:val="00493602"/>
    <w:rsid w:val="00494431"/>
    <w:rsid w:val="004948C5"/>
    <w:rsid w:val="004957AF"/>
    <w:rsid w:val="004961C4"/>
    <w:rsid w:val="00497633"/>
    <w:rsid w:val="004978FD"/>
    <w:rsid w:val="004A445E"/>
    <w:rsid w:val="004A4E93"/>
    <w:rsid w:val="004A50BC"/>
    <w:rsid w:val="004A53F9"/>
    <w:rsid w:val="004A6D9B"/>
    <w:rsid w:val="004A7B37"/>
    <w:rsid w:val="004A7FD7"/>
    <w:rsid w:val="004B0E42"/>
    <w:rsid w:val="004B18ED"/>
    <w:rsid w:val="004B203D"/>
    <w:rsid w:val="004B21F9"/>
    <w:rsid w:val="004B4D7E"/>
    <w:rsid w:val="004B5203"/>
    <w:rsid w:val="004B7A9C"/>
    <w:rsid w:val="004C28E2"/>
    <w:rsid w:val="004C37D1"/>
    <w:rsid w:val="004C3A32"/>
    <w:rsid w:val="004C4D41"/>
    <w:rsid w:val="004C4FBF"/>
    <w:rsid w:val="004C53C8"/>
    <w:rsid w:val="004C64DF"/>
    <w:rsid w:val="004C691D"/>
    <w:rsid w:val="004D02D6"/>
    <w:rsid w:val="004D1116"/>
    <w:rsid w:val="004D3A38"/>
    <w:rsid w:val="004D3F56"/>
    <w:rsid w:val="004D6920"/>
    <w:rsid w:val="004D6BE4"/>
    <w:rsid w:val="004D796B"/>
    <w:rsid w:val="004E0269"/>
    <w:rsid w:val="004E1F1B"/>
    <w:rsid w:val="004E2242"/>
    <w:rsid w:val="004E260C"/>
    <w:rsid w:val="004E2D76"/>
    <w:rsid w:val="004E3797"/>
    <w:rsid w:val="004E3F0B"/>
    <w:rsid w:val="004E435E"/>
    <w:rsid w:val="004E47E9"/>
    <w:rsid w:val="004E49AC"/>
    <w:rsid w:val="004E5794"/>
    <w:rsid w:val="004E6357"/>
    <w:rsid w:val="004E6A16"/>
    <w:rsid w:val="004E6AFC"/>
    <w:rsid w:val="004E714F"/>
    <w:rsid w:val="004F0814"/>
    <w:rsid w:val="004F165D"/>
    <w:rsid w:val="004F2B4A"/>
    <w:rsid w:val="004F3127"/>
    <w:rsid w:val="004F364E"/>
    <w:rsid w:val="004F58A2"/>
    <w:rsid w:val="004F595F"/>
    <w:rsid w:val="004F609C"/>
    <w:rsid w:val="004F6B6A"/>
    <w:rsid w:val="004F6EF2"/>
    <w:rsid w:val="004F7450"/>
    <w:rsid w:val="004F7485"/>
    <w:rsid w:val="0050131F"/>
    <w:rsid w:val="005031BD"/>
    <w:rsid w:val="00504251"/>
    <w:rsid w:val="00506320"/>
    <w:rsid w:val="00506B44"/>
    <w:rsid w:val="005071C5"/>
    <w:rsid w:val="005073E4"/>
    <w:rsid w:val="0051014E"/>
    <w:rsid w:val="005110B5"/>
    <w:rsid w:val="005116B2"/>
    <w:rsid w:val="005125FF"/>
    <w:rsid w:val="00512CC1"/>
    <w:rsid w:val="00514DBF"/>
    <w:rsid w:val="005151D8"/>
    <w:rsid w:val="00517932"/>
    <w:rsid w:val="00520107"/>
    <w:rsid w:val="00520FA4"/>
    <w:rsid w:val="00521446"/>
    <w:rsid w:val="00521F1C"/>
    <w:rsid w:val="005222B0"/>
    <w:rsid w:val="005256A4"/>
    <w:rsid w:val="00525E58"/>
    <w:rsid w:val="00526902"/>
    <w:rsid w:val="00526A21"/>
    <w:rsid w:val="005278FC"/>
    <w:rsid w:val="00527ABD"/>
    <w:rsid w:val="005312A5"/>
    <w:rsid w:val="00531464"/>
    <w:rsid w:val="00533591"/>
    <w:rsid w:val="005362DC"/>
    <w:rsid w:val="00540858"/>
    <w:rsid w:val="005416BB"/>
    <w:rsid w:val="005425A8"/>
    <w:rsid w:val="00543831"/>
    <w:rsid w:val="00544B3E"/>
    <w:rsid w:val="00545836"/>
    <w:rsid w:val="00546AAC"/>
    <w:rsid w:val="00546BD9"/>
    <w:rsid w:val="00550069"/>
    <w:rsid w:val="00550F32"/>
    <w:rsid w:val="0055189A"/>
    <w:rsid w:val="00551953"/>
    <w:rsid w:val="00552A36"/>
    <w:rsid w:val="005541E4"/>
    <w:rsid w:val="00555F33"/>
    <w:rsid w:val="005570B7"/>
    <w:rsid w:val="0055779A"/>
    <w:rsid w:val="00560042"/>
    <w:rsid w:val="0056143D"/>
    <w:rsid w:val="005618E5"/>
    <w:rsid w:val="0056279F"/>
    <w:rsid w:val="00564D61"/>
    <w:rsid w:val="0057136B"/>
    <w:rsid w:val="00571D05"/>
    <w:rsid w:val="005733C7"/>
    <w:rsid w:val="00575C8B"/>
    <w:rsid w:val="0057684C"/>
    <w:rsid w:val="00580526"/>
    <w:rsid w:val="00582907"/>
    <w:rsid w:val="005837D5"/>
    <w:rsid w:val="00584116"/>
    <w:rsid w:val="00584128"/>
    <w:rsid w:val="00584351"/>
    <w:rsid w:val="00584788"/>
    <w:rsid w:val="0059057C"/>
    <w:rsid w:val="00591C5D"/>
    <w:rsid w:val="00591E73"/>
    <w:rsid w:val="00592E14"/>
    <w:rsid w:val="005937A1"/>
    <w:rsid w:val="00594601"/>
    <w:rsid w:val="00596FE4"/>
    <w:rsid w:val="005A0623"/>
    <w:rsid w:val="005A1458"/>
    <w:rsid w:val="005A1F18"/>
    <w:rsid w:val="005A3175"/>
    <w:rsid w:val="005A3F60"/>
    <w:rsid w:val="005A410C"/>
    <w:rsid w:val="005A6420"/>
    <w:rsid w:val="005B01EA"/>
    <w:rsid w:val="005B11BF"/>
    <w:rsid w:val="005B1C56"/>
    <w:rsid w:val="005B3CDE"/>
    <w:rsid w:val="005B7967"/>
    <w:rsid w:val="005C1E69"/>
    <w:rsid w:val="005C209C"/>
    <w:rsid w:val="005C2872"/>
    <w:rsid w:val="005C4077"/>
    <w:rsid w:val="005C4FC5"/>
    <w:rsid w:val="005C5043"/>
    <w:rsid w:val="005C5C94"/>
    <w:rsid w:val="005C72A0"/>
    <w:rsid w:val="005C7ECA"/>
    <w:rsid w:val="005D0B4A"/>
    <w:rsid w:val="005D12BC"/>
    <w:rsid w:val="005D2E08"/>
    <w:rsid w:val="005D30E6"/>
    <w:rsid w:val="005D516E"/>
    <w:rsid w:val="005D5F61"/>
    <w:rsid w:val="005E06F4"/>
    <w:rsid w:val="005E18D4"/>
    <w:rsid w:val="005E246D"/>
    <w:rsid w:val="005E270B"/>
    <w:rsid w:val="005E3FBD"/>
    <w:rsid w:val="005E45C9"/>
    <w:rsid w:val="005E4F98"/>
    <w:rsid w:val="005E532E"/>
    <w:rsid w:val="005E56E9"/>
    <w:rsid w:val="005E78B5"/>
    <w:rsid w:val="005E78FF"/>
    <w:rsid w:val="005F07AB"/>
    <w:rsid w:val="005F0A88"/>
    <w:rsid w:val="005F0F5E"/>
    <w:rsid w:val="005F2C1D"/>
    <w:rsid w:val="005F31F5"/>
    <w:rsid w:val="005F33C5"/>
    <w:rsid w:val="005F48CA"/>
    <w:rsid w:val="005F4E73"/>
    <w:rsid w:val="005F4EE0"/>
    <w:rsid w:val="005F5AA6"/>
    <w:rsid w:val="005F5D51"/>
    <w:rsid w:val="005F5D55"/>
    <w:rsid w:val="005F6443"/>
    <w:rsid w:val="005F6676"/>
    <w:rsid w:val="006010BC"/>
    <w:rsid w:val="00601546"/>
    <w:rsid w:val="00601AAF"/>
    <w:rsid w:val="0060385F"/>
    <w:rsid w:val="00603D0F"/>
    <w:rsid w:val="00604128"/>
    <w:rsid w:val="00605C02"/>
    <w:rsid w:val="00605C2F"/>
    <w:rsid w:val="00611684"/>
    <w:rsid w:val="006126C9"/>
    <w:rsid w:val="00612B51"/>
    <w:rsid w:val="00613165"/>
    <w:rsid w:val="00613886"/>
    <w:rsid w:val="00613DE2"/>
    <w:rsid w:val="00614152"/>
    <w:rsid w:val="00615B3B"/>
    <w:rsid w:val="00620467"/>
    <w:rsid w:val="0062239D"/>
    <w:rsid w:val="00622C05"/>
    <w:rsid w:val="00623A11"/>
    <w:rsid w:val="00624118"/>
    <w:rsid w:val="00625A6B"/>
    <w:rsid w:val="00625BD7"/>
    <w:rsid w:val="00626121"/>
    <w:rsid w:val="0062742C"/>
    <w:rsid w:val="006275AB"/>
    <w:rsid w:val="0062796D"/>
    <w:rsid w:val="00631B90"/>
    <w:rsid w:val="00631DE0"/>
    <w:rsid w:val="006322B3"/>
    <w:rsid w:val="0063260A"/>
    <w:rsid w:val="00634607"/>
    <w:rsid w:val="00636CCC"/>
    <w:rsid w:val="00637F3A"/>
    <w:rsid w:val="00642C15"/>
    <w:rsid w:val="006430D4"/>
    <w:rsid w:val="006430FC"/>
    <w:rsid w:val="00643716"/>
    <w:rsid w:val="00643F28"/>
    <w:rsid w:val="00644AB1"/>
    <w:rsid w:val="00644E09"/>
    <w:rsid w:val="00645C44"/>
    <w:rsid w:val="00645F11"/>
    <w:rsid w:val="00646018"/>
    <w:rsid w:val="00646814"/>
    <w:rsid w:val="0064738B"/>
    <w:rsid w:val="00647D11"/>
    <w:rsid w:val="00650A3B"/>
    <w:rsid w:val="00650AF8"/>
    <w:rsid w:val="006512BB"/>
    <w:rsid w:val="006533FF"/>
    <w:rsid w:val="00654697"/>
    <w:rsid w:val="006547C4"/>
    <w:rsid w:val="00654B58"/>
    <w:rsid w:val="00655FF8"/>
    <w:rsid w:val="006560A9"/>
    <w:rsid w:val="00657102"/>
    <w:rsid w:val="006572A1"/>
    <w:rsid w:val="00657573"/>
    <w:rsid w:val="00657574"/>
    <w:rsid w:val="006618D3"/>
    <w:rsid w:val="006636C7"/>
    <w:rsid w:val="006641D8"/>
    <w:rsid w:val="006643B8"/>
    <w:rsid w:val="0066509C"/>
    <w:rsid w:val="006652A2"/>
    <w:rsid w:val="00667A1D"/>
    <w:rsid w:val="006711BD"/>
    <w:rsid w:val="00671722"/>
    <w:rsid w:val="00671C06"/>
    <w:rsid w:val="00671D1B"/>
    <w:rsid w:val="0067385A"/>
    <w:rsid w:val="00673ADB"/>
    <w:rsid w:val="00675020"/>
    <w:rsid w:val="0067595E"/>
    <w:rsid w:val="006774B5"/>
    <w:rsid w:val="00680BE0"/>
    <w:rsid w:val="00681C22"/>
    <w:rsid w:val="006822AF"/>
    <w:rsid w:val="00684FAE"/>
    <w:rsid w:val="00690472"/>
    <w:rsid w:val="00692655"/>
    <w:rsid w:val="00693807"/>
    <w:rsid w:val="00693E6C"/>
    <w:rsid w:val="00694945"/>
    <w:rsid w:val="00695A7D"/>
    <w:rsid w:val="0069630E"/>
    <w:rsid w:val="006A175C"/>
    <w:rsid w:val="006A30EC"/>
    <w:rsid w:val="006A3DC3"/>
    <w:rsid w:val="006A4118"/>
    <w:rsid w:val="006A5208"/>
    <w:rsid w:val="006A522E"/>
    <w:rsid w:val="006A53B5"/>
    <w:rsid w:val="006A544A"/>
    <w:rsid w:val="006A6074"/>
    <w:rsid w:val="006A6A8F"/>
    <w:rsid w:val="006B0A8D"/>
    <w:rsid w:val="006B0B64"/>
    <w:rsid w:val="006B0C60"/>
    <w:rsid w:val="006B15E9"/>
    <w:rsid w:val="006B17F4"/>
    <w:rsid w:val="006B1D4E"/>
    <w:rsid w:val="006B37F5"/>
    <w:rsid w:val="006B442A"/>
    <w:rsid w:val="006B45A3"/>
    <w:rsid w:val="006B479F"/>
    <w:rsid w:val="006B57DE"/>
    <w:rsid w:val="006B6B36"/>
    <w:rsid w:val="006B6CF3"/>
    <w:rsid w:val="006B6FEC"/>
    <w:rsid w:val="006B72B7"/>
    <w:rsid w:val="006B7D59"/>
    <w:rsid w:val="006C33A4"/>
    <w:rsid w:val="006C38F1"/>
    <w:rsid w:val="006C3E76"/>
    <w:rsid w:val="006C403C"/>
    <w:rsid w:val="006C44A3"/>
    <w:rsid w:val="006C506E"/>
    <w:rsid w:val="006C69D9"/>
    <w:rsid w:val="006D00DD"/>
    <w:rsid w:val="006D0E3A"/>
    <w:rsid w:val="006D16F7"/>
    <w:rsid w:val="006D2252"/>
    <w:rsid w:val="006D337C"/>
    <w:rsid w:val="006D4C4E"/>
    <w:rsid w:val="006D4DE7"/>
    <w:rsid w:val="006D58BC"/>
    <w:rsid w:val="006D59DE"/>
    <w:rsid w:val="006D6B1A"/>
    <w:rsid w:val="006D7816"/>
    <w:rsid w:val="006E0B19"/>
    <w:rsid w:val="006E126E"/>
    <w:rsid w:val="006E145A"/>
    <w:rsid w:val="006E2195"/>
    <w:rsid w:val="006E31FA"/>
    <w:rsid w:val="006E3FBC"/>
    <w:rsid w:val="006E4236"/>
    <w:rsid w:val="006E5B01"/>
    <w:rsid w:val="006E5E31"/>
    <w:rsid w:val="006E7C43"/>
    <w:rsid w:val="006E7D4A"/>
    <w:rsid w:val="006F015E"/>
    <w:rsid w:val="006F13AA"/>
    <w:rsid w:val="006F1C1D"/>
    <w:rsid w:val="006F28E8"/>
    <w:rsid w:val="006F4ECA"/>
    <w:rsid w:val="006F7581"/>
    <w:rsid w:val="007004E0"/>
    <w:rsid w:val="007005A3"/>
    <w:rsid w:val="00700643"/>
    <w:rsid w:val="007014E3"/>
    <w:rsid w:val="00701507"/>
    <w:rsid w:val="00702C7B"/>
    <w:rsid w:val="007042FA"/>
    <w:rsid w:val="0070487C"/>
    <w:rsid w:val="00704EA2"/>
    <w:rsid w:val="0070591A"/>
    <w:rsid w:val="0071005E"/>
    <w:rsid w:val="00710245"/>
    <w:rsid w:val="007104CE"/>
    <w:rsid w:val="00710BC0"/>
    <w:rsid w:val="00711F4D"/>
    <w:rsid w:val="007122B0"/>
    <w:rsid w:val="007135CE"/>
    <w:rsid w:val="00714F5C"/>
    <w:rsid w:val="007154B5"/>
    <w:rsid w:val="0071579D"/>
    <w:rsid w:val="00720A91"/>
    <w:rsid w:val="0072173E"/>
    <w:rsid w:val="007227CF"/>
    <w:rsid w:val="00722E06"/>
    <w:rsid w:val="0072331F"/>
    <w:rsid w:val="00724275"/>
    <w:rsid w:val="00725698"/>
    <w:rsid w:val="0072573C"/>
    <w:rsid w:val="00727438"/>
    <w:rsid w:val="007305EC"/>
    <w:rsid w:val="00730FEA"/>
    <w:rsid w:val="0073191D"/>
    <w:rsid w:val="0073289C"/>
    <w:rsid w:val="007344E9"/>
    <w:rsid w:val="0073450E"/>
    <w:rsid w:val="007353BD"/>
    <w:rsid w:val="007365BD"/>
    <w:rsid w:val="00736AE3"/>
    <w:rsid w:val="00737ECB"/>
    <w:rsid w:val="00741A81"/>
    <w:rsid w:val="007421BD"/>
    <w:rsid w:val="0074244F"/>
    <w:rsid w:val="00744482"/>
    <w:rsid w:val="007446D4"/>
    <w:rsid w:val="0074576C"/>
    <w:rsid w:val="00746F94"/>
    <w:rsid w:val="0075094F"/>
    <w:rsid w:val="00750B10"/>
    <w:rsid w:val="007515A7"/>
    <w:rsid w:val="00751695"/>
    <w:rsid w:val="00751C6A"/>
    <w:rsid w:val="00751E41"/>
    <w:rsid w:val="0075526D"/>
    <w:rsid w:val="007560CD"/>
    <w:rsid w:val="00756BF4"/>
    <w:rsid w:val="00757753"/>
    <w:rsid w:val="00757DB8"/>
    <w:rsid w:val="00763E06"/>
    <w:rsid w:val="00763EA2"/>
    <w:rsid w:val="00764405"/>
    <w:rsid w:val="00764910"/>
    <w:rsid w:val="007650DF"/>
    <w:rsid w:val="00765491"/>
    <w:rsid w:val="00765C97"/>
    <w:rsid w:val="00766F6C"/>
    <w:rsid w:val="00767A47"/>
    <w:rsid w:val="00767FDE"/>
    <w:rsid w:val="0077145E"/>
    <w:rsid w:val="00771E22"/>
    <w:rsid w:val="007727B0"/>
    <w:rsid w:val="00773446"/>
    <w:rsid w:val="00773AA0"/>
    <w:rsid w:val="007757E4"/>
    <w:rsid w:val="00775CFD"/>
    <w:rsid w:val="007814EF"/>
    <w:rsid w:val="00781993"/>
    <w:rsid w:val="007838F9"/>
    <w:rsid w:val="0078414F"/>
    <w:rsid w:val="00784A7D"/>
    <w:rsid w:val="00785E38"/>
    <w:rsid w:val="00787730"/>
    <w:rsid w:val="0079169B"/>
    <w:rsid w:val="0079345E"/>
    <w:rsid w:val="00793E37"/>
    <w:rsid w:val="007941B5"/>
    <w:rsid w:val="00794C29"/>
    <w:rsid w:val="007955BD"/>
    <w:rsid w:val="00797390"/>
    <w:rsid w:val="007A01A9"/>
    <w:rsid w:val="007A01F4"/>
    <w:rsid w:val="007A268E"/>
    <w:rsid w:val="007A2816"/>
    <w:rsid w:val="007A4A4E"/>
    <w:rsid w:val="007A4CFE"/>
    <w:rsid w:val="007A4E47"/>
    <w:rsid w:val="007A576E"/>
    <w:rsid w:val="007A69E7"/>
    <w:rsid w:val="007A7001"/>
    <w:rsid w:val="007A77CC"/>
    <w:rsid w:val="007B082F"/>
    <w:rsid w:val="007B0FAD"/>
    <w:rsid w:val="007B182F"/>
    <w:rsid w:val="007B2C37"/>
    <w:rsid w:val="007B3C8A"/>
    <w:rsid w:val="007B4A51"/>
    <w:rsid w:val="007B4A79"/>
    <w:rsid w:val="007B61A3"/>
    <w:rsid w:val="007B6D77"/>
    <w:rsid w:val="007B7227"/>
    <w:rsid w:val="007B7C2A"/>
    <w:rsid w:val="007C0499"/>
    <w:rsid w:val="007C064B"/>
    <w:rsid w:val="007C06AC"/>
    <w:rsid w:val="007C072E"/>
    <w:rsid w:val="007C1839"/>
    <w:rsid w:val="007C1DF7"/>
    <w:rsid w:val="007C2412"/>
    <w:rsid w:val="007C3B8F"/>
    <w:rsid w:val="007D030A"/>
    <w:rsid w:val="007D06C1"/>
    <w:rsid w:val="007D1787"/>
    <w:rsid w:val="007D18A1"/>
    <w:rsid w:val="007D1C5D"/>
    <w:rsid w:val="007D2B1F"/>
    <w:rsid w:val="007D3410"/>
    <w:rsid w:val="007D3E89"/>
    <w:rsid w:val="007D5608"/>
    <w:rsid w:val="007D6B4A"/>
    <w:rsid w:val="007E0BFF"/>
    <w:rsid w:val="007E23A7"/>
    <w:rsid w:val="007E2E3D"/>
    <w:rsid w:val="007E32BA"/>
    <w:rsid w:val="007E5251"/>
    <w:rsid w:val="007E594C"/>
    <w:rsid w:val="007E692E"/>
    <w:rsid w:val="007E6E95"/>
    <w:rsid w:val="007F07F8"/>
    <w:rsid w:val="007F160E"/>
    <w:rsid w:val="007F1883"/>
    <w:rsid w:val="007F1A5B"/>
    <w:rsid w:val="007F1A71"/>
    <w:rsid w:val="007F1C9F"/>
    <w:rsid w:val="007F246A"/>
    <w:rsid w:val="007F28C9"/>
    <w:rsid w:val="007F38E9"/>
    <w:rsid w:val="007F3F77"/>
    <w:rsid w:val="007F3FC4"/>
    <w:rsid w:val="007F4BAF"/>
    <w:rsid w:val="007F5A14"/>
    <w:rsid w:val="007F600C"/>
    <w:rsid w:val="007F757D"/>
    <w:rsid w:val="007F7B0F"/>
    <w:rsid w:val="007F7E3F"/>
    <w:rsid w:val="008005BF"/>
    <w:rsid w:val="008016B5"/>
    <w:rsid w:val="00801E5C"/>
    <w:rsid w:val="00803334"/>
    <w:rsid w:val="00803C15"/>
    <w:rsid w:val="00803E83"/>
    <w:rsid w:val="008055F6"/>
    <w:rsid w:val="0080669E"/>
    <w:rsid w:val="0080791F"/>
    <w:rsid w:val="00810267"/>
    <w:rsid w:val="008127CA"/>
    <w:rsid w:val="00812F58"/>
    <w:rsid w:val="00813610"/>
    <w:rsid w:val="008140F4"/>
    <w:rsid w:val="00824692"/>
    <w:rsid w:val="00824E47"/>
    <w:rsid w:val="00825843"/>
    <w:rsid w:val="00826270"/>
    <w:rsid w:val="0082655F"/>
    <w:rsid w:val="00827413"/>
    <w:rsid w:val="00831E3B"/>
    <w:rsid w:val="00833E19"/>
    <w:rsid w:val="00834CB6"/>
    <w:rsid w:val="008350CD"/>
    <w:rsid w:val="008359E7"/>
    <w:rsid w:val="008360B5"/>
    <w:rsid w:val="008370C9"/>
    <w:rsid w:val="008379BD"/>
    <w:rsid w:val="008410C0"/>
    <w:rsid w:val="00841186"/>
    <w:rsid w:val="008414EC"/>
    <w:rsid w:val="008419D1"/>
    <w:rsid w:val="00841C56"/>
    <w:rsid w:val="008424AA"/>
    <w:rsid w:val="00842F82"/>
    <w:rsid w:val="00843B12"/>
    <w:rsid w:val="00843D48"/>
    <w:rsid w:val="0084419C"/>
    <w:rsid w:val="00844E6B"/>
    <w:rsid w:val="00844F40"/>
    <w:rsid w:val="00846F2F"/>
    <w:rsid w:val="008471F4"/>
    <w:rsid w:val="00847E16"/>
    <w:rsid w:val="00851E6C"/>
    <w:rsid w:val="00852B1F"/>
    <w:rsid w:val="00852EC8"/>
    <w:rsid w:val="008535D9"/>
    <w:rsid w:val="0085376F"/>
    <w:rsid w:val="00853FCB"/>
    <w:rsid w:val="00854D1A"/>
    <w:rsid w:val="008559AA"/>
    <w:rsid w:val="00856371"/>
    <w:rsid w:val="0086002E"/>
    <w:rsid w:val="00861D8C"/>
    <w:rsid w:val="00862167"/>
    <w:rsid w:val="00862277"/>
    <w:rsid w:val="0086270F"/>
    <w:rsid w:val="008632AE"/>
    <w:rsid w:val="00863ED0"/>
    <w:rsid w:val="00863F3E"/>
    <w:rsid w:val="00864372"/>
    <w:rsid w:val="00865624"/>
    <w:rsid w:val="0086677E"/>
    <w:rsid w:val="008672B3"/>
    <w:rsid w:val="008720A2"/>
    <w:rsid w:val="008729E1"/>
    <w:rsid w:val="00872C69"/>
    <w:rsid w:val="008731B8"/>
    <w:rsid w:val="0087642A"/>
    <w:rsid w:val="00877159"/>
    <w:rsid w:val="0087760D"/>
    <w:rsid w:val="0087766E"/>
    <w:rsid w:val="00880BE9"/>
    <w:rsid w:val="0088173A"/>
    <w:rsid w:val="00881B0E"/>
    <w:rsid w:val="00882152"/>
    <w:rsid w:val="00882585"/>
    <w:rsid w:val="00883207"/>
    <w:rsid w:val="00883527"/>
    <w:rsid w:val="00883931"/>
    <w:rsid w:val="00883A42"/>
    <w:rsid w:val="00883EB6"/>
    <w:rsid w:val="00883F01"/>
    <w:rsid w:val="00884711"/>
    <w:rsid w:val="00884A31"/>
    <w:rsid w:val="008862D5"/>
    <w:rsid w:val="0088711A"/>
    <w:rsid w:val="008878C5"/>
    <w:rsid w:val="008913A8"/>
    <w:rsid w:val="00891528"/>
    <w:rsid w:val="00892210"/>
    <w:rsid w:val="00892B18"/>
    <w:rsid w:val="00892E17"/>
    <w:rsid w:val="00893106"/>
    <w:rsid w:val="0089378C"/>
    <w:rsid w:val="008939BA"/>
    <w:rsid w:val="00894A23"/>
    <w:rsid w:val="00895A40"/>
    <w:rsid w:val="00896C3A"/>
    <w:rsid w:val="00896C5D"/>
    <w:rsid w:val="008971A2"/>
    <w:rsid w:val="008A03AD"/>
    <w:rsid w:val="008A068E"/>
    <w:rsid w:val="008A0EBA"/>
    <w:rsid w:val="008A14C4"/>
    <w:rsid w:val="008A1D28"/>
    <w:rsid w:val="008A1F64"/>
    <w:rsid w:val="008A2869"/>
    <w:rsid w:val="008A2A42"/>
    <w:rsid w:val="008A2B38"/>
    <w:rsid w:val="008A3746"/>
    <w:rsid w:val="008A42BC"/>
    <w:rsid w:val="008A49C7"/>
    <w:rsid w:val="008A4C1C"/>
    <w:rsid w:val="008A4F9C"/>
    <w:rsid w:val="008A507D"/>
    <w:rsid w:val="008A50E7"/>
    <w:rsid w:val="008A5B28"/>
    <w:rsid w:val="008A7B62"/>
    <w:rsid w:val="008A7D5C"/>
    <w:rsid w:val="008B0CFB"/>
    <w:rsid w:val="008B1332"/>
    <w:rsid w:val="008B1D18"/>
    <w:rsid w:val="008B2E1D"/>
    <w:rsid w:val="008B43E3"/>
    <w:rsid w:val="008B5039"/>
    <w:rsid w:val="008B523C"/>
    <w:rsid w:val="008B52A5"/>
    <w:rsid w:val="008B5AA0"/>
    <w:rsid w:val="008B5CDB"/>
    <w:rsid w:val="008B6C0D"/>
    <w:rsid w:val="008B72DC"/>
    <w:rsid w:val="008B78C1"/>
    <w:rsid w:val="008C1169"/>
    <w:rsid w:val="008C11B2"/>
    <w:rsid w:val="008C4BB4"/>
    <w:rsid w:val="008C4C38"/>
    <w:rsid w:val="008C5050"/>
    <w:rsid w:val="008C57CC"/>
    <w:rsid w:val="008C67AE"/>
    <w:rsid w:val="008C7974"/>
    <w:rsid w:val="008D01E2"/>
    <w:rsid w:val="008D05C4"/>
    <w:rsid w:val="008D2A0C"/>
    <w:rsid w:val="008D47C8"/>
    <w:rsid w:val="008D4A51"/>
    <w:rsid w:val="008D546B"/>
    <w:rsid w:val="008D5E87"/>
    <w:rsid w:val="008D71EE"/>
    <w:rsid w:val="008D76FA"/>
    <w:rsid w:val="008D7BA2"/>
    <w:rsid w:val="008E0A6E"/>
    <w:rsid w:val="008E0B87"/>
    <w:rsid w:val="008E157A"/>
    <w:rsid w:val="008E28A9"/>
    <w:rsid w:val="008E3107"/>
    <w:rsid w:val="008E338D"/>
    <w:rsid w:val="008E567B"/>
    <w:rsid w:val="008E579A"/>
    <w:rsid w:val="008E5894"/>
    <w:rsid w:val="008E633E"/>
    <w:rsid w:val="008E67CD"/>
    <w:rsid w:val="008F0573"/>
    <w:rsid w:val="008F0A25"/>
    <w:rsid w:val="008F0A53"/>
    <w:rsid w:val="008F0F4B"/>
    <w:rsid w:val="008F1769"/>
    <w:rsid w:val="008F2212"/>
    <w:rsid w:val="008F4F5D"/>
    <w:rsid w:val="008F5D3C"/>
    <w:rsid w:val="0090197E"/>
    <w:rsid w:val="00902264"/>
    <w:rsid w:val="009026FB"/>
    <w:rsid w:val="00902769"/>
    <w:rsid w:val="0090294C"/>
    <w:rsid w:val="00902EB0"/>
    <w:rsid w:val="009037AC"/>
    <w:rsid w:val="00904C2B"/>
    <w:rsid w:val="00904EB3"/>
    <w:rsid w:val="009059EF"/>
    <w:rsid w:val="00905BE4"/>
    <w:rsid w:val="00905C3D"/>
    <w:rsid w:val="00906528"/>
    <w:rsid w:val="0091227B"/>
    <w:rsid w:val="00912D49"/>
    <w:rsid w:val="00912D86"/>
    <w:rsid w:val="00912EB5"/>
    <w:rsid w:val="00913115"/>
    <w:rsid w:val="009137C1"/>
    <w:rsid w:val="00913C53"/>
    <w:rsid w:val="009148F3"/>
    <w:rsid w:val="009150E5"/>
    <w:rsid w:val="009163C9"/>
    <w:rsid w:val="00921978"/>
    <w:rsid w:val="00921E9F"/>
    <w:rsid w:val="00922D93"/>
    <w:rsid w:val="00923102"/>
    <w:rsid w:val="009240D2"/>
    <w:rsid w:val="00925233"/>
    <w:rsid w:val="0092634A"/>
    <w:rsid w:val="00926469"/>
    <w:rsid w:val="0092672B"/>
    <w:rsid w:val="00931AD6"/>
    <w:rsid w:val="00934714"/>
    <w:rsid w:val="00934CBB"/>
    <w:rsid w:val="00936929"/>
    <w:rsid w:val="00936BCC"/>
    <w:rsid w:val="00937401"/>
    <w:rsid w:val="00937FBD"/>
    <w:rsid w:val="0094264E"/>
    <w:rsid w:val="009438C6"/>
    <w:rsid w:val="00944220"/>
    <w:rsid w:val="00946E2C"/>
    <w:rsid w:val="00950731"/>
    <w:rsid w:val="00950A5D"/>
    <w:rsid w:val="009511DD"/>
    <w:rsid w:val="00951D06"/>
    <w:rsid w:val="00953DD3"/>
    <w:rsid w:val="00954CF2"/>
    <w:rsid w:val="00954D0D"/>
    <w:rsid w:val="00955AA1"/>
    <w:rsid w:val="00956E19"/>
    <w:rsid w:val="00960284"/>
    <w:rsid w:val="00962084"/>
    <w:rsid w:val="0096246B"/>
    <w:rsid w:val="00963234"/>
    <w:rsid w:val="00963F1A"/>
    <w:rsid w:val="00964FF7"/>
    <w:rsid w:val="00965740"/>
    <w:rsid w:val="009661A6"/>
    <w:rsid w:val="00967A3D"/>
    <w:rsid w:val="00967B06"/>
    <w:rsid w:val="00967CB6"/>
    <w:rsid w:val="0097104A"/>
    <w:rsid w:val="009713F2"/>
    <w:rsid w:val="00971F43"/>
    <w:rsid w:val="00972969"/>
    <w:rsid w:val="00973118"/>
    <w:rsid w:val="009733C1"/>
    <w:rsid w:val="009733F0"/>
    <w:rsid w:val="00975223"/>
    <w:rsid w:val="00976E3F"/>
    <w:rsid w:val="00980674"/>
    <w:rsid w:val="0098082A"/>
    <w:rsid w:val="00980B6A"/>
    <w:rsid w:val="0098105B"/>
    <w:rsid w:val="00981142"/>
    <w:rsid w:val="009813B5"/>
    <w:rsid w:val="00981D9E"/>
    <w:rsid w:val="00981E35"/>
    <w:rsid w:val="00981E97"/>
    <w:rsid w:val="00981FDD"/>
    <w:rsid w:val="00982543"/>
    <w:rsid w:val="009825BE"/>
    <w:rsid w:val="0098266A"/>
    <w:rsid w:val="00982B93"/>
    <w:rsid w:val="00983059"/>
    <w:rsid w:val="00987340"/>
    <w:rsid w:val="00990071"/>
    <w:rsid w:val="00990D85"/>
    <w:rsid w:val="00990F24"/>
    <w:rsid w:val="00991751"/>
    <w:rsid w:val="00991EBA"/>
    <w:rsid w:val="0099482F"/>
    <w:rsid w:val="00996E60"/>
    <w:rsid w:val="009A0119"/>
    <w:rsid w:val="009A27E5"/>
    <w:rsid w:val="009A285F"/>
    <w:rsid w:val="009A313D"/>
    <w:rsid w:val="009A4CE2"/>
    <w:rsid w:val="009A7675"/>
    <w:rsid w:val="009A7736"/>
    <w:rsid w:val="009A7E59"/>
    <w:rsid w:val="009B2F75"/>
    <w:rsid w:val="009B3112"/>
    <w:rsid w:val="009B3324"/>
    <w:rsid w:val="009B3A33"/>
    <w:rsid w:val="009B3C5E"/>
    <w:rsid w:val="009B4494"/>
    <w:rsid w:val="009B46B6"/>
    <w:rsid w:val="009B592B"/>
    <w:rsid w:val="009B5EDA"/>
    <w:rsid w:val="009B6BA2"/>
    <w:rsid w:val="009B7DDB"/>
    <w:rsid w:val="009C10C2"/>
    <w:rsid w:val="009C1905"/>
    <w:rsid w:val="009C2A99"/>
    <w:rsid w:val="009C2DC2"/>
    <w:rsid w:val="009C55A7"/>
    <w:rsid w:val="009C6436"/>
    <w:rsid w:val="009C6815"/>
    <w:rsid w:val="009C6EE4"/>
    <w:rsid w:val="009C74E1"/>
    <w:rsid w:val="009D031B"/>
    <w:rsid w:val="009D0611"/>
    <w:rsid w:val="009D2271"/>
    <w:rsid w:val="009D2725"/>
    <w:rsid w:val="009D2911"/>
    <w:rsid w:val="009D39AC"/>
    <w:rsid w:val="009D4271"/>
    <w:rsid w:val="009D4449"/>
    <w:rsid w:val="009D6311"/>
    <w:rsid w:val="009D6A31"/>
    <w:rsid w:val="009D74D7"/>
    <w:rsid w:val="009D7CB0"/>
    <w:rsid w:val="009D7EFD"/>
    <w:rsid w:val="009E07D6"/>
    <w:rsid w:val="009E489C"/>
    <w:rsid w:val="009E57E4"/>
    <w:rsid w:val="009E589B"/>
    <w:rsid w:val="009E5930"/>
    <w:rsid w:val="009E6B72"/>
    <w:rsid w:val="009E7BBD"/>
    <w:rsid w:val="009F08BC"/>
    <w:rsid w:val="009F1104"/>
    <w:rsid w:val="009F1143"/>
    <w:rsid w:val="009F15F6"/>
    <w:rsid w:val="009F2723"/>
    <w:rsid w:val="009F3CE3"/>
    <w:rsid w:val="009F5A45"/>
    <w:rsid w:val="009F68BC"/>
    <w:rsid w:val="00A00DCB"/>
    <w:rsid w:val="00A00FF3"/>
    <w:rsid w:val="00A014F0"/>
    <w:rsid w:val="00A016E2"/>
    <w:rsid w:val="00A0250E"/>
    <w:rsid w:val="00A02B7E"/>
    <w:rsid w:val="00A03271"/>
    <w:rsid w:val="00A05528"/>
    <w:rsid w:val="00A06C0E"/>
    <w:rsid w:val="00A07DF8"/>
    <w:rsid w:val="00A1017E"/>
    <w:rsid w:val="00A10A4D"/>
    <w:rsid w:val="00A10DAF"/>
    <w:rsid w:val="00A11AD7"/>
    <w:rsid w:val="00A11AEF"/>
    <w:rsid w:val="00A145D3"/>
    <w:rsid w:val="00A15471"/>
    <w:rsid w:val="00A162DD"/>
    <w:rsid w:val="00A16DC5"/>
    <w:rsid w:val="00A20450"/>
    <w:rsid w:val="00A2113F"/>
    <w:rsid w:val="00A21729"/>
    <w:rsid w:val="00A2172E"/>
    <w:rsid w:val="00A21C7F"/>
    <w:rsid w:val="00A2250C"/>
    <w:rsid w:val="00A2253E"/>
    <w:rsid w:val="00A25704"/>
    <w:rsid w:val="00A27343"/>
    <w:rsid w:val="00A306AC"/>
    <w:rsid w:val="00A3125A"/>
    <w:rsid w:val="00A32BC0"/>
    <w:rsid w:val="00A32D60"/>
    <w:rsid w:val="00A3357F"/>
    <w:rsid w:val="00A33871"/>
    <w:rsid w:val="00A347BA"/>
    <w:rsid w:val="00A367F6"/>
    <w:rsid w:val="00A375FA"/>
    <w:rsid w:val="00A42478"/>
    <w:rsid w:val="00A432CC"/>
    <w:rsid w:val="00A451AA"/>
    <w:rsid w:val="00A45295"/>
    <w:rsid w:val="00A475C5"/>
    <w:rsid w:val="00A504A5"/>
    <w:rsid w:val="00A51AC1"/>
    <w:rsid w:val="00A52279"/>
    <w:rsid w:val="00A533A5"/>
    <w:rsid w:val="00A5487A"/>
    <w:rsid w:val="00A54A15"/>
    <w:rsid w:val="00A54D12"/>
    <w:rsid w:val="00A5717B"/>
    <w:rsid w:val="00A60D81"/>
    <w:rsid w:val="00A60E9D"/>
    <w:rsid w:val="00A61AC3"/>
    <w:rsid w:val="00A61E65"/>
    <w:rsid w:val="00A62499"/>
    <w:rsid w:val="00A649BC"/>
    <w:rsid w:val="00A64DF4"/>
    <w:rsid w:val="00A67FA6"/>
    <w:rsid w:val="00A7047F"/>
    <w:rsid w:val="00A73A7A"/>
    <w:rsid w:val="00A7497E"/>
    <w:rsid w:val="00A74A3F"/>
    <w:rsid w:val="00A752CC"/>
    <w:rsid w:val="00A76CAB"/>
    <w:rsid w:val="00A809AB"/>
    <w:rsid w:val="00A832A8"/>
    <w:rsid w:val="00A8343A"/>
    <w:rsid w:val="00A841C7"/>
    <w:rsid w:val="00A84E48"/>
    <w:rsid w:val="00A9107E"/>
    <w:rsid w:val="00A917EE"/>
    <w:rsid w:val="00A92013"/>
    <w:rsid w:val="00A92136"/>
    <w:rsid w:val="00A922D6"/>
    <w:rsid w:val="00A9293F"/>
    <w:rsid w:val="00A93FE4"/>
    <w:rsid w:val="00A94D41"/>
    <w:rsid w:val="00A95AC7"/>
    <w:rsid w:val="00A95D0C"/>
    <w:rsid w:val="00A962F2"/>
    <w:rsid w:val="00A97E58"/>
    <w:rsid w:val="00AA0A15"/>
    <w:rsid w:val="00AA3B3C"/>
    <w:rsid w:val="00AA502A"/>
    <w:rsid w:val="00AA72AB"/>
    <w:rsid w:val="00AA7C3D"/>
    <w:rsid w:val="00AB0CDF"/>
    <w:rsid w:val="00AB3BC8"/>
    <w:rsid w:val="00AB7285"/>
    <w:rsid w:val="00AB76E9"/>
    <w:rsid w:val="00AC15E1"/>
    <w:rsid w:val="00AC3E22"/>
    <w:rsid w:val="00AC4217"/>
    <w:rsid w:val="00AC7790"/>
    <w:rsid w:val="00AC77E8"/>
    <w:rsid w:val="00AC7D0C"/>
    <w:rsid w:val="00AC7DB4"/>
    <w:rsid w:val="00AD0725"/>
    <w:rsid w:val="00AD164D"/>
    <w:rsid w:val="00AD279A"/>
    <w:rsid w:val="00AD378C"/>
    <w:rsid w:val="00AD4240"/>
    <w:rsid w:val="00AD5173"/>
    <w:rsid w:val="00AD55C9"/>
    <w:rsid w:val="00AD5D51"/>
    <w:rsid w:val="00AD697E"/>
    <w:rsid w:val="00AD6D50"/>
    <w:rsid w:val="00AD743E"/>
    <w:rsid w:val="00AE1FCB"/>
    <w:rsid w:val="00AE3284"/>
    <w:rsid w:val="00AE4267"/>
    <w:rsid w:val="00AE43C9"/>
    <w:rsid w:val="00AE5E5F"/>
    <w:rsid w:val="00AE6381"/>
    <w:rsid w:val="00AF075D"/>
    <w:rsid w:val="00AF1093"/>
    <w:rsid w:val="00AF42DA"/>
    <w:rsid w:val="00AF4DCD"/>
    <w:rsid w:val="00AF4E4F"/>
    <w:rsid w:val="00AF5ECD"/>
    <w:rsid w:val="00AF62EB"/>
    <w:rsid w:val="00AF6F7E"/>
    <w:rsid w:val="00AF7CDE"/>
    <w:rsid w:val="00AF7DC5"/>
    <w:rsid w:val="00B002E5"/>
    <w:rsid w:val="00B00689"/>
    <w:rsid w:val="00B00C49"/>
    <w:rsid w:val="00B02896"/>
    <w:rsid w:val="00B02F2E"/>
    <w:rsid w:val="00B03149"/>
    <w:rsid w:val="00B05687"/>
    <w:rsid w:val="00B0598A"/>
    <w:rsid w:val="00B06B10"/>
    <w:rsid w:val="00B07B44"/>
    <w:rsid w:val="00B07F09"/>
    <w:rsid w:val="00B10076"/>
    <w:rsid w:val="00B11365"/>
    <w:rsid w:val="00B12A60"/>
    <w:rsid w:val="00B13165"/>
    <w:rsid w:val="00B14842"/>
    <w:rsid w:val="00B151C5"/>
    <w:rsid w:val="00B16BA7"/>
    <w:rsid w:val="00B16E09"/>
    <w:rsid w:val="00B23EB5"/>
    <w:rsid w:val="00B23F53"/>
    <w:rsid w:val="00B24123"/>
    <w:rsid w:val="00B26628"/>
    <w:rsid w:val="00B271DD"/>
    <w:rsid w:val="00B307E2"/>
    <w:rsid w:val="00B30ABF"/>
    <w:rsid w:val="00B3141C"/>
    <w:rsid w:val="00B321F8"/>
    <w:rsid w:val="00B32323"/>
    <w:rsid w:val="00B33346"/>
    <w:rsid w:val="00B333AB"/>
    <w:rsid w:val="00B34692"/>
    <w:rsid w:val="00B348CA"/>
    <w:rsid w:val="00B367AC"/>
    <w:rsid w:val="00B36ED2"/>
    <w:rsid w:val="00B37636"/>
    <w:rsid w:val="00B37E74"/>
    <w:rsid w:val="00B37FA5"/>
    <w:rsid w:val="00B40A6D"/>
    <w:rsid w:val="00B43053"/>
    <w:rsid w:val="00B437E4"/>
    <w:rsid w:val="00B454C7"/>
    <w:rsid w:val="00B4604A"/>
    <w:rsid w:val="00B463D3"/>
    <w:rsid w:val="00B469A3"/>
    <w:rsid w:val="00B50EB9"/>
    <w:rsid w:val="00B50FE7"/>
    <w:rsid w:val="00B51636"/>
    <w:rsid w:val="00B51B3E"/>
    <w:rsid w:val="00B51E71"/>
    <w:rsid w:val="00B51FF9"/>
    <w:rsid w:val="00B53016"/>
    <w:rsid w:val="00B53117"/>
    <w:rsid w:val="00B535E4"/>
    <w:rsid w:val="00B55C3A"/>
    <w:rsid w:val="00B57DEC"/>
    <w:rsid w:val="00B57DF9"/>
    <w:rsid w:val="00B606A9"/>
    <w:rsid w:val="00B614F7"/>
    <w:rsid w:val="00B637F5"/>
    <w:rsid w:val="00B63C7C"/>
    <w:rsid w:val="00B65284"/>
    <w:rsid w:val="00B655CD"/>
    <w:rsid w:val="00B66273"/>
    <w:rsid w:val="00B66AB1"/>
    <w:rsid w:val="00B7098E"/>
    <w:rsid w:val="00B70DDB"/>
    <w:rsid w:val="00B71DED"/>
    <w:rsid w:val="00B73BCD"/>
    <w:rsid w:val="00B741C0"/>
    <w:rsid w:val="00B75578"/>
    <w:rsid w:val="00B757A8"/>
    <w:rsid w:val="00B75A50"/>
    <w:rsid w:val="00B7771A"/>
    <w:rsid w:val="00B80B01"/>
    <w:rsid w:val="00B84631"/>
    <w:rsid w:val="00B8509E"/>
    <w:rsid w:val="00B8566C"/>
    <w:rsid w:val="00B857A1"/>
    <w:rsid w:val="00B87A80"/>
    <w:rsid w:val="00B90F2E"/>
    <w:rsid w:val="00B913C5"/>
    <w:rsid w:val="00B9168C"/>
    <w:rsid w:val="00B932F5"/>
    <w:rsid w:val="00B946D7"/>
    <w:rsid w:val="00B946EB"/>
    <w:rsid w:val="00B959C8"/>
    <w:rsid w:val="00B959E7"/>
    <w:rsid w:val="00B95CA8"/>
    <w:rsid w:val="00B96A5D"/>
    <w:rsid w:val="00BA06B2"/>
    <w:rsid w:val="00BA08B8"/>
    <w:rsid w:val="00BA1298"/>
    <w:rsid w:val="00BA1D51"/>
    <w:rsid w:val="00BA4369"/>
    <w:rsid w:val="00BA5B21"/>
    <w:rsid w:val="00BA62FB"/>
    <w:rsid w:val="00BB0FA5"/>
    <w:rsid w:val="00BB1117"/>
    <w:rsid w:val="00BB11A4"/>
    <w:rsid w:val="00BB3304"/>
    <w:rsid w:val="00BB5736"/>
    <w:rsid w:val="00BB6044"/>
    <w:rsid w:val="00BC0E5D"/>
    <w:rsid w:val="00BC0F3A"/>
    <w:rsid w:val="00BC1CEF"/>
    <w:rsid w:val="00BC2E25"/>
    <w:rsid w:val="00BC4650"/>
    <w:rsid w:val="00BC46B6"/>
    <w:rsid w:val="00BC4C03"/>
    <w:rsid w:val="00BC5A6F"/>
    <w:rsid w:val="00BC7C65"/>
    <w:rsid w:val="00BC7F01"/>
    <w:rsid w:val="00BD053B"/>
    <w:rsid w:val="00BD0E22"/>
    <w:rsid w:val="00BD17CE"/>
    <w:rsid w:val="00BD1B51"/>
    <w:rsid w:val="00BD1D8D"/>
    <w:rsid w:val="00BD3B59"/>
    <w:rsid w:val="00BD47C6"/>
    <w:rsid w:val="00BD5DC7"/>
    <w:rsid w:val="00BD7006"/>
    <w:rsid w:val="00BD7FCF"/>
    <w:rsid w:val="00BE0EFD"/>
    <w:rsid w:val="00BE2BF7"/>
    <w:rsid w:val="00BE3193"/>
    <w:rsid w:val="00BE47D0"/>
    <w:rsid w:val="00BE6778"/>
    <w:rsid w:val="00BE70BD"/>
    <w:rsid w:val="00BE788E"/>
    <w:rsid w:val="00BF0315"/>
    <w:rsid w:val="00BF0477"/>
    <w:rsid w:val="00BF169D"/>
    <w:rsid w:val="00BF2F63"/>
    <w:rsid w:val="00BF4724"/>
    <w:rsid w:val="00BF4836"/>
    <w:rsid w:val="00BF4C88"/>
    <w:rsid w:val="00BF6E50"/>
    <w:rsid w:val="00BF6FD1"/>
    <w:rsid w:val="00BF7339"/>
    <w:rsid w:val="00C00028"/>
    <w:rsid w:val="00C00AE3"/>
    <w:rsid w:val="00C0286C"/>
    <w:rsid w:val="00C02A2F"/>
    <w:rsid w:val="00C02D18"/>
    <w:rsid w:val="00C03527"/>
    <w:rsid w:val="00C03F3C"/>
    <w:rsid w:val="00C041F0"/>
    <w:rsid w:val="00C04EAC"/>
    <w:rsid w:val="00C04F77"/>
    <w:rsid w:val="00C058F9"/>
    <w:rsid w:val="00C0595F"/>
    <w:rsid w:val="00C05A9F"/>
    <w:rsid w:val="00C06AE6"/>
    <w:rsid w:val="00C06CC7"/>
    <w:rsid w:val="00C0700E"/>
    <w:rsid w:val="00C1093F"/>
    <w:rsid w:val="00C10D30"/>
    <w:rsid w:val="00C10F3C"/>
    <w:rsid w:val="00C13D2C"/>
    <w:rsid w:val="00C13F57"/>
    <w:rsid w:val="00C1436A"/>
    <w:rsid w:val="00C14F4C"/>
    <w:rsid w:val="00C158C5"/>
    <w:rsid w:val="00C16CFE"/>
    <w:rsid w:val="00C201AE"/>
    <w:rsid w:val="00C20214"/>
    <w:rsid w:val="00C20BB8"/>
    <w:rsid w:val="00C219FB"/>
    <w:rsid w:val="00C21B2E"/>
    <w:rsid w:val="00C23115"/>
    <w:rsid w:val="00C23602"/>
    <w:rsid w:val="00C23C5D"/>
    <w:rsid w:val="00C23EF6"/>
    <w:rsid w:val="00C24CFA"/>
    <w:rsid w:val="00C2565C"/>
    <w:rsid w:val="00C264EB"/>
    <w:rsid w:val="00C26F11"/>
    <w:rsid w:val="00C31FA5"/>
    <w:rsid w:val="00C3231E"/>
    <w:rsid w:val="00C3313A"/>
    <w:rsid w:val="00C33227"/>
    <w:rsid w:val="00C33DDC"/>
    <w:rsid w:val="00C3453B"/>
    <w:rsid w:val="00C347D5"/>
    <w:rsid w:val="00C34C99"/>
    <w:rsid w:val="00C35DBF"/>
    <w:rsid w:val="00C36E38"/>
    <w:rsid w:val="00C376FF"/>
    <w:rsid w:val="00C40309"/>
    <w:rsid w:val="00C4043C"/>
    <w:rsid w:val="00C40BF7"/>
    <w:rsid w:val="00C41BEA"/>
    <w:rsid w:val="00C429FF"/>
    <w:rsid w:val="00C4332B"/>
    <w:rsid w:val="00C440F9"/>
    <w:rsid w:val="00C442CB"/>
    <w:rsid w:val="00C45357"/>
    <w:rsid w:val="00C4581E"/>
    <w:rsid w:val="00C466BA"/>
    <w:rsid w:val="00C46D24"/>
    <w:rsid w:val="00C47657"/>
    <w:rsid w:val="00C529A2"/>
    <w:rsid w:val="00C52CEA"/>
    <w:rsid w:val="00C530E8"/>
    <w:rsid w:val="00C53176"/>
    <w:rsid w:val="00C53280"/>
    <w:rsid w:val="00C535F9"/>
    <w:rsid w:val="00C53970"/>
    <w:rsid w:val="00C550A3"/>
    <w:rsid w:val="00C5787E"/>
    <w:rsid w:val="00C5797A"/>
    <w:rsid w:val="00C57C6F"/>
    <w:rsid w:val="00C6326D"/>
    <w:rsid w:val="00C63858"/>
    <w:rsid w:val="00C639B4"/>
    <w:rsid w:val="00C6645C"/>
    <w:rsid w:val="00C669A9"/>
    <w:rsid w:val="00C66DE7"/>
    <w:rsid w:val="00C673B6"/>
    <w:rsid w:val="00C717B0"/>
    <w:rsid w:val="00C73A77"/>
    <w:rsid w:val="00C73BAA"/>
    <w:rsid w:val="00C74731"/>
    <w:rsid w:val="00C74A18"/>
    <w:rsid w:val="00C75EC2"/>
    <w:rsid w:val="00C76749"/>
    <w:rsid w:val="00C76CCF"/>
    <w:rsid w:val="00C77626"/>
    <w:rsid w:val="00C82A94"/>
    <w:rsid w:val="00C82C4A"/>
    <w:rsid w:val="00C82C7C"/>
    <w:rsid w:val="00C854C7"/>
    <w:rsid w:val="00C871B3"/>
    <w:rsid w:val="00C87DEE"/>
    <w:rsid w:val="00C87E7C"/>
    <w:rsid w:val="00C902D3"/>
    <w:rsid w:val="00C90A95"/>
    <w:rsid w:val="00C91A06"/>
    <w:rsid w:val="00C91BCC"/>
    <w:rsid w:val="00C93C81"/>
    <w:rsid w:val="00C948EB"/>
    <w:rsid w:val="00C94909"/>
    <w:rsid w:val="00C95A48"/>
    <w:rsid w:val="00C95B13"/>
    <w:rsid w:val="00C96B69"/>
    <w:rsid w:val="00CA02EC"/>
    <w:rsid w:val="00CA0D9B"/>
    <w:rsid w:val="00CA172F"/>
    <w:rsid w:val="00CA26A0"/>
    <w:rsid w:val="00CA2739"/>
    <w:rsid w:val="00CA2992"/>
    <w:rsid w:val="00CA3943"/>
    <w:rsid w:val="00CA3968"/>
    <w:rsid w:val="00CA3FB6"/>
    <w:rsid w:val="00CA5238"/>
    <w:rsid w:val="00CA55E7"/>
    <w:rsid w:val="00CA5A22"/>
    <w:rsid w:val="00CA7136"/>
    <w:rsid w:val="00CB0412"/>
    <w:rsid w:val="00CB5526"/>
    <w:rsid w:val="00CB5D45"/>
    <w:rsid w:val="00CB6697"/>
    <w:rsid w:val="00CB6817"/>
    <w:rsid w:val="00CB7A78"/>
    <w:rsid w:val="00CC0B82"/>
    <w:rsid w:val="00CC21E6"/>
    <w:rsid w:val="00CC3FE2"/>
    <w:rsid w:val="00CC573E"/>
    <w:rsid w:val="00CC5908"/>
    <w:rsid w:val="00CC6E1E"/>
    <w:rsid w:val="00CC7653"/>
    <w:rsid w:val="00CD00FB"/>
    <w:rsid w:val="00CD0335"/>
    <w:rsid w:val="00CD0D70"/>
    <w:rsid w:val="00CD1877"/>
    <w:rsid w:val="00CD1D96"/>
    <w:rsid w:val="00CD255B"/>
    <w:rsid w:val="00CD49DF"/>
    <w:rsid w:val="00CD4D69"/>
    <w:rsid w:val="00CD5CB9"/>
    <w:rsid w:val="00CD6038"/>
    <w:rsid w:val="00CD6483"/>
    <w:rsid w:val="00CD6671"/>
    <w:rsid w:val="00CD7148"/>
    <w:rsid w:val="00CE0A60"/>
    <w:rsid w:val="00CE1074"/>
    <w:rsid w:val="00CE1A36"/>
    <w:rsid w:val="00CE2173"/>
    <w:rsid w:val="00CE4560"/>
    <w:rsid w:val="00CE542E"/>
    <w:rsid w:val="00CE5BF1"/>
    <w:rsid w:val="00CE5E8B"/>
    <w:rsid w:val="00CE5F56"/>
    <w:rsid w:val="00CE6115"/>
    <w:rsid w:val="00CE66D6"/>
    <w:rsid w:val="00CE6725"/>
    <w:rsid w:val="00CE6B36"/>
    <w:rsid w:val="00CE779D"/>
    <w:rsid w:val="00CF017D"/>
    <w:rsid w:val="00CF3AC6"/>
    <w:rsid w:val="00CF3D5A"/>
    <w:rsid w:val="00CF7060"/>
    <w:rsid w:val="00CF7697"/>
    <w:rsid w:val="00D00364"/>
    <w:rsid w:val="00D008A0"/>
    <w:rsid w:val="00D01033"/>
    <w:rsid w:val="00D014D3"/>
    <w:rsid w:val="00D0185A"/>
    <w:rsid w:val="00D02EBA"/>
    <w:rsid w:val="00D03C94"/>
    <w:rsid w:val="00D06164"/>
    <w:rsid w:val="00D12001"/>
    <w:rsid w:val="00D12AF3"/>
    <w:rsid w:val="00D1308F"/>
    <w:rsid w:val="00D14508"/>
    <w:rsid w:val="00D15F17"/>
    <w:rsid w:val="00D1682F"/>
    <w:rsid w:val="00D1737C"/>
    <w:rsid w:val="00D20992"/>
    <w:rsid w:val="00D20A4B"/>
    <w:rsid w:val="00D20D9B"/>
    <w:rsid w:val="00D210CF"/>
    <w:rsid w:val="00D21781"/>
    <w:rsid w:val="00D221F9"/>
    <w:rsid w:val="00D23B62"/>
    <w:rsid w:val="00D247A0"/>
    <w:rsid w:val="00D318DB"/>
    <w:rsid w:val="00D331A4"/>
    <w:rsid w:val="00D333C2"/>
    <w:rsid w:val="00D35165"/>
    <w:rsid w:val="00D37850"/>
    <w:rsid w:val="00D37BF8"/>
    <w:rsid w:val="00D37E73"/>
    <w:rsid w:val="00D37F05"/>
    <w:rsid w:val="00D40899"/>
    <w:rsid w:val="00D40E4A"/>
    <w:rsid w:val="00D41405"/>
    <w:rsid w:val="00D422C4"/>
    <w:rsid w:val="00D42359"/>
    <w:rsid w:val="00D42555"/>
    <w:rsid w:val="00D4378E"/>
    <w:rsid w:val="00D44948"/>
    <w:rsid w:val="00D4689D"/>
    <w:rsid w:val="00D46C2F"/>
    <w:rsid w:val="00D46D0D"/>
    <w:rsid w:val="00D473D5"/>
    <w:rsid w:val="00D518B7"/>
    <w:rsid w:val="00D541FA"/>
    <w:rsid w:val="00D5496A"/>
    <w:rsid w:val="00D56A88"/>
    <w:rsid w:val="00D56CCB"/>
    <w:rsid w:val="00D60159"/>
    <w:rsid w:val="00D625F9"/>
    <w:rsid w:val="00D62A78"/>
    <w:rsid w:val="00D62FF9"/>
    <w:rsid w:val="00D63973"/>
    <w:rsid w:val="00D63C77"/>
    <w:rsid w:val="00D63E84"/>
    <w:rsid w:val="00D64839"/>
    <w:rsid w:val="00D64DB4"/>
    <w:rsid w:val="00D6626B"/>
    <w:rsid w:val="00D6690B"/>
    <w:rsid w:val="00D71534"/>
    <w:rsid w:val="00D72ED0"/>
    <w:rsid w:val="00D739CF"/>
    <w:rsid w:val="00D74781"/>
    <w:rsid w:val="00D755B7"/>
    <w:rsid w:val="00D75D18"/>
    <w:rsid w:val="00D76478"/>
    <w:rsid w:val="00D76ADB"/>
    <w:rsid w:val="00D77184"/>
    <w:rsid w:val="00D81881"/>
    <w:rsid w:val="00D81D88"/>
    <w:rsid w:val="00D82135"/>
    <w:rsid w:val="00D8285E"/>
    <w:rsid w:val="00D82CDC"/>
    <w:rsid w:val="00D83876"/>
    <w:rsid w:val="00D8417E"/>
    <w:rsid w:val="00D8419E"/>
    <w:rsid w:val="00D85228"/>
    <w:rsid w:val="00D85A76"/>
    <w:rsid w:val="00D86FBE"/>
    <w:rsid w:val="00D90636"/>
    <w:rsid w:val="00D90919"/>
    <w:rsid w:val="00D9126A"/>
    <w:rsid w:val="00D91513"/>
    <w:rsid w:val="00D91F46"/>
    <w:rsid w:val="00D92124"/>
    <w:rsid w:val="00D922DD"/>
    <w:rsid w:val="00D9277E"/>
    <w:rsid w:val="00D928C5"/>
    <w:rsid w:val="00D93379"/>
    <w:rsid w:val="00D94863"/>
    <w:rsid w:val="00D94FDF"/>
    <w:rsid w:val="00D954F5"/>
    <w:rsid w:val="00D97006"/>
    <w:rsid w:val="00D978BF"/>
    <w:rsid w:val="00DA06CD"/>
    <w:rsid w:val="00DA08BA"/>
    <w:rsid w:val="00DA0A82"/>
    <w:rsid w:val="00DA2399"/>
    <w:rsid w:val="00DA3FFC"/>
    <w:rsid w:val="00DA4232"/>
    <w:rsid w:val="00DA4E14"/>
    <w:rsid w:val="00DA5107"/>
    <w:rsid w:val="00DA6486"/>
    <w:rsid w:val="00DA78BE"/>
    <w:rsid w:val="00DB0D7D"/>
    <w:rsid w:val="00DB15B4"/>
    <w:rsid w:val="00DB1BD3"/>
    <w:rsid w:val="00DB3705"/>
    <w:rsid w:val="00DB3D59"/>
    <w:rsid w:val="00DB4143"/>
    <w:rsid w:val="00DB422A"/>
    <w:rsid w:val="00DB5F14"/>
    <w:rsid w:val="00DB62C9"/>
    <w:rsid w:val="00DB6BA6"/>
    <w:rsid w:val="00DB7159"/>
    <w:rsid w:val="00DB71FD"/>
    <w:rsid w:val="00DB741A"/>
    <w:rsid w:val="00DB7A50"/>
    <w:rsid w:val="00DB7AA7"/>
    <w:rsid w:val="00DC0FB4"/>
    <w:rsid w:val="00DC15BD"/>
    <w:rsid w:val="00DC190F"/>
    <w:rsid w:val="00DC23B4"/>
    <w:rsid w:val="00DC2FFD"/>
    <w:rsid w:val="00DC48A0"/>
    <w:rsid w:val="00DC4A18"/>
    <w:rsid w:val="00DC577C"/>
    <w:rsid w:val="00DC6853"/>
    <w:rsid w:val="00DC7E5C"/>
    <w:rsid w:val="00DD0019"/>
    <w:rsid w:val="00DD056F"/>
    <w:rsid w:val="00DD0983"/>
    <w:rsid w:val="00DD1B79"/>
    <w:rsid w:val="00DD267F"/>
    <w:rsid w:val="00DD2D2C"/>
    <w:rsid w:val="00DD3643"/>
    <w:rsid w:val="00DD4445"/>
    <w:rsid w:val="00DD4AD0"/>
    <w:rsid w:val="00DD52BE"/>
    <w:rsid w:val="00DD5991"/>
    <w:rsid w:val="00DD5CEC"/>
    <w:rsid w:val="00DD610B"/>
    <w:rsid w:val="00DD67A2"/>
    <w:rsid w:val="00DE2C67"/>
    <w:rsid w:val="00DE2D0E"/>
    <w:rsid w:val="00DE5274"/>
    <w:rsid w:val="00DE548E"/>
    <w:rsid w:val="00DE5D9B"/>
    <w:rsid w:val="00DE6EDB"/>
    <w:rsid w:val="00DE7ADF"/>
    <w:rsid w:val="00DE7CA7"/>
    <w:rsid w:val="00DF03B1"/>
    <w:rsid w:val="00DF05F2"/>
    <w:rsid w:val="00DF0CA4"/>
    <w:rsid w:val="00DF0EA2"/>
    <w:rsid w:val="00DF132E"/>
    <w:rsid w:val="00DF2432"/>
    <w:rsid w:val="00DF31AB"/>
    <w:rsid w:val="00DF38C1"/>
    <w:rsid w:val="00DF53A1"/>
    <w:rsid w:val="00E00BDA"/>
    <w:rsid w:val="00E00DC9"/>
    <w:rsid w:val="00E0219F"/>
    <w:rsid w:val="00E025FF"/>
    <w:rsid w:val="00E0317E"/>
    <w:rsid w:val="00E03849"/>
    <w:rsid w:val="00E03AFF"/>
    <w:rsid w:val="00E03BF9"/>
    <w:rsid w:val="00E03D75"/>
    <w:rsid w:val="00E04D5D"/>
    <w:rsid w:val="00E05266"/>
    <w:rsid w:val="00E05D00"/>
    <w:rsid w:val="00E066E6"/>
    <w:rsid w:val="00E06D4D"/>
    <w:rsid w:val="00E07A97"/>
    <w:rsid w:val="00E07CB8"/>
    <w:rsid w:val="00E07DBB"/>
    <w:rsid w:val="00E07F53"/>
    <w:rsid w:val="00E12625"/>
    <w:rsid w:val="00E12827"/>
    <w:rsid w:val="00E138F5"/>
    <w:rsid w:val="00E13F2F"/>
    <w:rsid w:val="00E141EA"/>
    <w:rsid w:val="00E15907"/>
    <w:rsid w:val="00E161C4"/>
    <w:rsid w:val="00E2130F"/>
    <w:rsid w:val="00E21311"/>
    <w:rsid w:val="00E23883"/>
    <w:rsid w:val="00E2489C"/>
    <w:rsid w:val="00E24DBF"/>
    <w:rsid w:val="00E25613"/>
    <w:rsid w:val="00E258FB"/>
    <w:rsid w:val="00E26257"/>
    <w:rsid w:val="00E27927"/>
    <w:rsid w:val="00E300A8"/>
    <w:rsid w:val="00E30BC7"/>
    <w:rsid w:val="00E30CE3"/>
    <w:rsid w:val="00E33ECD"/>
    <w:rsid w:val="00E35714"/>
    <w:rsid w:val="00E35800"/>
    <w:rsid w:val="00E37512"/>
    <w:rsid w:val="00E40F37"/>
    <w:rsid w:val="00E4147B"/>
    <w:rsid w:val="00E416B1"/>
    <w:rsid w:val="00E41972"/>
    <w:rsid w:val="00E42128"/>
    <w:rsid w:val="00E435C1"/>
    <w:rsid w:val="00E4421D"/>
    <w:rsid w:val="00E47784"/>
    <w:rsid w:val="00E50412"/>
    <w:rsid w:val="00E51D7B"/>
    <w:rsid w:val="00E537F1"/>
    <w:rsid w:val="00E54048"/>
    <w:rsid w:val="00E54898"/>
    <w:rsid w:val="00E55688"/>
    <w:rsid w:val="00E56A39"/>
    <w:rsid w:val="00E57F1A"/>
    <w:rsid w:val="00E60892"/>
    <w:rsid w:val="00E61E44"/>
    <w:rsid w:val="00E61FCB"/>
    <w:rsid w:val="00E620C3"/>
    <w:rsid w:val="00E62875"/>
    <w:rsid w:val="00E63D9A"/>
    <w:rsid w:val="00E640C0"/>
    <w:rsid w:val="00E64236"/>
    <w:rsid w:val="00E6464B"/>
    <w:rsid w:val="00E65111"/>
    <w:rsid w:val="00E654FD"/>
    <w:rsid w:val="00E6695B"/>
    <w:rsid w:val="00E6730F"/>
    <w:rsid w:val="00E67FD4"/>
    <w:rsid w:val="00E7227D"/>
    <w:rsid w:val="00E726F4"/>
    <w:rsid w:val="00E72FCE"/>
    <w:rsid w:val="00E738BF"/>
    <w:rsid w:val="00E73EFD"/>
    <w:rsid w:val="00E741AC"/>
    <w:rsid w:val="00E7445C"/>
    <w:rsid w:val="00E77453"/>
    <w:rsid w:val="00E80746"/>
    <w:rsid w:val="00E80940"/>
    <w:rsid w:val="00E80E74"/>
    <w:rsid w:val="00E814B1"/>
    <w:rsid w:val="00E82BBE"/>
    <w:rsid w:val="00E85D13"/>
    <w:rsid w:val="00E86870"/>
    <w:rsid w:val="00E86B89"/>
    <w:rsid w:val="00E86BA6"/>
    <w:rsid w:val="00E90D91"/>
    <w:rsid w:val="00E929C7"/>
    <w:rsid w:val="00E943FA"/>
    <w:rsid w:val="00E95A25"/>
    <w:rsid w:val="00E9615A"/>
    <w:rsid w:val="00E96650"/>
    <w:rsid w:val="00EA02B8"/>
    <w:rsid w:val="00EA04EC"/>
    <w:rsid w:val="00EA0788"/>
    <w:rsid w:val="00EA234B"/>
    <w:rsid w:val="00EA6EA2"/>
    <w:rsid w:val="00EB055D"/>
    <w:rsid w:val="00EB0BA4"/>
    <w:rsid w:val="00EB0C07"/>
    <w:rsid w:val="00EB0D6D"/>
    <w:rsid w:val="00EB1454"/>
    <w:rsid w:val="00EB19D1"/>
    <w:rsid w:val="00EB382F"/>
    <w:rsid w:val="00EB3C8C"/>
    <w:rsid w:val="00EB3D80"/>
    <w:rsid w:val="00EB5110"/>
    <w:rsid w:val="00EB5645"/>
    <w:rsid w:val="00EB5659"/>
    <w:rsid w:val="00EB6027"/>
    <w:rsid w:val="00EB6606"/>
    <w:rsid w:val="00EB6A7A"/>
    <w:rsid w:val="00EB7836"/>
    <w:rsid w:val="00EB79DE"/>
    <w:rsid w:val="00EC0A37"/>
    <w:rsid w:val="00EC352E"/>
    <w:rsid w:val="00EC3F09"/>
    <w:rsid w:val="00EC4D85"/>
    <w:rsid w:val="00EC55B8"/>
    <w:rsid w:val="00EC5A0B"/>
    <w:rsid w:val="00EC6F75"/>
    <w:rsid w:val="00EC752F"/>
    <w:rsid w:val="00ED01AE"/>
    <w:rsid w:val="00ED2F59"/>
    <w:rsid w:val="00ED3048"/>
    <w:rsid w:val="00ED39FE"/>
    <w:rsid w:val="00ED3CAD"/>
    <w:rsid w:val="00ED42AC"/>
    <w:rsid w:val="00ED51DD"/>
    <w:rsid w:val="00ED78E4"/>
    <w:rsid w:val="00ED7C32"/>
    <w:rsid w:val="00EE0C32"/>
    <w:rsid w:val="00EE0C38"/>
    <w:rsid w:val="00EE1672"/>
    <w:rsid w:val="00EE1ADE"/>
    <w:rsid w:val="00EE209D"/>
    <w:rsid w:val="00EE3511"/>
    <w:rsid w:val="00EE35B9"/>
    <w:rsid w:val="00EE487C"/>
    <w:rsid w:val="00EE4D00"/>
    <w:rsid w:val="00EE4D57"/>
    <w:rsid w:val="00EE562C"/>
    <w:rsid w:val="00EE56DF"/>
    <w:rsid w:val="00EE6589"/>
    <w:rsid w:val="00EE6996"/>
    <w:rsid w:val="00EE6C9A"/>
    <w:rsid w:val="00EE6DBC"/>
    <w:rsid w:val="00EE72D2"/>
    <w:rsid w:val="00EE76EF"/>
    <w:rsid w:val="00EF00ED"/>
    <w:rsid w:val="00EF113D"/>
    <w:rsid w:val="00EF1E05"/>
    <w:rsid w:val="00EF284A"/>
    <w:rsid w:val="00EF4294"/>
    <w:rsid w:val="00EF447D"/>
    <w:rsid w:val="00EF5091"/>
    <w:rsid w:val="00EF5909"/>
    <w:rsid w:val="00EF5EF0"/>
    <w:rsid w:val="00EF6348"/>
    <w:rsid w:val="00EF7566"/>
    <w:rsid w:val="00EF7C56"/>
    <w:rsid w:val="00F018AF"/>
    <w:rsid w:val="00F01D5A"/>
    <w:rsid w:val="00F03904"/>
    <w:rsid w:val="00F03CF5"/>
    <w:rsid w:val="00F04C6D"/>
    <w:rsid w:val="00F04D73"/>
    <w:rsid w:val="00F061DA"/>
    <w:rsid w:val="00F06498"/>
    <w:rsid w:val="00F068BA"/>
    <w:rsid w:val="00F06BF5"/>
    <w:rsid w:val="00F078BB"/>
    <w:rsid w:val="00F078EF"/>
    <w:rsid w:val="00F116A9"/>
    <w:rsid w:val="00F11A26"/>
    <w:rsid w:val="00F13306"/>
    <w:rsid w:val="00F1434C"/>
    <w:rsid w:val="00F14B43"/>
    <w:rsid w:val="00F1556E"/>
    <w:rsid w:val="00F15CAB"/>
    <w:rsid w:val="00F15E9B"/>
    <w:rsid w:val="00F15EEE"/>
    <w:rsid w:val="00F17D88"/>
    <w:rsid w:val="00F218DA"/>
    <w:rsid w:val="00F22BC5"/>
    <w:rsid w:val="00F22FAA"/>
    <w:rsid w:val="00F23720"/>
    <w:rsid w:val="00F24F08"/>
    <w:rsid w:val="00F25B76"/>
    <w:rsid w:val="00F25E4B"/>
    <w:rsid w:val="00F26284"/>
    <w:rsid w:val="00F262D2"/>
    <w:rsid w:val="00F26951"/>
    <w:rsid w:val="00F27ADE"/>
    <w:rsid w:val="00F27D0B"/>
    <w:rsid w:val="00F31E7C"/>
    <w:rsid w:val="00F32B5C"/>
    <w:rsid w:val="00F32E24"/>
    <w:rsid w:val="00F34864"/>
    <w:rsid w:val="00F34DC1"/>
    <w:rsid w:val="00F3509B"/>
    <w:rsid w:val="00F36180"/>
    <w:rsid w:val="00F3739A"/>
    <w:rsid w:val="00F37FE2"/>
    <w:rsid w:val="00F4094B"/>
    <w:rsid w:val="00F4133E"/>
    <w:rsid w:val="00F42BB6"/>
    <w:rsid w:val="00F45E19"/>
    <w:rsid w:val="00F475E2"/>
    <w:rsid w:val="00F52579"/>
    <w:rsid w:val="00F52C5A"/>
    <w:rsid w:val="00F5369B"/>
    <w:rsid w:val="00F5373D"/>
    <w:rsid w:val="00F53DC3"/>
    <w:rsid w:val="00F5568B"/>
    <w:rsid w:val="00F57024"/>
    <w:rsid w:val="00F57925"/>
    <w:rsid w:val="00F57C17"/>
    <w:rsid w:val="00F607F6"/>
    <w:rsid w:val="00F60A6D"/>
    <w:rsid w:val="00F61D9E"/>
    <w:rsid w:val="00F63158"/>
    <w:rsid w:val="00F6335C"/>
    <w:rsid w:val="00F6421E"/>
    <w:rsid w:val="00F64EFD"/>
    <w:rsid w:val="00F652DE"/>
    <w:rsid w:val="00F65777"/>
    <w:rsid w:val="00F65F21"/>
    <w:rsid w:val="00F6634A"/>
    <w:rsid w:val="00F6670E"/>
    <w:rsid w:val="00F66899"/>
    <w:rsid w:val="00F6730C"/>
    <w:rsid w:val="00F67FE5"/>
    <w:rsid w:val="00F702D6"/>
    <w:rsid w:val="00F7056C"/>
    <w:rsid w:val="00F710CD"/>
    <w:rsid w:val="00F71114"/>
    <w:rsid w:val="00F72760"/>
    <w:rsid w:val="00F7547A"/>
    <w:rsid w:val="00F757D7"/>
    <w:rsid w:val="00F7680B"/>
    <w:rsid w:val="00F81543"/>
    <w:rsid w:val="00F819F8"/>
    <w:rsid w:val="00F844EE"/>
    <w:rsid w:val="00F84F3B"/>
    <w:rsid w:val="00F90305"/>
    <w:rsid w:val="00F926DE"/>
    <w:rsid w:val="00F92927"/>
    <w:rsid w:val="00F93807"/>
    <w:rsid w:val="00F93D43"/>
    <w:rsid w:val="00F96230"/>
    <w:rsid w:val="00F97634"/>
    <w:rsid w:val="00F978AF"/>
    <w:rsid w:val="00FA21D3"/>
    <w:rsid w:val="00FA27F0"/>
    <w:rsid w:val="00FA2AB3"/>
    <w:rsid w:val="00FA57DF"/>
    <w:rsid w:val="00FA6CA0"/>
    <w:rsid w:val="00FA6FFF"/>
    <w:rsid w:val="00FA78F3"/>
    <w:rsid w:val="00FA79C5"/>
    <w:rsid w:val="00FA7C37"/>
    <w:rsid w:val="00FB280A"/>
    <w:rsid w:val="00FB38FE"/>
    <w:rsid w:val="00FB3EF2"/>
    <w:rsid w:val="00FB4030"/>
    <w:rsid w:val="00FB610F"/>
    <w:rsid w:val="00FB627C"/>
    <w:rsid w:val="00FB63D2"/>
    <w:rsid w:val="00FB65F6"/>
    <w:rsid w:val="00FB6BAB"/>
    <w:rsid w:val="00FC0AB4"/>
    <w:rsid w:val="00FC1C67"/>
    <w:rsid w:val="00FC1F84"/>
    <w:rsid w:val="00FC3254"/>
    <w:rsid w:val="00FC4154"/>
    <w:rsid w:val="00FC5823"/>
    <w:rsid w:val="00FC69D1"/>
    <w:rsid w:val="00FC7B63"/>
    <w:rsid w:val="00FC7FC8"/>
    <w:rsid w:val="00FD022A"/>
    <w:rsid w:val="00FD159A"/>
    <w:rsid w:val="00FD1E92"/>
    <w:rsid w:val="00FD21B3"/>
    <w:rsid w:val="00FD3AD9"/>
    <w:rsid w:val="00FD4E1D"/>
    <w:rsid w:val="00FD5451"/>
    <w:rsid w:val="00FD56B8"/>
    <w:rsid w:val="00FD5E84"/>
    <w:rsid w:val="00FD6CDA"/>
    <w:rsid w:val="00FD7804"/>
    <w:rsid w:val="00FD7879"/>
    <w:rsid w:val="00FE0C67"/>
    <w:rsid w:val="00FE14F5"/>
    <w:rsid w:val="00FE546B"/>
    <w:rsid w:val="00FE658E"/>
    <w:rsid w:val="00FE6D0A"/>
    <w:rsid w:val="00FE7B81"/>
    <w:rsid w:val="00FF0131"/>
    <w:rsid w:val="00FF0AAC"/>
    <w:rsid w:val="00FF0EAA"/>
    <w:rsid w:val="00FF104B"/>
    <w:rsid w:val="00FF1A8E"/>
    <w:rsid w:val="00FF2247"/>
    <w:rsid w:val="00FF2FED"/>
    <w:rsid w:val="00FF30E8"/>
    <w:rsid w:val="00F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95838E"/>
  <w15:docId w15:val="{499D400B-C8E5-48DF-ADF5-FE4EDF73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03904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sid w:val="00F57925"/>
    <w:rPr>
      <w:color w:val="800080"/>
      <w:u w:val="single"/>
    </w:rPr>
  </w:style>
  <w:style w:type="character" w:styleId="a4">
    <w:name w:val="Hyperlink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rsid w:val="00D6626B"/>
    <w:pPr>
      <w:tabs>
        <w:tab w:val="center" w:pos="4153"/>
        <w:tab w:val="right" w:pos="8306"/>
      </w:tabs>
    </w:pPr>
  </w:style>
  <w:style w:type="paragraph" w:styleId="a8">
    <w:name w:val="Balloon Text"/>
    <w:basedOn w:val="a"/>
    <w:link w:val="a9"/>
    <w:rsid w:val="009813B5"/>
    <w:rPr>
      <w:rFonts w:ascii="Segoe UI" w:hAnsi="Segoe UI"/>
      <w:sz w:val="18"/>
      <w:szCs w:val="22"/>
    </w:rPr>
  </w:style>
  <w:style w:type="character" w:customStyle="1" w:styleId="a9">
    <w:name w:val="ข้อความบอลลูน อักขระ"/>
    <w:link w:val="a8"/>
    <w:rsid w:val="009813B5"/>
    <w:rPr>
      <w:rFonts w:ascii="Segoe UI" w:hAnsi="Segoe UI"/>
      <w:sz w:val="18"/>
      <w:szCs w:val="22"/>
    </w:rPr>
  </w:style>
  <w:style w:type="paragraph" w:styleId="aa">
    <w:name w:val="Title"/>
    <w:basedOn w:val="a"/>
    <w:link w:val="ab"/>
    <w:qFormat/>
    <w:rsid w:val="00C95A48"/>
    <w:pPr>
      <w:jc w:val="center"/>
    </w:pPr>
    <w:rPr>
      <w:rFonts w:ascii="Cordia New" w:eastAsia="Cordia New" w:hAnsi="Cordia New"/>
      <w:sz w:val="44"/>
      <w:szCs w:val="44"/>
      <w:lang w:eastAsia="zh-CN"/>
    </w:rPr>
  </w:style>
  <w:style w:type="character" w:customStyle="1" w:styleId="ab">
    <w:name w:val="ชื่อเรื่อง อักขระ"/>
    <w:basedOn w:val="a0"/>
    <w:link w:val="aa"/>
    <w:rsid w:val="00C95A48"/>
    <w:rPr>
      <w:rFonts w:ascii="Cordia New" w:eastAsia="Cordia New" w:hAnsi="Cordia New"/>
      <w:sz w:val="44"/>
      <w:szCs w:val="44"/>
      <w:lang w:eastAsia="zh-CN"/>
    </w:rPr>
  </w:style>
  <w:style w:type="paragraph" w:styleId="ac">
    <w:name w:val="No Spacing"/>
    <w:uiPriority w:val="1"/>
    <w:qFormat/>
    <w:rsid w:val="00C95A48"/>
    <w:rPr>
      <w:rFonts w:ascii="Cordia New" w:eastAsia="Cordia New" w:hAnsi="Cordia New"/>
      <w:sz w:val="28"/>
      <w:szCs w:val="35"/>
      <w:lang w:eastAsia="zh-CN"/>
    </w:rPr>
  </w:style>
  <w:style w:type="paragraph" w:styleId="2">
    <w:name w:val="Body Text 2"/>
    <w:basedOn w:val="a"/>
    <w:link w:val="20"/>
    <w:rsid w:val="00C95A48"/>
    <w:pPr>
      <w:jc w:val="thaiDistribute"/>
    </w:pPr>
    <w:rPr>
      <w:rFonts w:ascii="Cordia New" w:eastAsia="Cordia New" w:hAnsi="Cordia New"/>
      <w:sz w:val="32"/>
      <w:szCs w:val="32"/>
    </w:rPr>
  </w:style>
  <w:style w:type="character" w:customStyle="1" w:styleId="20">
    <w:name w:val="เนื้อความ 2 อักขระ"/>
    <w:basedOn w:val="a0"/>
    <w:link w:val="2"/>
    <w:rsid w:val="00C95A48"/>
    <w:rPr>
      <w:rFonts w:ascii="Cordia New" w:eastAsia="Cordia New" w:hAnsi="Cordia New"/>
      <w:sz w:val="32"/>
      <w:szCs w:val="32"/>
    </w:rPr>
  </w:style>
  <w:style w:type="paragraph" w:styleId="ad">
    <w:name w:val="List Paragraph"/>
    <w:basedOn w:val="a"/>
    <w:uiPriority w:val="34"/>
    <w:qFormat/>
    <w:rsid w:val="002F7B4B"/>
    <w:pPr>
      <w:ind w:left="720"/>
      <w:contextualSpacing/>
    </w:pPr>
  </w:style>
  <w:style w:type="character" w:styleId="ae">
    <w:name w:val="Unresolved Mention"/>
    <w:basedOn w:val="a0"/>
    <w:uiPriority w:val="99"/>
    <w:semiHidden/>
    <w:unhideWhenUsed/>
    <w:rsid w:val="00E12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ep.go.th/neb/6.%20Laws/image/garuda%20copy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3610;&#3633;&#3609;&#3607;&#3638;&#3585;&#3586;&#3657;&#3629;&#3588;&#3623;&#3634;&#3617;.do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B7235-1D66-471D-B9D7-1CAEFC58B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บันทึกข้อความ</Template>
  <TotalTime>3090</TotalTime>
  <Pages>3</Pages>
  <Words>575</Words>
  <Characters>3282</Characters>
  <Application>Microsoft Office Word</Application>
  <DocSecurity>0</DocSecurity>
  <Lines>27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SPM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acer-asp-C6B01</cp:lastModifiedBy>
  <cp:revision>1660</cp:revision>
  <cp:lastPrinted>2026-06-29T07:23:00Z</cp:lastPrinted>
  <dcterms:created xsi:type="dcterms:W3CDTF">2025-01-31T03:00:00Z</dcterms:created>
  <dcterms:modified xsi:type="dcterms:W3CDTF">2026-07-27T09:55:00Z</dcterms:modified>
</cp:coreProperties>
</file>