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39FF" w14:textId="77777777" w:rsidR="0027578D" w:rsidRDefault="00267375" w:rsidP="0027578D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63074158"/>
      <w:r w:rsidRPr="00AD743E">
        <w:rPr>
          <w:rFonts w:ascii="TH SarabunIT๙" w:hAnsi="TH SarabunIT๙" w:cs="TH SarabunIT๙"/>
          <w:noProof/>
          <w:sz w:val="20"/>
          <w:szCs w:val="20"/>
          <w:shd w:val="clear" w:color="auto" w:fill="FFFFFF"/>
        </w:rPr>
        <w:drawing>
          <wp:inline distT="0" distB="0" distL="0" distR="0" wp14:anchorId="1FCC1511" wp14:editId="2FB07E1A">
            <wp:extent cx="714974" cy="771525"/>
            <wp:effectExtent l="0" t="0" r="9525" b="0"/>
            <wp:docPr id="2" name="รูปภาพ 2" descr="คำอธิบาย: ดูภาพขนาดใหญ่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ดูภาพขนาดใหญ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73" cy="77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43E">
        <w:rPr>
          <w:rFonts w:ascii="TH SarabunIT๙" w:hAnsi="TH SarabunIT๙" w:cs="TH SarabunIT๙"/>
          <w:cs/>
        </w:rPr>
        <w:t xml:space="preserve">  </w:t>
      </w:r>
      <w:r w:rsidRPr="00AD743E">
        <w:rPr>
          <w:rFonts w:ascii="TH SarabunIT๙" w:hAnsi="TH SarabunIT๙" w:cs="TH SarabunIT๙" w:hint="cs"/>
          <w:cs/>
        </w:rPr>
        <w:t xml:space="preserve">                                         </w:t>
      </w:r>
      <w:r w:rsidRPr="00AD743E">
        <w:rPr>
          <w:rFonts w:ascii="TH SarabunIT๙" w:hAnsi="TH SarabunIT๙" w:cs="TH SarabunIT๙"/>
          <w:cs/>
        </w:rPr>
        <w:t xml:space="preserve"> </w:t>
      </w:r>
      <w:r w:rsidRPr="00AD743E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376D751F" w14:textId="3C6BBCC9" w:rsidR="00267375" w:rsidRPr="00AD743E" w:rsidRDefault="00267375" w:rsidP="0027578D">
      <w:pPr>
        <w:spacing w:before="120"/>
        <w:rPr>
          <w:rFonts w:ascii="TH SarabunIT๙" w:hAnsi="TH SarabunIT๙" w:cs="TH SarabunIT๙"/>
          <w:sz w:val="12"/>
          <w:szCs w:val="1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C854C7" w:rsidRPr="00AD743E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พัฒนายุทธศาสตร์สาธารณสุข สำนักงานสาธารณสุขจังหวัดอุดรธานี </w:t>
      </w:r>
    </w:p>
    <w:p w14:paraId="7D32F336" w14:textId="40FD8889" w:rsidR="00267375" w:rsidRPr="00AD743E" w:rsidRDefault="00267375" w:rsidP="008424AA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อด ๐๐๓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๓.๐๐</w:t>
      </w:r>
      <w:r w:rsidRPr="00AD743E">
        <w:rPr>
          <w:rFonts w:ascii="TH SarabunIT๙" w:hAnsi="TH SarabunIT๙" w:cs="TH SarabunIT๙"/>
          <w:sz w:val="32"/>
          <w:szCs w:val="32"/>
          <w:cs/>
        </w:rPr>
        <w:t>๒</w:t>
      </w:r>
      <w:r w:rsidRPr="00AD743E">
        <w:rPr>
          <w:rFonts w:ascii="TH SarabunIT๙" w:hAnsi="TH SarabunIT๙" w:cs="TH SarabunIT๙"/>
          <w:sz w:val="32"/>
          <w:szCs w:val="32"/>
        </w:rPr>
        <w:t>/</w:t>
      </w:r>
      <w:r w:rsidR="002658DB">
        <w:rPr>
          <w:rFonts w:ascii="TH SarabunIT๙" w:hAnsi="TH SarabunIT๙" w:cs="TH SarabunIT๙" w:hint="cs"/>
          <w:sz w:val="32"/>
          <w:szCs w:val="32"/>
          <w:cs/>
        </w:rPr>
        <w:t>1063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AD743E">
        <w:rPr>
          <w:rFonts w:ascii="TH SarabunIT๙" w:hAnsi="TH SarabunIT๙" w:cs="TH SarabunIT๙"/>
          <w:sz w:val="32"/>
          <w:szCs w:val="32"/>
        </w:rPr>
        <w:t xml:space="preserve">     </w:t>
      </w:r>
      <w:r w:rsidR="00765C97">
        <w:rPr>
          <w:rFonts w:ascii="TH SarabunIT๙" w:hAnsi="TH SarabunIT๙" w:cs="TH SarabunIT๙" w:hint="cs"/>
          <w:sz w:val="32"/>
          <w:szCs w:val="32"/>
          <w:cs/>
        </w:rPr>
        <w:tab/>
      </w:r>
      <w:r w:rsidR="00B12A6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C10F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8350CD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5357">
        <w:rPr>
          <w:rFonts w:ascii="TH SarabunIT๙" w:hAnsi="TH SarabunIT๙" w:cs="TH SarabunIT๙"/>
          <w:sz w:val="32"/>
          <w:szCs w:val="32"/>
        </w:rPr>
        <w:t>2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>9 กันยายน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CC573E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809AE3E" w14:textId="12EDAB39" w:rsidR="00267375" w:rsidRPr="00AD743E" w:rsidRDefault="00267375" w:rsidP="00017E6D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ายงาน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FB65F6" w:rsidRPr="00AD743E">
        <w:rPr>
          <w:rFonts w:ascii="TH SarabunIT๙" w:hAnsi="TH SarabunIT๙" w:cs="TH SarabunIT๙" w:hint="cs"/>
          <w:sz w:val="32"/>
          <w:szCs w:val="32"/>
          <w:cs/>
        </w:rPr>
        <w:t>คณะกรมการ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  <w:r w:rsidRPr="00AD743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4BDFA3D" w14:textId="42CE55B1" w:rsidR="00267375" w:rsidRPr="00AD743E" w:rsidRDefault="00267375" w:rsidP="008424AA">
      <w:pPr>
        <w:pStyle w:val="ac"/>
        <w:spacing w:before="120" w:after="120"/>
        <w:rPr>
          <w:rFonts w:ascii="TH SarabunIT๙" w:hAnsi="TH SarabunIT๙" w:cs="TH SarabunIT๙" w:hint="cs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AD743E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79FCE001" w14:textId="6A3AF5DB" w:rsidR="00267375" w:rsidRPr="00AD743E" w:rsidRDefault="00267375" w:rsidP="009163C9">
      <w:pPr>
        <w:pStyle w:val="ac"/>
        <w:spacing w:before="120" w:after="12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8424AA" w:rsidRPr="00AD743E">
        <w:rPr>
          <w:rFonts w:ascii="TH SarabunIT๙" w:hAnsi="TH SarabunIT๙" w:cs="TH SarabunIT๙"/>
          <w:sz w:val="32"/>
          <w:szCs w:val="32"/>
        </w:rPr>
        <w:tab/>
      </w:r>
      <w:r w:rsidR="00B00C49" w:rsidRPr="00AD743E">
        <w:rPr>
          <w:rFonts w:ascii="TH SarabunIT๙" w:hAnsi="TH SarabunIT๙" w:cs="TH SarabunIT๙"/>
          <w:sz w:val="32"/>
          <w:szCs w:val="32"/>
        </w:rPr>
        <w:tab/>
      </w:r>
      <w:r w:rsidR="00C63858" w:rsidRPr="00AD743E">
        <w:rPr>
          <w:rFonts w:ascii="TH SarabunIT๙" w:hAnsi="TH SarabunIT๙" w:cs="TH SarabunIT๙"/>
          <w:sz w:val="32"/>
          <w:szCs w:val="32"/>
        </w:rPr>
        <w:t xml:space="preserve">  </w:t>
      </w:r>
      <w:r w:rsidRPr="00AD743E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004661"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ข้าพเจ้าได้รับมอบหมายให้เข้าร่วม</w:t>
      </w:r>
      <w:r w:rsidR="00004661" w:rsidRPr="00AD743E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B00C49" w:rsidRPr="00AD743E">
        <w:rPr>
          <w:rFonts w:ascii="TH SarabunIT๙" w:hAnsi="TH SarabunIT๙" w:cs="TH SarabunIT๙"/>
          <w:sz w:val="32"/>
          <w:szCs w:val="32"/>
          <w:cs/>
        </w:rPr>
        <w:t xml:space="preserve">คณะกรมการจังหวัดอุดรธานี </w:t>
      </w:r>
      <w:r w:rsidRPr="00AD743E">
        <w:rPr>
          <w:rFonts w:ascii="TH SarabunIT๙" w:hAnsi="TH SarabunIT๙" w:cs="TH SarabunIT๙"/>
          <w:sz w:val="32"/>
          <w:szCs w:val="32"/>
          <w:cs/>
        </w:rPr>
        <w:t>ครั้งที่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123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วันที่ </w:t>
      </w:r>
      <w:r w:rsidR="00C45357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>9</w:t>
      </w:r>
      <w:r w:rsidR="00D210CF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88711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1636" w:rsidRPr="00AD743E">
        <w:rPr>
          <w:rFonts w:ascii="TH SarabunIT๙" w:hAnsi="TH SarabunIT๙" w:cs="TH SarabunIT๙"/>
          <w:sz w:val="32"/>
          <w:szCs w:val="32"/>
          <w:cs/>
        </w:rPr>
        <w:t>๒๕๖</w:t>
      </w:r>
      <w:r w:rsidR="0012308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B51636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สรุปสาระสำคัญจากการประชุม</w:t>
      </w:r>
      <w:r w:rsidR="00D210CF" w:rsidRPr="00AD743E"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</w:p>
    <w:p w14:paraId="09A4F9F0" w14:textId="22D3BAA2" w:rsidR="009163C9" w:rsidRPr="003D5E6A" w:rsidRDefault="00D210CF" w:rsidP="00D210C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ab/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bookmarkStart w:id="1" w:name="_Hlk66365972"/>
      <w:bookmarkEnd w:id="0"/>
      <w:r w:rsidR="00F96230" w:rsidRPr="003D5E6A">
        <w:rPr>
          <w:rFonts w:ascii="TH SarabunIT๙" w:hAnsi="TH SarabunIT๙" w:cs="TH SarabunIT๙"/>
          <w:sz w:val="32"/>
          <w:szCs w:val="32"/>
          <w:cs/>
        </w:rPr>
        <w:t>จึง</w:t>
      </w:r>
      <w:r w:rsidR="0036511E" w:rsidRPr="003D5E6A">
        <w:rPr>
          <w:rFonts w:ascii="TH SarabunIT๙" w:hAnsi="TH SarabunIT๙" w:cs="TH SarabunIT๙"/>
          <w:sz w:val="32"/>
          <w:szCs w:val="32"/>
          <w:cs/>
        </w:rPr>
        <w:t>เรียนมาเพื่อโปรด</w:t>
      </w:r>
      <w:r w:rsidR="002970DB" w:rsidRPr="003D5E6A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FD21B3" w:rsidRPr="003D5E6A">
        <w:rPr>
          <w:rFonts w:ascii="TH SarabunIT๙" w:hAnsi="TH SarabunIT๙" w:cs="TH SarabunIT๙"/>
          <w:sz w:val="32"/>
          <w:szCs w:val="32"/>
        </w:rPr>
        <w:t xml:space="preserve">     </w:t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</w:p>
    <w:p w14:paraId="6719267F" w14:textId="77777777" w:rsidR="00FE14F5" w:rsidRPr="00AD743E" w:rsidRDefault="00FE14F5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AB9FA9" w14:textId="77777777" w:rsidR="00D210CF" w:rsidRPr="00AD743E" w:rsidRDefault="00D210CF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B84E50" w14:textId="2F111C18" w:rsidR="005E45C9" w:rsidRPr="00AD743E" w:rsidRDefault="005E45C9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>(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จันทร์ไต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วัฒ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AD743E">
        <w:rPr>
          <w:rFonts w:ascii="TH SarabunIT๙" w:hAnsi="TH SarabunIT๙" w:cs="TH SarabunIT๙"/>
          <w:sz w:val="32"/>
          <w:szCs w:val="32"/>
          <w:cs/>
        </w:rPr>
        <w:t>)</w:t>
      </w:r>
    </w:p>
    <w:p w14:paraId="146972E4" w14:textId="3FDA561C" w:rsidR="005E45C9" w:rsidRPr="00AD743E" w:rsidRDefault="00FA21D3" w:rsidP="009163C9">
      <w:pPr>
        <w:pStyle w:val="ac"/>
        <w:spacing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นักวิชาการสาธารณสุขชำนาญการ</w:t>
      </w:r>
    </w:p>
    <w:p w14:paraId="231CEB66" w14:textId="12745606" w:rsidR="00C26F11" w:rsidRPr="00AD743E" w:rsidRDefault="009E57E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45C9" w:rsidRPr="00AD743E">
        <w:rPr>
          <w:rFonts w:ascii="TH SarabunIT๙" w:hAnsi="TH SarabunIT๙" w:cs="TH SarabunIT๙"/>
          <w:sz w:val="32"/>
          <w:szCs w:val="32"/>
          <w:cs/>
        </w:rPr>
        <w:t>กลุ่มงานพัฒนายุทธศาสตร์สาธารณสุข</w:t>
      </w:r>
      <w:r w:rsidR="00FD21B3" w:rsidRPr="00AD743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End w:id="1"/>
    </w:p>
    <w:p w14:paraId="6BAC633A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67945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B2B99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8632C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5748EC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9561E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D9781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DFF0E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29A7C2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158F2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217E31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F3126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155215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ABB9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C0A3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1FCE53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3AF56F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999F2E" w14:textId="12B90333" w:rsidR="004D1116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5EBC700D" w14:textId="2E3766AC" w:rsidR="000D5179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37B39E1D" w14:textId="48E59BDE" w:rsidR="00217E9A" w:rsidRDefault="00217E9A" w:rsidP="00C06CC7">
      <w:pPr>
        <w:pStyle w:val="ac"/>
        <w:tabs>
          <w:tab w:val="left" w:pos="709"/>
          <w:tab w:val="left" w:pos="1134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2B9981F2" w14:textId="77777777" w:rsidR="00784A7D" w:rsidRDefault="00784A7D" w:rsidP="00C06CC7">
      <w:pPr>
        <w:pStyle w:val="ac"/>
        <w:tabs>
          <w:tab w:val="left" w:pos="709"/>
          <w:tab w:val="left" w:pos="1134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1FC6BF25" w14:textId="34308FF9" w:rsidR="006E4236" w:rsidRDefault="00B37E74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สรุปสาระสำคัญจากการ</w:t>
      </w:r>
      <w:r w:rsidRPr="00AD743E">
        <w:rPr>
          <w:rFonts w:ascii="TH SarabunIT๙" w:hAnsi="TH SarabunIT๙" w:cs="TH SarabunIT๙"/>
          <w:sz w:val="32"/>
          <w:szCs w:val="32"/>
          <w:cs/>
        </w:rPr>
        <w:t>ประชุมคณะกรมการจังหวัดอุดรธานี ครั้งที่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B38FE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20231B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25AC57A" w14:textId="158F437D" w:rsidR="00B37E74" w:rsidRPr="00AD743E" w:rsidRDefault="00B37E74" w:rsidP="004D1116">
      <w:pPr>
        <w:pStyle w:val="ac"/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784A7D">
        <w:rPr>
          <w:rFonts w:ascii="TH SarabunIT๙" w:hAnsi="TH SarabunIT๙" w:cs="TH SarabunIT๙" w:hint="cs"/>
          <w:sz w:val="32"/>
          <w:szCs w:val="32"/>
          <w:cs/>
        </w:rPr>
        <w:t>2</w:t>
      </w:r>
      <w:r w:rsidR="00FB38FE">
        <w:rPr>
          <w:rFonts w:ascii="TH SarabunIT๙" w:hAnsi="TH SarabunIT๙" w:cs="TH SarabunIT๙" w:hint="cs"/>
          <w:sz w:val="32"/>
          <w:szCs w:val="32"/>
          <w:cs/>
        </w:rPr>
        <w:t>9</w:t>
      </w:r>
      <w:r w:rsidR="00401B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B38FE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20231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</w:p>
    <w:p w14:paraId="7B69D108" w14:textId="1276AC34" w:rsidR="002C3DEF" w:rsidRPr="00913115" w:rsidRDefault="007F1C9F" w:rsidP="00C41BEA">
      <w:pPr>
        <w:pStyle w:val="ac"/>
        <w:spacing w:after="120" w:line="264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FC32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="009A7736" w:rsidRPr="002658DB">
        <w:rPr>
          <w:rFonts w:ascii="TH SarabunIT๙" w:hAnsi="TH SarabunIT๙" w:cs="TH SarabunIT๙"/>
          <w:sz w:val="32"/>
          <w:szCs w:val="32"/>
          <w:cs/>
        </w:rPr>
        <w:t>นาย</w:t>
      </w:r>
      <w:r w:rsidR="00784A7D" w:rsidRPr="002658DB">
        <w:rPr>
          <w:rFonts w:ascii="TH SarabunIT๙" w:hAnsi="TH SarabunIT๙" w:cs="TH SarabunIT๙" w:hint="cs"/>
          <w:sz w:val="32"/>
          <w:szCs w:val="32"/>
          <w:cs/>
        </w:rPr>
        <w:t xml:space="preserve">ราชันย์ </w:t>
      </w:r>
      <w:proofErr w:type="spellStart"/>
      <w:r w:rsidR="00784A7D" w:rsidRPr="002658DB">
        <w:rPr>
          <w:rFonts w:ascii="TH SarabunIT๙" w:hAnsi="TH SarabunIT๙" w:cs="TH SarabunIT๙" w:hint="cs"/>
          <w:sz w:val="32"/>
          <w:szCs w:val="32"/>
          <w:cs/>
        </w:rPr>
        <w:t>ซุ้นหั้ว</w:t>
      </w:r>
      <w:proofErr w:type="spellEnd"/>
      <w:r w:rsidR="00784A7D" w:rsidRPr="002658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555A0" w:rsidRPr="002658DB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ผู้ว่าราชการจังหวัดอุดรธาน</w:t>
      </w:r>
      <w:r w:rsidR="004555A0" w:rsidRPr="002658DB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265F7D" w:rsidRPr="002658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เป็นประธาน</w:t>
      </w:r>
      <w:r w:rsidR="00017A65"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D31E059" w14:textId="342D0116" w:rsidR="00637F3A" w:rsidRPr="00637F3A" w:rsidRDefault="00784A7D" w:rsidP="00637F3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6E3F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แนะนำ</w:t>
      </w:r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หัวหน</w:t>
      </w:r>
      <w:proofErr w:type="spellStart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าส</w:t>
      </w:r>
      <w:proofErr w:type="spellEnd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วนราชการ ย</w:t>
      </w:r>
      <w:proofErr w:type="spellStart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มาดำรงตำแหนงใ</w:t>
      </w:r>
      <w:proofErr w:type="spellStart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</w:t>
      </w:r>
      <w:proofErr w:type="spellEnd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</w:t>
      </w:r>
    </w:p>
    <w:p w14:paraId="3D788C80" w14:textId="6D665732" w:rsidR="00637F3A" w:rsidRPr="00637F3A" w:rsidRDefault="00637F3A" w:rsidP="00637F3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1.1 นายนรเศรษ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ฐ์ </w:t>
      </w:r>
      <w:proofErr w:type="spellStart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ฤกษ</w:t>
      </w:r>
      <w:proofErr w:type="spellEnd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สงเคราะห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์  </w:t>
      </w:r>
      <w:proofErr w:type="spellStart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</w:t>
      </w:r>
      <w:proofErr w:type="spellEnd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อำนวยการโครงการสงน้ำและบำรุงรักษาน้ำ</w:t>
      </w:r>
      <w:proofErr w:type="spellStart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อูน</w:t>
      </w:r>
      <w:proofErr w:type="spellEnd"/>
    </w:p>
    <w:p w14:paraId="44A6A549" w14:textId="0088DEFA" w:rsidR="00637F3A" w:rsidRDefault="00637F3A" w:rsidP="00637F3A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จังหวัดสกลนคร ย</w:t>
      </w:r>
      <w:proofErr w:type="spellStart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</w:t>
      </w:r>
      <w:proofErr w:type="spellStart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งผู</w:t>
      </w:r>
      <w:proofErr w:type="spellEnd"/>
      <w:r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อำนวยการโครงการชลประทานอุดรธานี</w:t>
      </w:r>
    </w:p>
    <w:p w14:paraId="761C4124" w14:textId="77777777" w:rsidR="00D541FA" w:rsidRPr="00D541FA" w:rsidRDefault="00D541FA" w:rsidP="00D541FA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 </w:t>
      </w:r>
      <w:r w:rsidRPr="00D541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พิธีถวายราชสักการะ เนื่องในวันคล</w:t>
      </w:r>
      <w:proofErr w:type="spellStart"/>
      <w:r w:rsidRPr="00D541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D541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วันสวรรคต พระบาทสมเด็จพระจอมเกลาเจา</w:t>
      </w:r>
      <w:proofErr w:type="spellStart"/>
      <w:r w:rsidRPr="00D541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</w:t>
      </w:r>
      <w:proofErr w:type="spellEnd"/>
      <w:r w:rsidRPr="00D541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ูหัว</w:t>
      </w:r>
    </w:p>
    <w:p w14:paraId="46850852" w14:textId="16EBA23E" w:rsidR="00D541FA" w:rsidRDefault="00D541FA" w:rsidP="005278FC">
      <w:pPr>
        <w:pStyle w:val="ac"/>
        <w:tabs>
          <w:tab w:val="left" w:pos="709"/>
        </w:tabs>
        <w:ind w:firstLine="720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Pr="00D541F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D541F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ตุลาคม </w:t>
      </w:r>
      <w:r w:rsidRPr="00D541FA">
        <w:rPr>
          <w:rFonts w:ascii="TH SarabunIT๙" w:hAnsi="TH SarabunIT๙" w:cs="TH SarabunIT๙"/>
          <w:color w:val="000000" w:themeColor="text1"/>
          <w:sz w:val="32"/>
          <w:szCs w:val="32"/>
        </w:rPr>
        <w:t>2568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658D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เวลา 07.00 น. ณ หอประชุมทองใหญ่ </w:t>
      </w:r>
    </w:p>
    <w:p w14:paraId="68DB1A85" w14:textId="77777777" w:rsidR="00EE72D2" w:rsidRPr="00EE72D2" w:rsidRDefault="00EE72D2" w:rsidP="00EE72D2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3. </w:t>
      </w:r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กิจกรรมนอมรำลึกในพระมหากรุณาธิคุณเนื่องในวัน</w:t>
      </w:r>
      <w:bookmarkStart w:id="2" w:name="_Hlk209792815"/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คล</w:t>
      </w:r>
      <w:proofErr w:type="spellStart"/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วันสวรรคต </w:t>
      </w:r>
    </w:p>
    <w:p w14:paraId="38954219" w14:textId="1B9DE49D" w:rsidR="00EE72D2" w:rsidRPr="00EE72D2" w:rsidRDefault="00EE72D2" w:rsidP="00EE72D2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พระบาทสมเด็จพระบรมชนกา</w:t>
      </w:r>
      <w:proofErr w:type="spellStart"/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ธิเบ</w:t>
      </w:r>
      <w:proofErr w:type="spellEnd"/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ศร มหาภูมิพลอดุลยเดชมหาราช บรมนาถบพิตร </w:t>
      </w:r>
    </w:p>
    <w:p w14:paraId="72777C7D" w14:textId="77777777" w:rsidR="00CA3FB6" w:rsidRDefault="00EE72D2" w:rsidP="00EE72D2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72D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Pr="00EE72D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EE72D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ตุลาคม </w:t>
      </w:r>
      <w:r w:rsidRPr="00EE72D2">
        <w:rPr>
          <w:rFonts w:ascii="TH SarabunIT๙" w:hAnsi="TH SarabunIT๙" w:cs="TH SarabunIT๙"/>
          <w:color w:val="000000" w:themeColor="text1"/>
          <w:sz w:val="32"/>
          <w:szCs w:val="32"/>
        </w:rPr>
        <w:t>2568</w:t>
      </w:r>
      <w:bookmarkEnd w:id="2"/>
      <w:r w:rsidR="00851E6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658D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เวลา 06.30 น. ทำบุญตักบาตร 07.45 </w:t>
      </w:r>
      <w:r w:rsidR="00CA3F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พิธีวางพวงมาลา </w:t>
      </w:r>
    </w:p>
    <w:p w14:paraId="5CCD6B0A" w14:textId="4A83EDAC" w:rsidR="00EE72D2" w:rsidRDefault="00CA3FB6" w:rsidP="00CA3FB6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ณ หอประชุมทองใหญ่ </w:t>
      </w:r>
    </w:p>
    <w:p w14:paraId="09BB4DC1" w14:textId="77777777" w:rsidR="00851E6C" w:rsidRPr="00851E6C" w:rsidRDefault="00851E6C" w:rsidP="00851E6C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 </w:t>
      </w:r>
      <w:r w:rsidRPr="00851E6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พิธีวางพวงมาลาเนื่องในวันคล</w:t>
      </w:r>
      <w:proofErr w:type="spellStart"/>
      <w:r w:rsidRPr="00851E6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851E6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วันสวรรคตพระบาทสมเด็จพระจุลจอมเกลาเจา</w:t>
      </w:r>
      <w:proofErr w:type="spellStart"/>
      <w:r w:rsidRPr="00851E6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</w:t>
      </w:r>
      <w:proofErr w:type="spellEnd"/>
      <w:r w:rsidRPr="00851E6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ูหัว</w:t>
      </w:r>
    </w:p>
    <w:p w14:paraId="5EB64D15" w14:textId="77777777" w:rsidR="00CA3FB6" w:rsidRPr="00CA3FB6" w:rsidRDefault="00851E6C" w:rsidP="00CA3FB6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51E6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Pr="00851E6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23 </w:t>
      </w:r>
      <w:r w:rsidRPr="00851E6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ตุลาคม </w:t>
      </w:r>
      <w:r w:rsidRPr="00851E6C">
        <w:rPr>
          <w:rFonts w:ascii="TH SarabunIT๙" w:hAnsi="TH SarabunIT๙" w:cs="TH SarabunIT๙"/>
          <w:color w:val="000000" w:themeColor="text1"/>
          <w:sz w:val="32"/>
          <w:szCs w:val="32"/>
        </w:rPr>
        <w:t>2568</w:t>
      </w:r>
      <w:r w:rsidR="00CA3F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เวลา 07.00 น. </w:t>
      </w:r>
      <w:r w:rsidR="00CA3FB6" w:rsidRPr="00CA3F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ลานพระบรมราชานุสาวรี</w:t>
      </w:r>
      <w:proofErr w:type="spellStart"/>
      <w:r w:rsidR="00CA3FB6" w:rsidRPr="00CA3F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ย์</w:t>
      </w:r>
      <w:proofErr w:type="spellEnd"/>
    </w:p>
    <w:p w14:paraId="6490B098" w14:textId="3D393140" w:rsidR="00851E6C" w:rsidRDefault="00CA3FB6" w:rsidP="00CA3FB6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CA3F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พระบาทสมเด็จพระจุลจอมเกล้าเจ้าอยู่หัวรัชกาลที่</w:t>
      </w:r>
      <w:r w:rsidR="005278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A3F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5278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A3F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ศาลากลางจังหวัดอุดรธาน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ี </w:t>
      </w:r>
    </w:p>
    <w:p w14:paraId="5E2D6223" w14:textId="71ED8E87" w:rsidR="005278FC" w:rsidRPr="005278FC" w:rsidRDefault="005278FC" w:rsidP="005278FC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กิจกรรม ข้อ 2, 3 และ 4 </w:t>
      </w:r>
      <w:r w:rsidRPr="005278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สำนักงานจังหวัดอุดรธานีจะได้มีหนังสือราชการ </w:t>
      </w:r>
    </w:p>
    <w:p w14:paraId="56234B5A" w14:textId="3C307607" w:rsidR="005278FC" w:rsidRDefault="005278FC" w:rsidP="005278FC">
      <w:pPr>
        <w:pStyle w:val="ac"/>
        <w:tabs>
          <w:tab w:val="left" w:pos="709"/>
        </w:tabs>
        <w:ind w:firstLine="720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 w:rsidRPr="005278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แจ้งรายละเอียดทุกหน่วยงานรับทราบ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เพื่อร่วมกิจกรรม</w:t>
      </w:r>
    </w:p>
    <w:p w14:paraId="6B0E4A62" w14:textId="6D6EB8DE" w:rsidR="00744482" w:rsidRPr="00744482" w:rsidRDefault="00015528" w:rsidP="00236AA4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7042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744482"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การจัดพิธีเจริญพระพุทธมนต์และเจริญจิตตภาวนาเพื่อถวายพระพรชัยมงคล      </w:t>
      </w:r>
    </w:p>
    <w:p w14:paraId="6147DAFF" w14:textId="3A8FBBB0" w:rsidR="00744482" w:rsidRPr="00744482" w:rsidRDefault="00744482" w:rsidP="00744482">
      <w:pPr>
        <w:pStyle w:val="ac"/>
        <w:tabs>
          <w:tab w:val="left" w:pos="5360"/>
        </w:tabs>
        <w:rPr>
          <w:rFonts w:ascii="TH SarabunIT๙" w:hAnsi="TH SarabunIT๙" w:cs="TH SarabunIT๙"/>
          <w:color w:val="000000" w:themeColor="text1"/>
          <w:sz w:val="31"/>
          <w:szCs w:val="31"/>
        </w:rPr>
      </w:pPr>
      <w:r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="006D6B1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44482">
        <w:rPr>
          <w:rFonts w:ascii="TH SarabunIT๙" w:hAnsi="TH SarabunIT๙" w:cs="TH SarabunIT๙"/>
          <w:color w:val="000000" w:themeColor="text1"/>
          <w:sz w:val="31"/>
          <w:szCs w:val="31"/>
          <w:cs/>
        </w:rPr>
        <w:t>แด่สมเด็จพระเจ้าลูกเธอเจ้าฟ้าพัชร</w:t>
      </w:r>
      <w:proofErr w:type="spellStart"/>
      <w:r w:rsidRPr="00744482">
        <w:rPr>
          <w:rFonts w:ascii="TH SarabunIT๙" w:hAnsi="TH SarabunIT๙" w:cs="TH SarabunIT๙"/>
          <w:color w:val="000000" w:themeColor="text1"/>
          <w:sz w:val="31"/>
          <w:szCs w:val="31"/>
          <w:cs/>
        </w:rPr>
        <w:t>กิ</w:t>
      </w:r>
      <w:proofErr w:type="spellEnd"/>
      <w:r w:rsidRPr="00744482">
        <w:rPr>
          <w:rFonts w:ascii="TH SarabunIT๙" w:hAnsi="TH SarabunIT๙" w:cs="TH SarabunIT๙"/>
          <w:color w:val="000000" w:themeColor="text1"/>
          <w:sz w:val="31"/>
          <w:szCs w:val="31"/>
          <w:cs/>
        </w:rPr>
        <w:t>ติยาภา</w:t>
      </w:r>
      <w:r w:rsidRPr="00744482">
        <w:rPr>
          <w:rFonts w:ascii="TH SarabunIT๙" w:hAnsi="TH SarabunIT๙" w:cs="TH SarabunIT๙" w:hint="cs"/>
          <w:color w:val="000000" w:themeColor="text1"/>
          <w:sz w:val="31"/>
          <w:szCs w:val="31"/>
          <w:cs/>
        </w:rPr>
        <w:t xml:space="preserve"> </w:t>
      </w:r>
      <w:proofErr w:type="spellStart"/>
      <w:r w:rsidRPr="00744482">
        <w:rPr>
          <w:rFonts w:ascii="TH SarabunIT๙" w:hAnsi="TH SarabunIT๙" w:cs="TH SarabunIT๙"/>
          <w:color w:val="000000" w:themeColor="text1"/>
          <w:sz w:val="31"/>
          <w:szCs w:val="31"/>
          <w:cs/>
        </w:rPr>
        <w:t>นเร</w:t>
      </w:r>
      <w:proofErr w:type="spellEnd"/>
      <w:r w:rsidRPr="00744482">
        <w:rPr>
          <w:rFonts w:ascii="TH SarabunIT๙" w:hAnsi="TH SarabunIT๙" w:cs="TH SarabunIT๙"/>
          <w:color w:val="000000" w:themeColor="text1"/>
          <w:sz w:val="31"/>
          <w:szCs w:val="31"/>
          <w:cs/>
        </w:rPr>
        <w:t xml:space="preserve">นทิราเทพยวดี กรมหลวงราชสาริณีสิริพัชร </w:t>
      </w:r>
    </w:p>
    <w:p w14:paraId="461079B0" w14:textId="046112F4" w:rsidR="00744482" w:rsidRDefault="00744482" w:rsidP="00744482">
      <w:pPr>
        <w:pStyle w:val="ac"/>
        <w:tabs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</w:t>
      </w:r>
      <w:r w:rsidR="006D6B1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ประจำเดือน</w:t>
      </w:r>
      <w:r w:rsidR="003E023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38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2568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ศาลาเฉลิมพระเกียรติ </w:t>
      </w:r>
      <w:r w:rsidRPr="0074448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88 </w:t>
      </w:r>
      <w:r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พรรษา วัดโพธิสมภรณ์ </w:t>
      </w:r>
    </w:p>
    <w:p w14:paraId="7B231D63" w14:textId="57F449FF" w:rsidR="008672B3" w:rsidRDefault="00C03527" w:rsidP="00744482">
      <w:pPr>
        <w:pStyle w:val="ac"/>
        <w:tabs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444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="006D6B1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44482" w:rsidRPr="007444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พระอารามหลวง</w:t>
      </w:r>
      <w:r w:rsidR="007444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เวลา 16.00 น.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วันพฤหัสบดี</w:t>
      </w:r>
      <w:r w:rsidRPr="006E0B1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D62A78" w:rsidRPr="00FB38F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FB38FE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477A7E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D62A78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</w:t>
      </w:r>
      <w:r w:rsidR="00FB38FE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D62A78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38FE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ตุลาคม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2568</w:t>
      </w:r>
      <w:r w:rsidR="0023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8672B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และวันอังคารที่ 28 </w:t>
      </w:r>
    </w:p>
    <w:p w14:paraId="039AF6CA" w14:textId="77777777" w:rsidR="008672B3" w:rsidRDefault="008672B3" w:rsidP="006D6B1A">
      <w:pPr>
        <w:pStyle w:val="ac"/>
        <w:tabs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ตุลาคม 2568 </w:t>
      </w:r>
      <w:r w:rsidR="00C03527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</w:t>
      </w:r>
      <w:r w:rsidR="00FB38FE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พฤหัสบดีที่ 30</w:t>
      </w:r>
      <w:r w:rsidR="00333FD3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38FE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="00C03527" w:rsidRPr="00BF1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2568 </w:t>
      </w:r>
      <w:r w:rsidR="00C03527" w:rsidRPr="00333FD3">
        <w:rPr>
          <w:rFonts w:ascii="TH SarabunIT๙" w:hAnsi="TH SarabunIT๙" w:cs="TH SarabunIT๙" w:hint="cs"/>
          <w:sz w:val="32"/>
          <w:szCs w:val="32"/>
          <w:cs/>
        </w:rPr>
        <w:t>พิธีเจริ</w:t>
      </w:r>
      <w:r w:rsidR="00234FBC" w:rsidRPr="00333FD3">
        <w:rPr>
          <w:rFonts w:ascii="TH SarabunIT๙" w:hAnsi="TH SarabunIT๙" w:cs="TH SarabunIT๙" w:hint="cs"/>
          <w:sz w:val="32"/>
          <w:szCs w:val="32"/>
          <w:cs/>
        </w:rPr>
        <w:t>ญ</w:t>
      </w:r>
      <w:r w:rsidR="00C03527" w:rsidRPr="00333FD3">
        <w:rPr>
          <w:rFonts w:ascii="TH SarabunIT๙" w:hAnsi="TH SarabunIT๙" w:cs="TH SarabunIT๙" w:hint="cs"/>
          <w:sz w:val="32"/>
          <w:szCs w:val="32"/>
          <w:cs/>
        </w:rPr>
        <w:t>พระพุทธมนต์</w:t>
      </w:r>
    </w:p>
    <w:p w14:paraId="18680BD1" w14:textId="29B92989" w:rsidR="006D6B1A" w:rsidRPr="00333FD3" w:rsidRDefault="008672B3" w:rsidP="006D6B1A">
      <w:pPr>
        <w:pStyle w:val="ac"/>
        <w:tabs>
          <w:tab w:val="left" w:pos="5360"/>
        </w:tabs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C03527" w:rsidRPr="00333FD3">
        <w:rPr>
          <w:rFonts w:ascii="TH SarabunIT๙" w:hAnsi="TH SarabunIT๙" w:cs="TH SarabunIT๙" w:hint="cs"/>
          <w:sz w:val="32"/>
          <w:szCs w:val="32"/>
          <w:cs/>
        </w:rPr>
        <w:t>ถวายพระพรชัย</w:t>
      </w:r>
      <w:r>
        <w:rPr>
          <w:rFonts w:ascii="TH SarabunIT๙" w:hAnsi="TH SarabunIT๙" w:cs="TH SarabunIT๙" w:hint="cs"/>
          <w:sz w:val="32"/>
          <w:szCs w:val="32"/>
          <w:cs/>
        </w:rPr>
        <w:t>มง</w:t>
      </w:r>
      <w:r w:rsidR="00C03527" w:rsidRPr="00333FD3">
        <w:rPr>
          <w:rFonts w:ascii="TH SarabunIT๙" w:hAnsi="TH SarabunIT๙" w:cs="TH SarabunIT๙" w:hint="cs"/>
          <w:sz w:val="32"/>
          <w:szCs w:val="32"/>
          <w:cs/>
        </w:rPr>
        <w:t>คลแด่พระบาทสมเด็จพระเจ้าอยู่หัว และพระบรมวงศานุวงศ์</w:t>
      </w:r>
      <w:r w:rsidR="00D62A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F949C6D" w14:textId="3230AC7D" w:rsidR="00404626" w:rsidRDefault="006D6B1A" w:rsidP="00710BC0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</w:t>
      </w:r>
      <w:r w:rsidR="00236A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3C5D">
        <w:rPr>
          <w:rFonts w:ascii="TH SarabunIT๙" w:hAnsi="TH SarabunIT๙" w:cs="TH SarabunIT๙"/>
          <w:sz w:val="32"/>
          <w:szCs w:val="32"/>
        </w:rPr>
        <w:t>6</w:t>
      </w:r>
      <w:r w:rsidR="00A15471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4BC5" w:rsidRPr="007042FA">
        <w:rPr>
          <w:rFonts w:ascii="TH SarabunIT๙" w:hAnsi="TH SarabunIT๙" w:cs="TH SarabunIT๙" w:hint="cs"/>
          <w:sz w:val="32"/>
          <w:szCs w:val="32"/>
          <w:cs/>
        </w:rPr>
        <w:t>ขอเชิญหน่วยงานร่วม</w:t>
      </w:r>
      <w:r w:rsidR="007042FA">
        <w:rPr>
          <w:rFonts w:ascii="TH SarabunIT๙" w:hAnsi="TH SarabunIT๙" w:cs="TH SarabunIT๙" w:hint="cs"/>
          <w:sz w:val="32"/>
          <w:szCs w:val="32"/>
          <w:cs/>
        </w:rPr>
        <w:t>กิจกรรมจิตอาสา</w:t>
      </w:r>
      <w:r w:rsidR="00404626">
        <w:rPr>
          <w:rFonts w:ascii="TH SarabunIT๙" w:hAnsi="TH SarabunIT๙" w:cs="TH SarabunIT๙" w:hint="cs"/>
          <w:sz w:val="32"/>
          <w:szCs w:val="32"/>
          <w:cs/>
        </w:rPr>
        <w:t xml:space="preserve"> ในห้วงเดือนตุลาคม 2568 ดังนี้</w:t>
      </w:r>
    </w:p>
    <w:p w14:paraId="49EF8B93" w14:textId="77777777" w:rsidR="00FE546B" w:rsidRDefault="00404626" w:rsidP="00404626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C23C5D"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เนื่องในวันคล</w:t>
      </w:r>
      <w:proofErr w:type="spellStart"/>
      <w:r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วันสวรรคต พระบาทสมเด็จพระจอมเกลาเจา</w:t>
      </w:r>
      <w:proofErr w:type="spellStart"/>
      <w:r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</w:t>
      </w:r>
      <w:proofErr w:type="spellEnd"/>
      <w:r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ูหัว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1 ตุลาคม </w:t>
      </w:r>
    </w:p>
    <w:p w14:paraId="3832797C" w14:textId="77777777" w:rsidR="00F24F08" w:rsidRDefault="00FE546B" w:rsidP="00FE546B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2568</w:t>
      </w:r>
      <w:r w:rsidR="0040462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E54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วัดป่าปฐพีบรรพต บ้านคำแคน หมู่ที่ 10 ตำบลคอนสาย อำเภอกู่แก้ว </w:t>
      </w:r>
    </w:p>
    <w:p w14:paraId="1531A23F" w14:textId="77777777" w:rsidR="00F24F08" w:rsidRDefault="00F24F08" w:rsidP="00FE546B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="00FE546B" w:rsidRPr="00FE54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จังหวัดอุดรธานีกิจกรรมปลูกต้นไม้และปล่อยพันธุ์ปลา</w:t>
      </w:r>
      <w:r w:rsid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462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</w:p>
    <w:p w14:paraId="14B7B0A2" w14:textId="49A3F58B" w:rsidR="00404626" w:rsidRDefault="00F24F08" w:rsidP="00FE546B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="0040462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23C5D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40462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เนื่องในวันคล</w:t>
      </w:r>
      <w:proofErr w:type="spellStart"/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วันสวรรคต พระบาทสมเด็จพระบรมชนกา</w:t>
      </w:r>
      <w:proofErr w:type="spellStart"/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ธิเบ</w:t>
      </w:r>
      <w:proofErr w:type="spellEnd"/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ศร </w:t>
      </w:r>
    </w:p>
    <w:p w14:paraId="64ED89D5" w14:textId="77777777" w:rsidR="00F24F08" w:rsidRDefault="00404626" w:rsidP="00F24F08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มหาภูมิพลอดุลยเดชมหาราช บรมนาถบพิตร วันที่ 13 ตุลาคม 2568 </w:t>
      </w:r>
      <w:r w:rsidR="00F24F08" w:rsidRPr="00F24F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38155586" w14:textId="77777777" w:rsidR="00F24F08" w:rsidRDefault="00F24F08" w:rsidP="00F24F08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F24F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หนองน้ำสาธารณะ(รพช.) ข้างองค์การบริหารส่วนตำบลดงเย็น บ้านดงสวรรค์ หมู่ที่ 5 </w:t>
      </w:r>
    </w:p>
    <w:p w14:paraId="6673C963" w14:textId="77777777" w:rsidR="00F24F08" w:rsidRDefault="00F24F08" w:rsidP="00F24F08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F24F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ตำบลดงเย็น อำเภอบ้านดุง จังหวัดอุดรธานี</w:t>
      </w:r>
      <w:r w:rsidR="0040462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</w:t>
      </w:r>
    </w:p>
    <w:p w14:paraId="43C35F28" w14:textId="6B698BBC" w:rsidR="00613165" w:rsidRDefault="00F24F08" w:rsidP="00F24F08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</w:t>
      </w:r>
      <w:r w:rsidR="00C23C5D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40462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404626" w:rsidRPr="004046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เนื่องในวัน</w:t>
      </w:r>
      <w:r w:rsidR="00380CC5" w:rsidRPr="00380CC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คล</w:t>
      </w:r>
      <w:proofErr w:type="spellStart"/>
      <w:r w:rsidR="00380CC5" w:rsidRPr="00380CC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="00380CC5" w:rsidRPr="00380CC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วันสวรรคตพระบาทสมเด็จพระจุลจอมเกลาเจา</w:t>
      </w:r>
      <w:proofErr w:type="spellStart"/>
      <w:r w:rsidR="00380CC5" w:rsidRPr="00380CC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</w:t>
      </w:r>
      <w:proofErr w:type="spellEnd"/>
      <w:r w:rsidR="00380CC5" w:rsidRPr="00380CC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ูหัว วันที่ 23 ตุลาคม </w:t>
      </w:r>
      <w:r w:rsidR="0061316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76C29D95" w14:textId="77777777" w:rsidR="00FC4154" w:rsidRDefault="00613165" w:rsidP="00FC4154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="00380CC5" w:rsidRPr="00380CC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2568 </w:t>
      </w:r>
      <w:r w:rsidR="00FC4154" w:rsidRPr="00FC415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บึงชวน บ้านโพธิ์ตาก หมู่ที่15 ตำบลนาพู่ อำเภอเพ็ญ กิจกรรมปลูกต้นไม้</w:t>
      </w:r>
    </w:p>
    <w:p w14:paraId="6103A711" w14:textId="6F81D537" w:rsidR="004E1F1B" w:rsidRPr="000760D5" w:rsidRDefault="00FC4154" w:rsidP="00FC4154">
      <w:pPr>
        <w:pStyle w:val="ac"/>
        <w:tabs>
          <w:tab w:val="left" w:pos="709"/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FC415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และปล่อยพันธุ์ปลา</w:t>
      </w:r>
      <w:r w:rsidR="004E1F1B">
        <w:rPr>
          <w:rFonts w:ascii="TH SarabunIT๙" w:hAnsi="TH SarabunIT๙" w:cs="TH SarabunIT๙"/>
          <w:sz w:val="32"/>
          <w:szCs w:val="32"/>
        </w:rPr>
        <w:tab/>
      </w:r>
      <w:r w:rsidR="004E1F1B">
        <w:rPr>
          <w:rFonts w:ascii="TH SarabunIT๙" w:hAnsi="TH SarabunIT๙" w:cs="TH SarabunIT๙"/>
          <w:sz w:val="32"/>
          <w:szCs w:val="32"/>
        </w:rPr>
        <w:tab/>
      </w:r>
    </w:p>
    <w:p w14:paraId="06CBCB4E" w14:textId="77777777" w:rsidR="00A92136" w:rsidRDefault="00EC5A0B" w:rsidP="00EC5A0B">
      <w:pPr>
        <w:pStyle w:val="ac"/>
        <w:tabs>
          <w:tab w:val="left" w:pos="15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C23C5D">
        <w:rPr>
          <w:rFonts w:ascii="TH SarabunIT๙" w:hAnsi="TH SarabunIT๙" w:cs="TH SarabunIT๙"/>
          <w:sz w:val="32"/>
          <w:szCs w:val="32"/>
        </w:rPr>
        <w:t>7</w:t>
      </w:r>
      <w:r w:rsidR="003D2310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6D6B1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21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สรุปผลการสำรวจความคิดเห็นต่อ</w:t>
      </w:r>
      <w:r w:rsidR="003D2310" w:rsidRPr="007C06A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โครงการจังหวัดเคลื่อนที่</w:t>
      </w:r>
      <w:r w:rsidR="003D2310" w:rsidRPr="007C06A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921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ประจำปีงบประมาณ</w:t>
      </w:r>
      <w:r w:rsidR="00894A23" w:rsidRPr="00894A2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6D6B1A" w:rsidRPr="00A92136">
        <w:rPr>
          <w:rFonts w:ascii="TH SarabunIT๙" w:hAnsi="TH SarabunIT๙" w:cs="TH SarabunIT๙"/>
          <w:sz w:val="32"/>
          <w:szCs w:val="32"/>
          <w:cs/>
        </w:rPr>
        <w:t>2568</w:t>
      </w:r>
      <w:r w:rsidR="006D6B1A" w:rsidRPr="00894A2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A921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</w:p>
    <w:p w14:paraId="7F1B3158" w14:textId="77777777" w:rsidR="00A92136" w:rsidRDefault="00A92136" w:rsidP="00EC5A0B">
      <w:pPr>
        <w:pStyle w:val="ac"/>
        <w:tabs>
          <w:tab w:val="left" w:pos="15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ดำเนินการ 10 ครั้ง (ธค. 67-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.68) ความพึงพอใจภาพรวม ร้อยละ 86.1 หน่วยงานที่</w:t>
      </w:r>
    </w:p>
    <w:p w14:paraId="11E01528" w14:textId="77777777" w:rsidR="006572A1" w:rsidRDefault="00A92136" w:rsidP="00EC5A0B">
      <w:pPr>
        <w:pStyle w:val="ac"/>
        <w:tabs>
          <w:tab w:val="left" w:pos="1560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ประชาชนชื่นชอบมากที่สุดตามลำดับ 1) </w:t>
      </w:r>
      <w:r w:rsidR="00657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หน่วยแพทย์เคลื่อนที่ (พอ.สว.)</w:t>
      </w:r>
    </w:p>
    <w:p w14:paraId="33A68AC7" w14:textId="7A81C4D1" w:rsidR="00393321" w:rsidRDefault="006572A1" w:rsidP="00EC5A0B">
      <w:pPr>
        <w:pStyle w:val="ac"/>
        <w:tabs>
          <w:tab w:val="left" w:pos="1560"/>
        </w:tabs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2) สำนักงานเหล่ากาชาดจังหวัดอุดรธานี และ 3) สำนักงานพานิชย์จังหวัดอุดรธานี</w:t>
      </w:r>
    </w:p>
    <w:sectPr w:rsidR="00393321" w:rsidSect="008A0EBA">
      <w:headerReference w:type="even" r:id="rId10"/>
      <w:pgSz w:w="11906" w:h="16838" w:code="9"/>
      <w:pgMar w:top="567" w:right="1418" w:bottom="1440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7E7C0" w14:textId="77777777" w:rsidR="00377886" w:rsidRDefault="00377886">
      <w:r>
        <w:separator/>
      </w:r>
    </w:p>
  </w:endnote>
  <w:endnote w:type="continuationSeparator" w:id="0">
    <w:p w14:paraId="29F72EF8" w14:textId="77777777" w:rsidR="00377886" w:rsidRDefault="00377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DF1B5" w14:textId="77777777" w:rsidR="00377886" w:rsidRDefault="00377886">
      <w:r>
        <w:separator/>
      </w:r>
    </w:p>
  </w:footnote>
  <w:footnote w:type="continuationSeparator" w:id="0">
    <w:p w14:paraId="49ABDD53" w14:textId="77777777" w:rsidR="00377886" w:rsidRDefault="00377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513" w14:textId="77777777" w:rsidR="00B84631" w:rsidRDefault="00310FE9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B84631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5812F62B" w14:textId="77777777" w:rsidR="00B84631" w:rsidRDefault="00B8463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4E2A"/>
    <w:multiLevelType w:val="hybridMultilevel"/>
    <w:tmpl w:val="D6A2C360"/>
    <w:lvl w:ilvl="0" w:tplc="DDAE0DAC">
      <w:start w:val="2"/>
      <w:numFmt w:val="bullet"/>
      <w:lvlText w:val="-"/>
      <w:lvlJc w:val="left"/>
      <w:pPr>
        <w:ind w:left="216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BB42AF3"/>
    <w:multiLevelType w:val="multilevel"/>
    <w:tmpl w:val="45E605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000000" w:themeColor="text1"/>
      </w:rPr>
    </w:lvl>
  </w:abstractNum>
  <w:abstractNum w:abstractNumId="2" w15:restartNumberingAfterBreak="0">
    <w:nsid w:val="18EC397B"/>
    <w:multiLevelType w:val="hybridMultilevel"/>
    <w:tmpl w:val="29CAA12E"/>
    <w:lvl w:ilvl="0" w:tplc="E23EE63C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FF82EAB"/>
    <w:multiLevelType w:val="multilevel"/>
    <w:tmpl w:val="01E4F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4" w15:restartNumberingAfterBreak="0">
    <w:nsid w:val="2A0F3572"/>
    <w:multiLevelType w:val="multilevel"/>
    <w:tmpl w:val="1D28C88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5" w15:restartNumberingAfterBreak="0">
    <w:nsid w:val="3D1166E4"/>
    <w:multiLevelType w:val="multilevel"/>
    <w:tmpl w:val="00061E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6" w15:restartNumberingAfterBreak="0">
    <w:nsid w:val="424219A1"/>
    <w:multiLevelType w:val="hybridMultilevel"/>
    <w:tmpl w:val="9D44C44E"/>
    <w:lvl w:ilvl="0" w:tplc="863AF690">
      <w:start w:val="6"/>
      <w:numFmt w:val="bullet"/>
      <w:lvlText w:val="-"/>
      <w:lvlJc w:val="left"/>
      <w:pPr>
        <w:ind w:left="19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7" w15:restartNumberingAfterBreak="0">
    <w:nsid w:val="42AD21CC"/>
    <w:multiLevelType w:val="hybridMultilevel"/>
    <w:tmpl w:val="AF001152"/>
    <w:lvl w:ilvl="0" w:tplc="278ED8CC">
      <w:start w:val="1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F513AE"/>
    <w:multiLevelType w:val="hybridMultilevel"/>
    <w:tmpl w:val="46164D90"/>
    <w:lvl w:ilvl="0" w:tplc="6A362A7C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464328EE"/>
    <w:multiLevelType w:val="hybridMultilevel"/>
    <w:tmpl w:val="99DE7260"/>
    <w:lvl w:ilvl="0" w:tplc="069E3E98">
      <w:start w:val="5"/>
      <w:numFmt w:val="bullet"/>
      <w:lvlText w:val="-"/>
      <w:lvlJc w:val="left"/>
      <w:pPr>
        <w:ind w:left="20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0" w15:restartNumberingAfterBreak="0">
    <w:nsid w:val="49A0454D"/>
    <w:multiLevelType w:val="hybridMultilevel"/>
    <w:tmpl w:val="6EC052B0"/>
    <w:lvl w:ilvl="0" w:tplc="25B61FDA">
      <w:start w:val="1"/>
      <w:numFmt w:val="thaiNumbers"/>
      <w:lvlText w:val="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1" w15:restartNumberingAfterBreak="0">
    <w:nsid w:val="4FEB31F4"/>
    <w:multiLevelType w:val="hybridMultilevel"/>
    <w:tmpl w:val="CE10E670"/>
    <w:lvl w:ilvl="0" w:tplc="D9A07686">
      <w:start w:val="1"/>
      <w:numFmt w:val="decimal"/>
      <w:lvlText w:val="%1)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8027E02"/>
    <w:multiLevelType w:val="hybridMultilevel"/>
    <w:tmpl w:val="859A0AF2"/>
    <w:lvl w:ilvl="0" w:tplc="A46665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00A34B0"/>
    <w:multiLevelType w:val="multilevel"/>
    <w:tmpl w:val="965605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4" w15:restartNumberingAfterBreak="0">
    <w:nsid w:val="74BE6A89"/>
    <w:multiLevelType w:val="hybridMultilevel"/>
    <w:tmpl w:val="DE8E8560"/>
    <w:lvl w:ilvl="0" w:tplc="CD62BB0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83A1842"/>
    <w:multiLevelType w:val="hybridMultilevel"/>
    <w:tmpl w:val="86C4A286"/>
    <w:lvl w:ilvl="0" w:tplc="B39E30B8">
      <w:start w:val="1"/>
      <w:numFmt w:val="decimal"/>
      <w:lvlText w:val="%1)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6" w15:restartNumberingAfterBreak="0">
    <w:nsid w:val="79EC2CCE"/>
    <w:multiLevelType w:val="hybridMultilevel"/>
    <w:tmpl w:val="406CFC56"/>
    <w:lvl w:ilvl="0" w:tplc="F04A1184">
      <w:start w:val="4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388383766">
    <w:abstractNumId w:val="10"/>
  </w:num>
  <w:num w:numId="2" w16cid:durableId="1774321904">
    <w:abstractNumId w:val="14"/>
  </w:num>
  <w:num w:numId="3" w16cid:durableId="1475872450">
    <w:abstractNumId w:val="11"/>
  </w:num>
  <w:num w:numId="4" w16cid:durableId="959265015">
    <w:abstractNumId w:val="0"/>
  </w:num>
  <w:num w:numId="5" w16cid:durableId="2007130310">
    <w:abstractNumId w:val="15"/>
  </w:num>
  <w:num w:numId="6" w16cid:durableId="2132896202">
    <w:abstractNumId w:val="1"/>
  </w:num>
  <w:num w:numId="7" w16cid:durableId="127944146">
    <w:abstractNumId w:val="3"/>
  </w:num>
  <w:num w:numId="8" w16cid:durableId="48116165">
    <w:abstractNumId w:val="9"/>
  </w:num>
  <w:num w:numId="9" w16cid:durableId="1979337692">
    <w:abstractNumId w:val="6"/>
  </w:num>
  <w:num w:numId="10" w16cid:durableId="1287197539">
    <w:abstractNumId w:val="7"/>
  </w:num>
  <w:num w:numId="11" w16cid:durableId="1959414791">
    <w:abstractNumId w:val="13"/>
  </w:num>
  <w:num w:numId="12" w16cid:durableId="1689405770">
    <w:abstractNumId w:val="12"/>
  </w:num>
  <w:num w:numId="13" w16cid:durableId="1906404487">
    <w:abstractNumId w:val="16"/>
  </w:num>
  <w:num w:numId="14" w16cid:durableId="469978834">
    <w:abstractNumId w:val="5"/>
  </w:num>
  <w:num w:numId="15" w16cid:durableId="1650132445">
    <w:abstractNumId w:val="8"/>
  </w:num>
  <w:num w:numId="16" w16cid:durableId="474106176">
    <w:abstractNumId w:val="2"/>
  </w:num>
  <w:num w:numId="17" w16cid:durableId="1690444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D41"/>
    <w:rsid w:val="00000388"/>
    <w:rsid w:val="000009B3"/>
    <w:rsid w:val="00003019"/>
    <w:rsid w:val="00004661"/>
    <w:rsid w:val="000068BC"/>
    <w:rsid w:val="0000720F"/>
    <w:rsid w:val="00012F16"/>
    <w:rsid w:val="00013591"/>
    <w:rsid w:val="00015528"/>
    <w:rsid w:val="00016AC6"/>
    <w:rsid w:val="00017171"/>
    <w:rsid w:val="00017A65"/>
    <w:rsid w:val="00017E6D"/>
    <w:rsid w:val="00020FB4"/>
    <w:rsid w:val="0002421F"/>
    <w:rsid w:val="000260D6"/>
    <w:rsid w:val="0002642C"/>
    <w:rsid w:val="00026E66"/>
    <w:rsid w:val="00026FFD"/>
    <w:rsid w:val="00030F03"/>
    <w:rsid w:val="00031EAB"/>
    <w:rsid w:val="000337CE"/>
    <w:rsid w:val="00033A25"/>
    <w:rsid w:val="000344C9"/>
    <w:rsid w:val="00036C2C"/>
    <w:rsid w:val="00036D28"/>
    <w:rsid w:val="00037CF8"/>
    <w:rsid w:val="000401F7"/>
    <w:rsid w:val="00041424"/>
    <w:rsid w:val="000446BB"/>
    <w:rsid w:val="000462E3"/>
    <w:rsid w:val="00046590"/>
    <w:rsid w:val="00047084"/>
    <w:rsid w:val="0004777E"/>
    <w:rsid w:val="00054769"/>
    <w:rsid w:val="00055E5F"/>
    <w:rsid w:val="00060B7D"/>
    <w:rsid w:val="0006125A"/>
    <w:rsid w:val="000626D9"/>
    <w:rsid w:val="000649CE"/>
    <w:rsid w:val="00064B43"/>
    <w:rsid w:val="00064B8A"/>
    <w:rsid w:val="0006583D"/>
    <w:rsid w:val="00067550"/>
    <w:rsid w:val="0007055E"/>
    <w:rsid w:val="00070983"/>
    <w:rsid w:val="0007149A"/>
    <w:rsid w:val="000721AB"/>
    <w:rsid w:val="0007276C"/>
    <w:rsid w:val="00072C77"/>
    <w:rsid w:val="00073E87"/>
    <w:rsid w:val="000752A3"/>
    <w:rsid w:val="000760D5"/>
    <w:rsid w:val="000772C5"/>
    <w:rsid w:val="00077B2C"/>
    <w:rsid w:val="00080FCF"/>
    <w:rsid w:val="00081152"/>
    <w:rsid w:val="00081DAD"/>
    <w:rsid w:val="000823BF"/>
    <w:rsid w:val="000823F9"/>
    <w:rsid w:val="00083469"/>
    <w:rsid w:val="00083830"/>
    <w:rsid w:val="000857CA"/>
    <w:rsid w:val="000859B6"/>
    <w:rsid w:val="00086887"/>
    <w:rsid w:val="000878F9"/>
    <w:rsid w:val="00087E43"/>
    <w:rsid w:val="000902C3"/>
    <w:rsid w:val="00090B0B"/>
    <w:rsid w:val="000946AC"/>
    <w:rsid w:val="00095286"/>
    <w:rsid w:val="000A1D09"/>
    <w:rsid w:val="000A2809"/>
    <w:rsid w:val="000A4F5A"/>
    <w:rsid w:val="000A69A8"/>
    <w:rsid w:val="000B0D94"/>
    <w:rsid w:val="000B175B"/>
    <w:rsid w:val="000B52A0"/>
    <w:rsid w:val="000B52A4"/>
    <w:rsid w:val="000B7376"/>
    <w:rsid w:val="000B7F68"/>
    <w:rsid w:val="000C37C7"/>
    <w:rsid w:val="000C565B"/>
    <w:rsid w:val="000C7246"/>
    <w:rsid w:val="000D031E"/>
    <w:rsid w:val="000D1E15"/>
    <w:rsid w:val="000D259C"/>
    <w:rsid w:val="000D3175"/>
    <w:rsid w:val="000D4246"/>
    <w:rsid w:val="000D5179"/>
    <w:rsid w:val="000D54E2"/>
    <w:rsid w:val="000D658D"/>
    <w:rsid w:val="000D7D8F"/>
    <w:rsid w:val="000E5160"/>
    <w:rsid w:val="000E5220"/>
    <w:rsid w:val="000E60A1"/>
    <w:rsid w:val="000E7C52"/>
    <w:rsid w:val="000F005E"/>
    <w:rsid w:val="000F0887"/>
    <w:rsid w:val="000F36FA"/>
    <w:rsid w:val="000F3D3A"/>
    <w:rsid w:val="000F6284"/>
    <w:rsid w:val="000F6305"/>
    <w:rsid w:val="000F6839"/>
    <w:rsid w:val="00102EB7"/>
    <w:rsid w:val="001038A6"/>
    <w:rsid w:val="00107CA3"/>
    <w:rsid w:val="00107DC9"/>
    <w:rsid w:val="001100D0"/>
    <w:rsid w:val="0011016C"/>
    <w:rsid w:val="00111A9F"/>
    <w:rsid w:val="00112D04"/>
    <w:rsid w:val="001130EE"/>
    <w:rsid w:val="00117AFC"/>
    <w:rsid w:val="00120353"/>
    <w:rsid w:val="00120687"/>
    <w:rsid w:val="001226E2"/>
    <w:rsid w:val="00123085"/>
    <w:rsid w:val="001230B4"/>
    <w:rsid w:val="00124340"/>
    <w:rsid w:val="0012525E"/>
    <w:rsid w:val="00125C55"/>
    <w:rsid w:val="001273F1"/>
    <w:rsid w:val="00127739"/>
    <w:rsid w:val="00130238"/>
    <w:rsid w:val="001322A9"/>
    <w:rsid w:val="00133EAB"/>
    <w:rsid w:val="0013488D"/>
    <w:rsid w:val="00134A4B"/>
    <w:rsid w:val="00135F12"/>
    <w:rsid w:val="0013692B"/>
    <w:rsid w:val="0014136C"/>
    <w:rsid w:val="00141992"/>
    <w:rsid w:val="00143691"/>
    <w:rsid w:val="001439E7"/>
    <w:rsid w:val="00143B98"/>
    <w:rsid w:val="00145667"/>
    <w:rsid w:val="00145C02"/>
    <w:rsid w:val="00145F00"/>
    <w:rsid w:val="00146C32"/>
    <w:rsid w:val="00146D3C"/>
    <w:rsid w:val="00150B10"/>
    <w:rsid w:val="00152B43"/>
    <w:rsid w:val="00154F60"/>
    <w:rsid w:val="0016056B"/>
    <w:rsid w:val="001628F7"/>
    <w:rsid w:val="00162BF3"/>
    <w:rsid w:val="00163014"/>
    <w:rsid w:val="00163D48"/>
    <w:rsid w:val="00164357"/>
    <w:rsid w:val="0016476E"/>
    <w:rsid w:val="001670E8"/>
    <w:rsid w:val="00172431"/>
    <w:rsid w:val="00172518"/>
    <w:rsid w:val="00172B23"/>
    <w:rsid w:val="00173849"/>
    <w:rsid w:val="00175051"/>
    <w:rsid w:val="00180DB2"/>
    <w:rsid w:val="0018209B"/>
    <w:rsid w:val="001843E8"/>
    <w:rsid w:val="0018754F"/>
    <w:rsid w:val="001878BA"/>
    <w:rsid w:val="00190AD6"/>
    <w:rsid w:val="001921BD"/>
    <w:rsid w:val="00192DD4"/>
    <w:rsid w:val="001930A6"/>
    <w:rsid w:val="00193E03"/>
    <w:rsid w:val="00193FB7"/>
    <w:rsid w:val="001950AD"/>
    <w:rsid w:val="00196C01"/>
    <w:rsid w:val="00197F1A"/>
    <w:rsid w:val="001A06A5"/>
    <w:rsid w:val="001A0FB6"/>
    <w:rsid w:val="001A19D2"/>
    <w:rsid w:val="001A236F"/>
    <w:rsid w:val="001A26AC"/>
    <w:rsid w:val="001A34E9"/>
    <w:rsid w:val="001A51C8"/>
    <w:rsid w:val="001A5A77"/>
    <w:rsid w:val="001A619E"/>
    <w:rsid w:val="001B16E8"/>
    <w:rsid w:val="001B5827"/>
    <w:rsid w:val="001B6BD6"/>
    <w:rsid w:val="001B703F"/>
    <w:rsid w:val="001B79BD"/>
    <w:rsid w:val="001C04DF"/>
    <w:rsid w:val="001C3394"/>
    <w:rsid w:val="001C4735"/>
    <w:rsid w:val="001C5459"/>
    <w:rsid w:val="001C69F1"/>
    <w:rsid w:val="001C716F"/>
    <w:rsid w:val="001C7BE8"/>
    <w:rsid w:val="001C7F8D"/>
    <w:rsid w:val="001D0828"/>
    <w:rsid w:val="001D2670"/>
    <w:rsid w:val="001D2D8E"/>
    <w:rsid w:val="001D4996"/>
    <w:rsid w:val="001D5B14"/>
    <w:rsid w:val="001D7BBB"/>
    <w:rsid w:val="001E0675"/>
    <w:rsid w:val="001E1D31"/>
    <w:rsid w:val="001E1DB3"/>
    <w:rsid w:val="001E2F2B"/>
    <w:rsid w:val="001E3C68"/>
    <w:rsid w:val="001E7642"/>
    <w:rsid w:val="001F2B3C"/>
    <w:rsid w:val="001F5E85"/>
    <w:rsid w:val="001F6F27"/>
    <w:rsid w:val="00200204"/>
    <w:rsid w:val="0020231B"/>
    <w:rsid w:val="0020312B"/>
    <w:rsid w:val="0020353A"/>
    <w:rsid w:val="00205C11"/>
    <w:rsid w:val="0020612C"/>
    <w:rsid w:val="0020676C"/>
    <w:rsid w:val="002072EB"/>
    <w:rsid w:val="002079A5"/>
    <w:rsid w:val="00210547"/>
    <w:rsid w:val="002110B8"/>
    <w:rsid w:val="00213D2A"/>
    <w:rsid w:val="00216095"/>
    <w:rsid w:val="00216BF0"/>
    <w:rsid w:val="00216E4C"/>
    <w:rsid w:val="00217254"/>
    <w:rsid w:val="00217E9A"/>
    <w:rsid w:val="002221FF"/>
    <w:rsid w:val="00222714"/>
    <w:rsid w:val="00222A00"/>
    <w:rsid w:val="00225FC4"/>
    <w:rsid w:val="00230BB6"/>
    <w:rsid w:val="00233BA8"/>
    <w:rsid w:val="00233CBC"/>
    <w:rsid w:val="0023427A"/>
    <w:rsid w:val="00234405"/>
    <w:rsid w:val="0023497B"/>
    <w:rsid w:val="00234FBC"/>
    <w:rsid w:val="00236AA4"/>
    <w:rsid w:val="00236EDF"/>
    <w:rsid w:val="00237E5F"/>
    <w:rsid w:val="002406C3"/>
    <w:rsid w:val="00240B54"/>
    <w:rsid w:val="002415C8"/>
    <w:rsid w:val="00242F8A"/>
    <w:rsid w:val="00243EDC"/>
    <w:rsid w:val="00244BC5"/>
    <w:rsid w:val="00246D22"/>
    <w:rsid w:val="002477F3"/>
    <w:rsid w:val="002513AE"/>
    <w:rsid w:val="00252AF2"/>
    <w:rsid w:val="002530E7"/>
    <w:rsid w:val="00253D9E"/>
    <w:rsid w:val="002547B0"/>
    <w:rsid w:val="0025689D"/>
    <w:rsid w:val="00261914"/>
    <w:rsid w:val="00262C98"/>
    <w:rsid w:val="00262E8F"/>
    <w:rsid w:val="00263C2F"/>
    <w:rsid w:val="00263CF2"/>
    <w:rsid w:val="002640EE"/>
    <w:rsid w:val="00264148"/>
    <w:rsid w:val="002656C6"/>
    <w:rsid w:val="002658DB"/>
    <w:rsid w:val="00265F7D"/>
    <w:rsid w:val="00267375"/>
    <w:rsid w:val="00267812"/>
    <w:rsid w:val="00270008"/>
    <w:rsid w:val="00271335"/>
    <w:rsid w:val="002719C8"/>
    <w:rsid w:val="00271E69"/>
    <w:rsid w:val="002728BA"/>
    <w:rsid w:val="002728F9"/>
    <w:rsid w:val="0027294C"/>
    <w:rsid w:val="00272CEE"/>
    <w:rsid w:val="00273BC9"/>
    <w:rsid w:val="002747A4"/>
    <w:rsid w:val="00274919"/>
    <w:rsid w:val="0027578D"/>
    <w:rsid w:val="00276437"/>
    <w:rsid w:val="0027657C"/>
    <w:rsid w:val="00282507"/>
    <w:rsid w:val="00282D0C"/>
    <w:rsid w:val="002855A8"/>
    <w:rsid w:val="00287A34"/>
    <w:rsid w:val="00287AE2"/>
    <w:rsid w:val="0029059C"/>
    <w:rsid w:val="002908C6"/>
    <w:rsid w:val="002912A4"/>
    <w:rsid w:val="00291CDC"/>
    <w:rsid w:val="00293BB1"/>
    <w:rsid w:val="00294C56"/>
    <w:rsid w:val="00295238"/>
    <w:rsid w:val="002961BB"/>
    <w:rsid w:val="002970DB"/>
    <w:rsid w:val="002974F4"/>
    <w:rsid w:val="002A2646"/>
    <w:rsid w:val="002A27FD"/>
    <w:rsid w:val="002A3068"/>
    <w:rsid w:val="002A3742"/>
    <w:rsid w:val="002A4223"/>
    <w:rsid w:val="002A75A8"/>
    <w:rsid w:val="002B08CC"/>
    <w:rsid w:val="002B52FA"/>
    <w:rsid w:val="002B630A"/>
    <w:rsid w:val="002B699E"/>
    <w:rsid w:val="002B7A42"/>
    <w:rsid w:val="002B7F2C"/>
    <w:rsid w:val="002C0C72"/>
    <w:rsid w:val="002C2C17"/>
    <w:rsid w:val="002C3D67"/>
    <w:rsid w:val="002C3DEF"/>
    <w:rsid w:val="002C7590"/>
    <w:rsid w:val="002C7B8A"/>
    <w:rsid w:val="002D0315"/>
    <w:rsid w:val="002D0C13"/>
    <w:rsid w:val="002D151F"/>
    <w:rsid w:val="002D1CA7"/>
    <w:rsid w:val="002D6066"/>
    <w:rsid w:val="002D657E"/>
    <w:rsid w:val="002D6E18"/>
    <w:rsid w:val="002D7884"/>
    <w:rsid w:val="002E068B"/>
    <w:rsid w:val="002E1EB8"/>
    <w:rsid w:val="002E4DDA"/>
    <w:rsid w:val="002F08CB"/>
    <w:rsid w:val="002F0B5E"/>
    <w:rsid w:val="002F1C67"/>
    <w:rsid w:val="002F20E1"/>
    <w:rsid w:val="002F2539"/>
    <w:rsid w:val="002F260A"/>
    <w:rsid w:val="002F2A9D"/>
    <w:rsid w:val="002F2C37"/>
    <w:rsid w:val="002F3A4E"/>
    <w:rsid w:val="002F48E6"/>
    <w:rsid w:val="002F650B"/>
    <w:rsid w:val="002F6554"/>
    <w:rsid w:val="002F65CC"/>
    <w:rsid w:val="002F795D"/>
    <w:rsid w:val="002F7B4B"/>
    <w:rsid w:val="003013B8"/>
    <w:rsid w:val="00302B38"/>
    <w:rsid w:val="0030435B"/>
    <w:rsid w:val="003071D7"/>
    <w:rsid w:val="00310FE9"/>
    <w:rsid w:val="00311456"/>
    <w:rsid w:val="00313780"/>
    <w:rsid w:val="0031456F"/>
    <w:rsid w:val="00314764"/>
    <w:rsid w:val="00316266"/>
    <w:rsid w:val="00316990"/>
    <w:rsid w:val="00320B71"/>
    <w:rsid w:val="00320D8D"/>
    <w:rsid w:val="00320D9E"/>
    <w:rsid w:val="00323AAA"/>
    <w:rsid w:val="00323DB2"/>
    <w:rsid w:val="00324453"/>
    <w:rsid w:val="003249F0"/>
    <w:rsid w:val="00327F4C"/>
    <w:rsid w:val="00327F69"/>
    <w:rsid w:val="0033228D"/>
    <w:rsid w:val="00332B24"/>
    <w:rsid w:val="00333CA5"/>
    <w:rsid w:val="00333FD3"/>
    <w:rsid w:val="003357E7"/>
    <w:rsid w:val="00336EBC"/>
    <w:rsid w:val="00337345"/>
    <w:rsid w:val="00337356"/>
    <w:rsid w:val="00337366"/>
    <w:rsid w:val="0034158C"/>
    <w:rsid w:val="00342D71"/>
    <w:rsid w:val="0034433F"/>
    <w:rsid w:val="00344F32"/>
    <w:rsid w:val="0034591F"/>
    <w:rsid w:val="00345E07"/>
    <w:rsid w:val="00345F72"/>
    <w:rsid w:val="00346136"/>
    <w:rsid w:val="003461E5"/>
    <w:rsid w:val="00346883"/>
    <w:rsid w:val="00346983"/>
    <w:rsid w:val="00347B41"/>
    <w:rsid w:val="00350347"/>
    <w:rsid w:val="0035299C"/>
    <w:rsid w:val="0035423C"/>
    <w:rsid w:val="00354B8F"/>
    <w:rsid w:val="00355DCE"/>
    <w:rsid w:val="00356648"/>
    <w:rsid w:val="00357115"/>
    <w:rsid w:val="00357AE8"/>
    <w:rsid w:val="00360E76"/>
    <w:rsid w:val="003613AD"/>
    <w:rsid w:val="003614C6"/>
    <w:rsid w:val="003631AF"/>
    <w:rsid w:val="00364267"/>
    <w:rsid w:val="0036511E"/>
    <w:rsid w:val="0036658E"/>
    <w:rsid w:val="0037008B"/>
    <w:rsid w:val="003717C4"/>
    <w:rsid w:val="0037192E"/>
    <w:rsid w:val="00371B20"/>
    <w:rsid w:val="00373ABA"/>
    <w:rsid w:val="00374645"/>
    <w:rsid w:val="00375167"/>
    <w:rsid w:val="00377446"/>
    <w:rsid w:val="00377886"/>
    <w:rsid w:val="00377DCD"/>
    <w:rsid w:val="00380CC5"/>
    <w:rsid w:val="00387B20"/>
    <w:rsid w:val="00392560"/>
    <w:rsid w:val="00393321"/>
    <w:rsid w:val="003939F1"/>
    <w:rsid w:val="00394401"/>
    <w:rsid w:val="003955CC"/>
    <w:rsid w:val="003A104D"/>
    <w:rsid w:val="003A1F06"/>
    <w:rsid w:val="003A1F88"/>
    <w:rsid w:val="003A4292"/>
    <w:rsid w:val="003A53DD"/>
    <w:rsid w:val="003A54A5"/>
    <w:rsid w:val="003B0267"/>
    <w:rsid w:val="003B0B81"/>
    <w:rsid w:val="003B166A"/>
    <w:rsid w:val="003B31FA"/>
    <w:rsid w:val="003B432D"/>
    <w:rsid w:val="003B4900"/>
    <w:rsid w:val="003B6384"/>
    <w:rsid w:val="003B7073"/>
    <w:rsid w:val="003C0A97"/>
    <w:rsid w:val="003C2CFE"/>
    <w:rsid w:val="003C4553"/>
    <w:rsid w:val="003C5916"/>
    <w:rsid w:val="003C621B"/>
    <w:rsid w:val="003C6C4B"/>
    <w:rsid w:val="003C78F4"/>
    <w:rsid w:val="003D2310"/>
    <w:rsid w:val="003D259C"/>
    <w:rsid w:val="003D3A51"/>
    <w:rsid w:val="003D4EA6"/>
    <w:rsid w:val="003D53FA"/>
    <w:rsid w:val="003D544B"/>
    <w:rsid w:val="003D5E6A"/>
    <w:rsid w:val="003D7E64"/>
    <w:rsid w:val="003E0238"/>
    <w:rsid w:val="003E13BE"/>
    <w:rsid w:val="003E31E2"/>
    <w:rsid w:val="003E5362"/>
    <w:rsid w:val="003E582F"/>
    <w:rsid w:val="003E5D7D"/>
    <w:rsid w:val="003E69DD"/>
    <w:rsid w:val="003F01BB"/>
    <w:rsid w:val="003F3749"/>
    <w:rsid w:val="003F4787"/>
    <w:rsid w:val="003F4927"/>
    <w:rsid w:val="003F605C"/>
    <w:rsid w:val="003F6327"/>
    <w:rsid w:val="003F6D53"/>
    <w:rsid w:val="003F700B"/>
    <w:rsid w:val="003F7180"/>
    <w:rsid w:val="0040035B"/>
    <w:rsid w:val="00400952"/>
    <w:rsid w:val="00401B4E"/>
    <w:rsid w:val="00403C5D"/>
    <w:rsid w:val="00403F4C"/>
    <w:rsid w:val="00404626"/>
    <w:rsid w:val="004046A7"/>
    <w:rsid w:val="00404764"/>
    <w:rsid w:val="00404A0B"/>
    <w:rsid w:val="00405246"/>
    <w:rsid w:val="00405C0D"/>
    <w:rsid w:val="00407B08"/>
    <w:rsid w:val="00407DB2"/>
    <w:rsid w:val="00410A56"/>
    <w:rsid w:val="00410BBF"/>
    <w:rsid w:val="00411479"/>
    <w:rsid w:val="00412A44"/>
    <w:rsid w:val="00412F9D"/>
    <w:rsid w:val="00413D92"/>
    <w:rsid w:val="00414B2E"/>
    <w:rsid w:val="00414D81"/>
    <w:rsid w:val="004172CF"/>
    <w:rsid w:val="00417580"/>
    <w:rsid w:val="00422A88"/>
    <w:rsid w:val="00423022"/>
    <w:rsid w:val="004236C1"/>
    <w:rsid w:val="00424F77"/>
    <w:rsid w:val="00426080"/>
    <w:rsid w:val="00434E9C"/>
    <w:rsid w:val="0043552D"/>
    <w:rsid w:val="004359CF"/>
    <w:rsid w:val="00437028"/>
    <w:rsid w:val="0043758D"/>
    <w:rsid w:val="0044068F"/>
    <w:rsid w:val="00440986"/>
    <w:rsid w:val="00443F98"/>
    <w:rsid w:val="00444ABA"/>
    <w:rsid w:val="004470AA"/>
    <w:rsid w:val="0044718C"/>
    <w:rsid w:val="004472A3"/>
    <w:rsid w:val="004478A6"/>
    <w:rsid w:val="004510C2"/>
    <w:rsid w:val="004514B4"/>
    <w:rsid w:val="00451621"/>
    <w:rsid w:val="00451A63"/>
    <w:rsid w:val="00452C02"/>
    <w:rsid w:val="00453FDB"/>
    <w:rsid w:val="004555A0"/>
    <w:rsid w:val="00456A62"/>
    <w:rsid w:val="00456E4C"/>
    <w:rsid w:val="00461B8F"/>
    <w:rsid w:val="00461F5A"/>
    <w:rsid w:val="00463F84"/>
    <w:rsid w:val="00463FF4"/>
    <w:rsid w:val="00465299"/>
    <w:rsid w:val="00465ED8"/>
    <w:rsid w:val="00466D44"/>
    <w:rsid w:val="00467666"/>
    <w:rsid w:val="004719F8"/>
    <w:rsid w:val="0047381F"/>
    <w:rsid w:val="00474964"/>
    <w:rsid w:val="0047770D"/>
    <w:rsid w:val="00477A7E"/>
    <w:rsid w:val="00477E6A"/>
    <w:rsid w:val="00477E77"/>
    <w:rsid w:val="00477F9C"/>
    <w:rsid w:val="00481C25"/>
    <w:rsid w:val="00482BDC"/>
    <w:rsid w:val="00483353"/>
    <w:rsid w:val="00485D14"/>
    <w:rsid w:val="004900FE"/>
    <w:rsid w:val="00491073"/>
    <w:rsid w:val="00491FDE"/>
    <w:rsid w:val="00493602"/>
    <w:rsid w:val="00494431"/>
    <w:rsid w:val="004948C5"/>
    <w:rsid w:val="004961C4"/>
    <w:rsid w:val="00497633"/>
    <w:rsid w:val="004A445E"/>
    <w:rsid w:val="004A50BC"/>
    <w:rsid w:val="004A53F9"/>
    <w:rsid w:val="004A6D9B"/>
    <w:rsid w:val="004A7FD7"/>
    <w:rsid w:val="004B0E42"/>
    <w:rsid w:val="004B18ED"/>
    <w:rsid w:val="004B203D"/>
    <w:rsid w:val="004B4D7E"/>
    <w:rsid w:val="004B5203"/>
    <w:rsid w:val="004B7A9C"/>
    <w:rsid w:val="004C28E2"/>
    <w:rsid w:val="004C37D1"/>
    <w:rsid w:val="004C3A32"/>
    <w:rsid w:val="004C4D41"/>
    <w:rsid w:val="004C4FBF"/>
    <w:rsid w:val="004C53C8"/>
    <w:rsid w:val="004C64DF"/>
    <w:rsid w:val="004C691D"/>
    <w:rsid w:val="004D02D6"/>
    <w:rsid w:val="004D1116"/>
    <w:rsid w:val="004D3A38"/>
    <w:rsid w:val="004D3F56"/>
    <w:rsid w:val="004D6BE4"/>
    <w:rsid w:val="004D796B"/>
    <w:rsid w:val="004E0269"/>
    <w:rsid w:val="004E1F1B"/>
    <w:rsid w:val="004E260C"/>
    <w:rsid w:val="004E2D76"/>
    <w:rsid w:val="004E3797"/>
    <w:rsid w:val="004E47E9"/>
    <w:rsid w:val="004E49AC"/>
    <w:rsid w:val="004E5794"/>
    <w:rsid w:val="004E6357"/>
    <w:rsid w:val="004E6A16"/>
    <w:rsid w:val="004E6AFC"/>
    <w:rsid w:val="004E714F"/>
    <w:rsid w:val="004F0814"/>
    <w:rsid w:val="004F165D"/>
    <w:rsid w:val="004F2B4A"/>
    <w:rsid w:val="004F3127"/>
    <w:rsid w:val="004F58A2"/>
    <w:rsid w:val="004F595F"/>
    <w:rsid w:val="004F609C"/>
    <w:rsid w:val="004F6B6A"/>
    <w:rsid w:val="004F7450"/>
    <w:rsid w:val="0050131F"/>
    <w:rsid w:val="00506320"/>
    <w:rsid w:val="00506B44"/>
    <w:rsid w:val="005071C5"/>
    <w:rsid w:val="005073E4"/>
    <w:rsid w:val="0051014E"/>
    <w:rsid w:val="005116B2"/>
    <w:rsid w:val="005125FF"/>
    <w:rsid w:val="00512CC1"/>
    <w:rsid w:val="00514DBF"/>
    <w:rsid w:val="005151D8"/>
    <w:rsid w:val="00517932"/>
    <w:rsid w:val="00520107"/>
    <w:rsid w:val="00520FA4"/>
    <w:rsid w:val="00521446"/>
    <w:rsid w:val="00521F1C"/>
    <w:rsid w:val="005256A4"/>
    <w:rsid w:val="00526A21"/>
    <w:rsid w:val="005278FC"/>
    <w:rsid w:val="00531464"/>
    <w:rsid w:val="00533591"/>
    <w:rsid w:val="00540858"/>
    <w:rsid w:val="005416BB"/>
    <w:rsid w:val="005425A8"/>
    <w:rsid w:val="00543831"/>
    <w:rsid w:val="00544B3E"/>
    <w:rsid w:val="00545836"/>
    <w:rsid w:val="00546AAC"/>
    <w:rsid w:val="00550069"/>
    <w:rsid w:val="00552A36"/>
    <w:rsid w:val="005541E4"/>
    <w:rsid w:val="00555F33"/>
    <w:rsid w:val="005570B7"/>
    <w:rsid w:val="00560042"/>
    <w:rsid w:val="005618E5"/>
    <w:rsid w:val="0056279F"/>
    <w:rsid w:val="0057136B"/>
    <w:rsid w:val="00571D05"/>
    <w:rsid w:val="005733C7"/>
    <w:rsid w:val="00582907"/>
    <w:rsid w:val="00584116"/>
    <w:rsid w:val="00584128"/>
    <w:rsid w:val="00584788"/>
    <w:rsid w:val="00591C5D"/>
    <w:rsid w:val="00591E73"/>
    <w:rsid w:val="00592E14"/>
    <w:rsid w:val="005937A1"/>
    <w:rsid w:val="00594601"/>
    <w:rsid w:val="00596FE4"/>
    <w:rsid w:val="005A0623"/>
    <w:rsid w:val="005A1F18"/>
    <w:rsid w:val="005A3175"/>
    <w:rsid w:val="005A3F60"/>
    <w:rsid w:val="005A410C"/>
    <w:rsid w:val="005A6420"/>
    <w:rsid w:val="005B01EA"/>
    <w:rsid w:val="005B11BF"/>
    <w:rsid w:val="005B1C56"/>
    <w:rsid w:val="005B3CDE"/>
    <w:rsid w:val="005B7967"/>
    <w:rsid w:val="005C1E69"/>
    <w:rsid w:val="005C209C"/>
    <w:rsid w:val="005C2872"/>
    <w:rsid w:val="005C4077"/>
    <w:rsid w:val="005C4FC5"/>
    <w:rsid w:val="005C5043"/>
    <w:rsid w:val="005C5C94"/>
    <w:rsid w:val="005C72A0"/>
    <w:rsid w:val="005C7ECA"/>
    <w:rsid w:val="005D12BC"/>
    <w:rsid w:val="005D2E08"/>
    <w:rsid w:val="005D30E6"/>
    <w:rsid w:val="005D516E"/>
    <w:rsid w:val="005D5F61"/>
    <w:rsid w:val="005E06F4"/>
    <w:rsid w:val="005E18D4"/>
    <w:rsid w:val="005E246D"/>
    <w:rsid w:val="005E45C9"/>
    <w:rsid w:val="005E4F98"/>
    <w:rsid w:val="005E532E"/>
    <w:rsid w:val="005E78B5"/>
    <w:rsid w:val="005E78FF"/>
    <w:rsid w:val="005F07AB"/>
    <w:rsid w:val="005F0A88"/>
    <w:rsid w:val="005F0F5E"/>
    <w:rsid w:val="005F2C1D"/>
    <w:rsid w:val="005F31F5"/>
    <w:rsid w:val="005F48CA"/>
    <w:rsid w:val="005F4E73"/>
    <w:rsid w:val="005F4EE0"/>
    <w:rsid w:val="005F5AA6"/>
    <w:rsid w:val="005F5D51"/>
    <w:rsid w:val="005F6443"/>
    <w:rsid w:val="005F6676"/>
    <w:rsid w:val="00601AAF"/>
    <w:rsid w:val="00603D0F"/>
    <w:rsid w:val="00604128"/>
    <w:rsid w:val="00605C02"/>
    <w:rsid w:val="00605C2F"/>
    <w:rsid w:val="00611684"/>
    <w:rsid w:val="006126C9"/>
    <w:rsid w:val="00612B51"/>
    <w:rsid w:val="00613165"/>
    <w:rsid w:val="00613DE2"/>
    <w:rsid w:val="00614152"/>
    <w:rsid w:val="0062239D"/>
    <w:rsid w:val="00622C05"/>
    <w:rsid w:val="00624118"/>
    <w:rsid w:val="00625A6B"/>
    <w:rsid w:val="00625BD7"/>
    <w:rsid w:val="00626121"/>
    <w:rsid w:val="0062742C"/>
    <w:rsid w:val="006275AB"/>
    <w:rsid w:val="00631B90"/>
    <w:rsid w:val="00631DE0"/>
    <w:rsid w:val="006322B3"/>
    <w:rsid w:val="00634607"/>
    <w:rsid w:val="00636CCC"/>
    <w:rsid w:val="00637F3A"/>
    <w:rsid w:val="00642C15"/>
    <w:rsid w:val="006430D4"/>
    <w:rsid w:val="006430FC"/>
    <w:rsid w:val="00643716"/>
    <w:rsid w:val="00643F28"/>
    <w:rsid w:val="00644AB1"/>
    <w:rsid w:val="00644E09"/>
    <w:rsid w:val="00646018"/>
    <w:rsid w:val="00646814"/>
    <w:rsid w:val="0064738B"/>
    <w:rsid w:val="00647D11"/>
    <w:rsid w:val="00650A3B"/>
    <w:rsid w:val="00650AF8"/>
    <w:rsid w:val="006512BB"/>
    <w:rsid w:val="00654697"/>
    <w:rsid w:val="00654B58"/>
    <w:rsid w:val="00655FF8"/>
    <w:rsid w:val="00657102"/>
    <w:rsid w:val="006572A1"/>
    <w:rsid w:val="00657573"/>
    <w:rsid w:val="00657574"/>
    <w:rsid w:val="006618D3"/>
    <w:rsid w:val="006636C7"/>
    <w:rsid w:val="006641D8"/>
    <w:rsid w:val="006643B8"/>
    <w:rsid w:val="0066509C"/>
    <w:rsid w:val="006652A2"/>
    <w:rsid w:val="00667A1D"/>
    <w:rsid w:val="006711BD"/>
    <w:rsid w:val="00671722"/>
    <w:rsid w:val="0067385A"/>
    <w:rsid w:val="00675020"/>
    <w:rsid w:val="0067595E"/>
    <w:rsid w:val="006774B5"/>
    <w:rsid w:val="00681C22"/>
    <w:rsid w:val="006822AF"/>
    <w:rsid w:val="00684FAE"/>
    <w:rsid w:val="00690472"/>
    <w:rsid w:val="00692655"/>
    <w:rsid w:val="00693807"/>
    <w:rsid w:val="00693E6C"/>
    <w:rsid w:val="00695A7D"/>
    <w:rsid w:val="0069630E"/>
    <w:rsid w:val="006A175C"/>
    <w:rsid w:val="006A30EC"/>
    <w:rsid w:val="006A3DC3"/>
    <w:rsid w:val="006A4118"/>
    <w:rsid w:val="006A5208"/>
    <w:rsid w:val="006A522E"/>
    <w:rsid w:val="006A53B5"/>
    <w:rsid w:val="006A6074"/>
    <w:rsid w:val="006A6A8F"/>
    <w:rsid w:val="006B0B64"/>
    <w:rsid w:val="006B15E9"/>
    <w:rsid w:val="006B17F4"/>
    <w:rsid w:val="006B1D4E"/>
    <w:rsid w:val="006B37F5"/>
    <w:rsid w:val="006B442A"/>
    <w:rsid w:val="006B45A3"/>
    <w:rsid w:val="006B479F"/>
    <w:rsid w:val="006B57DE"/>
    <w:rsid w:val="006B6CF3"/>
    <w:rsid w:val="006B72B7"/>
    <w:rsid w:val="006C33A4"/>
    <w:rsid w:val="006C3E76"/>
    <w:rsid w:val="006C403C"/>
    <w:rsid w:val="006C44A3"/>
    <w:rsid w:val="006D00DD"/>
    <w:rsid w:val="006D0E3A"/>
    <w:rsid w:val="006D16F7"/>
    <w:rsid w:val="006D2252"/>
    <w:rsid w:val="006D4C4E"/>
    <w:rsid w:val="006D4DE7"/>
    <w:rsid w:val="006D59DE"/>
    <w:rsid w:val="006D6B1A"/>
    <w:rsid w:val="006D7816"/>
    <w:rsid w:val="006E0B19"/>
    <w:rsid w:val="006E126E"/>
    <w:rsid w:val="006E145A"/>
    <w:rsid w:val="006E2195"/>
    <w:rsid w:val="006E31FA"/>
    <w:rsid w:val="006E3FBC"/>
    <w:rsid w:val="006E4236"/>
    <w:rsid w:val="006E5B01"/>
    <w:rsid w:val="006E5E31"/>
    <w:rsid w:val="006E7C43"/>
    <w:rsid w:val="006E7D4A"/>
    <w:rsid w:val="006F015E"/>
    <w:rsid w:val="006F13AA"/>
    <w:rsid w:val="006F28E8"/>
    <w:rsid w:val="006F4ECA"/>
    <w:rsid w:val="006F7581"/>
    <w:rsid w:val="007004E0"/>
    <w:rsid w:val="007005A3"/>
    <w:rsid w:val="00700643"/>
    <w:rsid w:val="007014E3"/>
    <w:rsid w:val="00701507"/>
    <w:rsid w:val="00702C7B"/>
    <w:rsid w:val="007042FA"/>
    <w:rsid w:val="0070487C"/>
    <w:rsid w:val="0070591A"/>
    <w:rsid w:val="0071005E"/>
    <w:rsid w:val="00710245"/>
    <w:rsid w:val="007104CE"/>
    <w:rsid w:val="00710BC0"/>
    <w:rsid w:val="007122B0"/>
    <w:rsid w:val="007135CE"/>
    <w:rsid w:val="00714F5C"/>
    <w:rsid w:val="007154B5"/>
    <w:rsid w:val="0071579D"/>
    <w:rsid w:val="007227CF"/>
    <w:rsid w:val="00722E06"/>
    <w:rsid w:val="00724275"/>
    <w:rsid w:val="0072573C"/>
    <w:rsid w:val="00727438"/>
    <w:rsid w:val="007305EC"/>
    <w:rsid w:val="00730FEA"/>
    <w:rsid w:val="0073191D"/>
    <w:rsid w:val="0073289C"/>
    <w:rsid w:val="007344E9"/>
    <w:rsid w:val="0073450E"/>
    <w:rsid w:val="007353BD"/>
    <w:rsid w:val="007365BD"/>
    <w:rsid w:val="00736AE3"/>
    <w:rsid w:val="00737ECB"/>
    <w:rsid w:val="00741A81"/>
    <w:rsid w:val="007421BD"/>
    <w:rsid w:val="00744482"/>
    <w:rsid w:val="007446D4"/>
    <w:rsid w:val="0074576C"/>
    <w:rsid w:val="00746F94"/>
    <w:rsid w:val="0075094F"/>
    <w:rsid w:val="007515A7"/>
    <w:rsid w:val="00751695"/>
    <w:rsid w:val="00751C6A"/>
    <w:rsid w:val="00751E41"/>
    <w:rsid w:val="0075526D"/>
    <w:rsid w:val="007560CD"/>
    <w:rsid w:val="00757753"/>
    <w:rsid w:val="00763E06"/>
    <w:rsid w:val="00763EA2"/>
    <w:rsid w:val="00764405"/>
    <w:rsid w:val="00764910"/>
    <w:rsid w:val="007650DF"/>
    <w:rsid w:val="00765491"/>
    <w:rsid w:val="00765C97"/>
    <w:rsid w:val="00766F6C"/>
    <w:rsid w:val="00767FDE"/>
    <w:rsid w:val="0077145E"/>
    <w:rsid w:val="00771E22"/>
    <w:rsid w:val="00773446"/>
    <w:rsid w:val="00773AA0"/>
    <w:rsid w:val="007757E4"/>
    <w:rsid w:val="00775CFD"/>
    <w:rsid w:val="007814EF"/>
    <w:rsid w:val="00781993"/>
    <w:rsid w:val="007838F9"/>
    <w:rsid w:val="0078414F"/>
    <w:rsid w:val="00784A7D"/>
    <w:rsid w:val="00787730"/>
    <w:rsid w:val="0079345E"/>
    <w:rsid w:val="00793E37"/>
    <w:rsid w:val="007941B5"/>
    <w:rsid w:val="00794C29"/>
    <w:rsid w:val="007955BD"/>
    <w:rsid w:val="007A01A9"/>
    <w:rsid w:val="007A01F4"/>
    <w:rsid w:val="007A268E"/>
    <w:rsid w:val="007A2816"/>
    <w:rsid w:val="007A4A4E"/>
    <w:rsid w:val="007A4E47"/>
    <w:rsid w:val="007A69E7"/>
    <w:rsid w:val="007A7001"/>
    <w:rsid w:val="007A77CC"/>
    <w:rsid w:val="007B082F"/>
    <w:rsid w:val="007B0FAD"/>
    <w:rsid w:val="007B182F"/>
    <w:rsid w:val="007B2C37"/>
    <w:rsid w:val="007B4A51"/>
    <w:rsid w:val="007B61A3"/>
    <w:rsid w:val="007B6D77"/>
    <w:rsid w:val="007B7227"/>
    <w:rsid w:val="007C064B"/>
    <w:rsid w:val="007C06AC"/>
    <w:rsid w:val="007C072E"/>
    <w:rsid w:val="007C1839"/>
    <w:rsid w:val="007C1DF7"/>
    <w:rsid w:val="007C2412"/>
    <w:rsid w:val="007C3B8F"/>
    <w:rsid w:val="007D030A"/>
    <w:rsid w:val="007D06C1"/>
    <w:rsid w:val="007D1C5D"/>
    <w:rsid w:val="007D2B1F"/>
    <w:rsid w:val="007D3410"/>
    <w:rsid w:val="007D3E89"/>
    <w:rsid w:val="007D5608"/>
    <w:rsid w:val="007D6B4A"/>
    <w:rsid w:val="007E23A7"/>
    <w:rsid w:val="007E2E3D"/>
    <w:rsid w:val="007E32BA"/>
    <w:rsid w:val="007E594C"/>
    <w:rsid w:val="007E692E"/>
    <w:rsid w:val="007E6E95"/>
    <w:rsid w:val="007F07F8"/>
    <w:rsid w:val="007F160E"/>
    <w:rsid w:val="007F1883"/>
    <w:rsid w:val="007F1A5B"/>
    <w:rsid w:val="007F1A71"/>
    <w:rsid w:val="007F1C9F"/>
    <w:rsid w:val="007F246A"/>
    <w:rsid w:val="007F38E9"/>
    <w:rsid w:val="007F3FC4"/>
    <w:rsid w:val="007F4BAF"/>
    <w:rsid w:val="007F5A14"/>
    <w:rsid w:val="007F600C"/>
    <w:rsid w:val="007F7B0F"/>
    <w:rsid w:val="008005BF"/>
    <w:rsid w:val="008016B5"/>
    <w:rsid w:val="00801E5C"/>
    <w:rsid w:val="00803334"/>
    <w:rsid w:val="00803C15"/>
    <w:rsid w:val="00803E83"/>
    <w:rsid w:val="00810267"/>
    <w:rsid w:val="00812F58"/>
    <w:rsid w:val="00813610"/>
    <w:rsid w:val="00824692"/>
    <w:rsid w:val="00824E47"/>
    <w:rsid w:val="00825843"/>
    <w:rsid w:val="00826270"/>
    <w:rsid w:val="0082655F"/>
    <w:rsid w:val="00827413"/>
    <w:rsid w:val="00834CB6"/>
    <w:rsid w:val="008350CD"/>
    <w:rsid w:val="008360B5"/>
    <w:rsid w:val="008370C9"/>
    <w:rsid w:val="008379BD"/>
    <w:rsid w:val="008410C0"/>
    <w:rsid w:val="00841186"/>
    <w:rsid w:val="008414EC"/>
    <w:rsid w:val="008419D1"/>
    <w:rsid w:val="008424AA"/>
    <w:rsid w:val="00842F82"/>
    <w:rsid w:val="0084419C"/>
    <w:rsid w:val="00846F2F"/>
    <w:rsid w:val="008471F4"/>
    <w:rsid w:val="00851E6C"/>
    <w:rsid w:val="00852B1F"/>
    <w:rsid w:val="008535D9"/>
    <w:rsid w:val="0085376F"/>
    <w:rsid w:val="00854D1A"/>
    <w:rsid w:val="008559AA"/>
    <w:rsid w:val="00856371"/>
    <w:rsid w:val="0086002E"/>
    <w:rsid w:val="00861D8C"/>
    <w:rsid w:val="00862167"/>
    <w:rsid w:val="00862277"/>
    <w:rsid w:val="0086270F"/>
    <w:rsid w:val="008632AE"/>
    <w:rsid w:val="00865624"/>
    <w:rsid w:val="0086677E"/>
    <w:rsid w:val="008672B3"/>
    <w:rsid w:val="008720A2"/>
    <w:rsid w:val="008729E1"/>
    <w:rsid w:val="00872C69"/>
    <w:rsid w:val="008731B8"/>
    <w:rsid w:val="0087642A"/>
    <w:rsid w:val="00877159"/>
    <w:rsid w:val="0087760D"/>
    <w:rsid w:val="00881B0E"/>
    <w:rsid w:val="00882152"/>
    <w:rsid w:val="00883207"/>
    <w:rsid w:val="00883527"/>
    <w:rsid w:val="00883EB6"/>
    <w:rsid w:val="00883F01"/>
    <w:rsid w:val="00884711"/>
    <w:rsid w:val="00884A31"/>
    <w:rsid w:val="008862D5"/>
    <w:rsid w:val="0088711A"/>
    <w:rsid w:val="008878C5"/>
    <w:rsid w:val="008913A8"/>
    <w:rsid w:val="00892B18"/>
    <w:rsid w:val="00893106"/>
    <w:rsid w:val="0089378C"/>
    <w:rsid w:val="008939BA"/>
    <w:rsid w:val="00894A23"/>
    <w:rsid w:val="00895A40"/>
    <w:rsid w:val="00896C3A"/>
    <w:rsid w:val="00896C5D"/>
    <w:rsid w:val="008971A2"/>
    <w:rsid w:val="008A03AD"/>
    <w:rsid w:val="008A068E"/>
    <w:rsid w:val="008A0EBA"/>
    <w:rsid w:val="008A14C4"/>
    <w:rsid w:val="008A1F64"/>
    <w:rsid w:val="008A2A42"/>
    <w:rsid w:val="008A2B38"/>
    <w:rsid w:val="008A3746"/>
    <w:rsid w:val="008A42BC"/>
    <w:rsid w:val="008A49C7"/>
    <w:rsid w:val="008A4C1C"/>
    <w:rsid w:val="008A4F9C"/>
    <w:rsid w:val="008A507D"/>
    <w:rsid w:val="008A50E7"/>
    <w:rsid w:val="008A5B28"/>
    <w:rsid w:val="008A7B62"/>
    <w:rsid w:val="008A7D5C"/>
    <w:rsid w:val="008B0CFB"/>
    <w:rsid w:val="008B1332"/>
    <w:rsid w:val="008B2E1D"/>
    <w:rsid w:val="008B43E3"/>
    <w:rsid w:val="008B5039"/>
    <w:rsid w:val="008B523C"/>
    <w:rsid w:val="008B52A5"/>
    <w:rsid w:val="008B5AA0"/>
    <w:rsid w:val="008B72DC"/>
    <w:rsid w:val="008B78C1"/>
    <w:rsid w:val="008C1169"/>
    <w:rsid w:val="008C11B2"/>
    <w:rsid w:val="008C4BB4"/>
    <w:rsid w:val="008C4C38"/>
    <w:rsid w:val="008C5050"/>
    <w:rsid w:val="008C57CC"/>
    <w:rsid w:val="008C7974"/>
    <w:rsid w:val="008D01E2"/>
    <w:rsid w:val="008D05C4"/>
    <w:rsid w:val="008D2A0C"/>
    <w:rsid w:val="008D4A51"/>
    <w:rsid w:val="008D546B"/>
    <w:rsid w:val="008D5E87"/>
    <w:rsid w:val="008D76FA"/>
    <w:rsid w:val="008D7BA2"/>
    <w:rsid w:val="008E0A6E"/>
    <w:rsid w:val="008E157A"/>
    <w:rsid w:val="008E3107"/>
    <w:rsid w:val="008E338D"/>
    <w:rsid w:val="008E567B"/>
    <w:rsid w:val="008E579A"/>
    <w:rsid w:val="008E5894"/>
    <w:rsid w:val="008E67CD"/>
    <w:rsid w:val="008F0573"/>
    <w:rsid w:val="008F0A25"/>
    <w:rsid w:val="008F0A53"/>
    <w:rsid w:val="008F1769"/>
    <w:rsid w:val="008F2212"/>
    <w:rsid w:val="0090197E"/>
    <w:rsid w:val="009026FB"/>
    <w:rsid w:val="0090294C"/>
    <w:rsid w:val="00902EB0"/>
    <w:rsid w:val="009037AC"/>
    <w:rsid w:val="00904C2B"/>
    <w:rsid w:val="009059EF"/>
    <w:rsid w:val="00905BE4"/>
    <w:rsid w:val="00905C3D"/>
    <w:rsid w:val="00906528"/>
    <w:rsid w:val="0091227B"/>
    <w:rsid w:val="00912D49"/>
    <w:rsid w:val="00912D86"/>
    <w:rsid w:val="00913115"/>
    <w:rsid w:val="009137C1"/>
    <w:rsid w:val="00913C53"/>
    <w:rsid w:val="009163C9"/>
    <w:rsid w:val="00921978"/>
    <w:rsid w:val="00921E9F"/>
    <w:rsid w:val="00923102"/>
    <w:rsid w:val="009240D2"/>
    <w:rsid w:val="00925233"/>
    <w:rsid w:val="0092634A"/>
    <w:rsid w:val="00926469"/>
    <w:rsid w:val="0092672B"/>
    <w:rsid w:val="00931AD6"/>
    <w:rsid w:val="00934714"/>
    <w:rsid w:val="00934CBB"/>
    <w:rsid w:val="00937FBD"/>
    <w:rsid w:val="0094264E"/>
    <w:rsid w:val="009438C6"/>
    <w:rsid w:val="00944220"/>
    <w:rsid w:val="00946E2C"/>
    <w:rsid w:val="00950731"/>
    <w:rsid w:val="00950A5D"/>
    <w:rsid w:val="009511DD"/>
    <w:rsid w:val="00951D06"/>
    <w:rsid w:val="00953DD3"/>
    <w:rsid w:val="00954CF2"/>
    <w:rsid w:val="00954D0D"/>
    <w:rsid w:val="00955AA1"/>
    <w:rsid w:val="00956E19"/>
    <w:rsid w:val="00960284"/>
    <w:rsid w:val="00962084"/>
    <w:rsid w:val="0096246B"/>
    <w:rsid w:val="00963234"/>
    <w:rsid w:val="00964FF7"/>
    <w:rsid w:val="00965740"/>
    <w:rsid w:val="009661A6"/>
    <w:rsid w:val="00967B06"/>
    <w:rsid w:val="00967CB6"/>
    <w:rsid w:val="0097104A"/>
    <w:rsid w:val="009713F2"/>
    <w:rsid w:val="00971F43"/>
    <w:rsid w:val="00972969"/>
    <w:rsid w:val="009733C1"/>
    <w:rsid w:val="009733F0"/>
    <w:rsid w:val="00976E3F"/>
    <w:rsid w:val="00980674"/>
    <w:rsid w:val="0098082A"/>
    <w:rsid w:val="00980B6A"/>
    <w:rsid w:val="00981142"/>
    <w:rsid w:val="009813B5"/>
    <w:rsid w:val="00981D9E"/>
    <w:rsid w:val="00981E35"/>
    <w:rsid w:val="00981E97"/>
    <w:rsid w:val="009825BE"/>
    <w:rsid w:val="0098266A"/>
    <w:rsid w:val="00982B93"/>
    <w:rsid w:val="00983059"/>
    <w:rsid w:val="00987340"/>
    <w:rsid w:val="00990071"/>
    <w:rsid w:val="00990D85"/>
    <w:rsid w:val="00990F24"/>
    <w:rsid w:val="00991751"/>
    <w:rsid w:val="00991EBA"/>
    <w:rsid w:val="0099482F"/>
    <w:rsid w:val="00996E60"/>
    <w:rsid w:val="009A0119"/>
    <w:rsid w:val="009A27E5"/>
    <w:rsid w:val="009A313D"/>
    <w:rsid w:val="009A4CE2"/>
    <w:rsid w:val="009A7675"/>
    <w:rsid w:val="009A7736"/>
    <w:rsid w:val="009B2F75"/>
    <w:rsid w:val="009B3112"/>
    <w:rsid w:val="009B3324"/>
    <w:rsid w:val="009B3A33"/>
    <w:rsid w:val="009B3C5E"/>
    <w:rsid w:val="009B4494"/>
    <w:rsid w:val="009B46B6"/>
    <w:rsid w:val="009B592B"/>
    <w:rsid w:val="009B6BA2"/>
    <w:rsid w:val="009C10C2"/>
    <w:rsid w:val="009C1905"/>
    <w:rsid w:val="009C2A99"/>
    <w:rsid w:val="009C2DC2"/>
    <w:rsid w:val="009C55A7"/>
    <w:rsid w:val="009C6436"/>
    <w:rsid w:val="009C6815"/>
    <w:rsid w:val="009C6EE4"/>
    <w:rsid w:val="009C74E1"/>
    <w:rsid w:val="009D031B"/>
    <w:rsid w:val="009D2271"/>
    <w:rsid w:val="009D2725"/>
    <w:rsid w:val="009D2911"/>
    <w:rsid w:val="009D4449"/>
    <w:rsid w:val="009D6311"/>
    <w:rsid w:val="009D6A31"/>
    <w:rsid w:val="009D74D7"/>
    <w:rsid w:val="009D7CB0"/>
    <w:rsid w:val="009D7EFD"/>
    <w:rsid w:val="009E07D6"/>
    <w:rsid w:val="009E489C"/>
    <w:rsid w:val="009E57E4"/>
    <w:rsid w:val="009E589B"/>
    <w:rsid w:val="009E6B72"/>
    <w:rsid w:val="009E7BBD"/>
    <w:rsid w:val="009F1104"/>
    <w:rsid w:val="009F15F6"/>
    <w:rsid w:val="009F3CE3"/>
    <w:rsid w:val="009F68BC"/>
    <w:rsid w:val="00A00DCB"/>
    <w:rsid w:val="00A00FF3"/>
    <w:rsid w:val="00A016E2"/>
    <w:rsid w:val="00A0250E"/>
    <w:rsid w:val="00A02B7E"/>
    <w:rsid w:val="00A05528"/>
    <w:rsid w:val="00A06C0E"/>
    <w:rsid w:val="00A07DF8"/>
    <w:rsid w:val="00A1017E"/>
    <w:rsid w:val="00A10A4D"/>
    <w:rsid w:val="00A10DAF"/>
    <w:rsid w:val="00A11AD7"/>
    <w:rsid w:val="00A11AEF"/>
    <w:rsid w:val="00A145D3"/>
    <w:rsid w:val="00A15471"/>
    <w:rsid w:val="00A162DD"/>
    <w:rsid w:val="00A16DC5"/>
    <w:rsid w:val="00A20450"/>
    <w:rsid w:val="00A2113F"/>
    <w:rsid w:val="00A21729"/>
    <w:rsid w:val="00A2172E"/>
    <w:rsid w:val="00A21C7F"/>
    <w:rsid w:val="00A2250C"/>
    <w:rsid w:val="00A2253E"/>
    <w:rsid w:val="00A306AC"/>
    <w:rsid w:val="00A32BC0"/>
    <w:rsid w:val="00A32D60"/>
    <w:rsid w:val="00A33871"/>
    <w:rsid w:val="00A347BA"/>
    <w:rsid w:val="00A367F6"/>
    <w:rsid w:val="00A375FA"/>
    <w:rsid w:val="00A42478"/>
    <w:rsid w:val="00A432CC"/>
    <w:rsid w:val="00A451AA"/>
    <w:rsid w:val="00A45295"/>
    <w:rsid w:val="00A475C5"/>
    <w:rsid w:val="00A504A5"/>
    <w:rsid w:val="00A52279"/>
    <w:rsid w:val="00A533A5"/>
    <w:rsid w:val="00A5487A"/>
    <w:rsid w:val="00A54A15"/>
    <w:rsid w:val="00A54D12"/>
    <w:rsid w:val="00A5717B"/>
    <w:rsid w:val="00A60D81"/>
    <w:rsid w:val="00A60E9D"/>
    <w:rsid w:val="00A61AC3"/>
    <w:rsid w:val="00A61E65"/>
    <w:rsid w:val="00A62499"/>
    <w:rsid w:val="00A64DF4"/>
    <w:rsid w:val="00A67FA6"/>
    <w:rsid w:val="00A73A7A"/>
    <w:rsid w:val="00A74A3F"/>
    <w:rsid w:val="00A76CAB"/>
    <w:rsid w:val="00A8343A"/>
    <w:rsid w:val="00A841C7"/>
    <w:rsid w:val="00A84E48"/>
    <w:rsid w:val="00A9107E"/>
    <w:rsid w:val="00A917EE"/>
    <w:rsid w:val="00A92013"/>
    <w:rsid w:val="00A92136"/>
    <w:rsid w:val="00A922D6"/>
    <w:rsid w:val="00A9293F"/>
    <w:rsid w:val="00A93FE4"/>
    <w:rsid w:val="00A94D41"/>
    <w:rsid w:val="00A95AC7"/>
    <w:rsid w:val="00A95D0C"/>
    <w:rsid w:val="00A962F2"/>
    <w:rsid w:val="00A97E58"/>
    <w:rsid w:val="00AA0A15"/>
    <w:rsid w:val="00AA72AB"/>
    <w:rsid w:val="00AA7C3D"/>
    <w:rsid w:val="00AB0CDF"/>
    <w:rsid w:val="00AB3BC8"/>
    <w:rsid w:val="00AB76E9"/>
    <w:rsid w:val="00AC15E1"/>
    <w:rsid w:val="00AC3E22"/>
    <w:rsid w:val="00AC4217"/>
    <w:rsid w:val="00AC7790"/>
    <w:rsid w:val="00AC77E8"/>
    <w:rsid w:val="00AC7D0C"/>
    <w:rsid w:val="00AC7DB4"/>
    <w:rsid w:val="00AD0725"/>
    <w:rsid w:val="00AD164D"/>
    <w:rsid w:val="00AD279A"/>
    <w:rsid w:val="00AD5173"/>
    <w:rsid w:val="00AD55C9"/>
    <w:rsid w:val="00AD697E"/>
    <w:rsid w:val="00AD6D50"/>
    <w:rsid w:val="00AD743E"/>
    <w:rsid w:val="00AE1FCB"/>
    <w:rsid w:val="00AE4267"/>
    <w:rsid w:val="00AE43C9"/>
    <w:rsid w:val="00AE5E5F"/>
    <w:rsid w:val="00AE6381"/>
    <w:rsid w:val="00AF075D"/>
    <w:rsid w:val="00AF1093"/>
    <w:rsid w:val="00AF4DCD"/>
    <w:rsid w:val="00AF4E4F"/>
    <w:rsid w:val="00AF5ECD"/>
    <w:rsid w:val="00AF62EB"/>
    <w:rsid w:val="00AF7CDE"/>
    <w:rsid w:val="00AF7DC5"/>
    <w:rsid w:val="00B002E5"/>
    <w:rsid w:val="00B00689"/>
    <w:rsid w:val="00B00C49"/>
    <w:rsid w:val="00B02896"/>
    <w:rsid w:val="00B02F2E"/>
    <w:rsid w:val="00B03149"/>
    <w:rsid w:val="00B05687"/>
    <w:rsid w:val="00B0598A"/>
    <w:rsid w:val="00B06B10"/>
    <w:rsid w:val="00B07B44"/>
    <w:rsid w:val="00B07F09"/>
    <w:rsid w:val="00B10076"/>
    <w:rsid w:val="00B11365"/>
    <w:rsid w:val="00B12A60"/>
    <w:rsid w:val="00B14842"/>
    <w:rsid w:val="00B151C5"/>
    <w:rsid w:val="00B16BA7"/>
    <w:rsid w:val="00B16E09"/>
    <w:rsid w:val="00B23EB5"/>
    <w:rsid w:val="00B23F53"/>
    <w:rsid w:val="00B24123"/>
    <w:rsid w:val="00B271DD"/>
    <w:rsid w:val="00B30ABF"/>
    <w:rsid w:val="00B3141C"/>
    <w:rsid w:val="00B321F8"/>
    <w:rsid w:val="00B32323"/>
    <w:rsid w:val="00B33346"/>
    <w:rsid w:val="00B333AB"/>
    <w:rsid w:val="00B34692"/>
    <w:rsid w:val="00B348CA"/>
    <w:rsid w:val="00B367AC"/>
    <w:rsid w:val="00B36ED2"/>
    <w:rsid w:val="00B37636"/>
    <w:rsid w:val="00B37E74"/>
    <w:rsid w:val="00B40A6D"/>
    <w:rsid w:val="00B43053"/>
    <w:rsid w:val="00B454C7"/>
    <w:rsid w:val="00B4604A"/>
    <w:rsid w:val="00B463D3"/>
    <w:rsid w:val="00B469A3"/>
    <w:rsid w:val="00B50EB9"/>
    <w:rsid w:val="00B50FE7"/>
    <w:rsid w:val="00B51636"/>
    <w:rsid w:val="00B51B3E"/>
    <w:rsid w:val="00B51E71"/>
    <w:rsid w:val="00B51FF9"/>
    <w:rsid w:val="00B53016"/>
    <w:rsid w:val="00B53117"/>
    <w:rsid w:val="00B535E4"/>
    <w:rsid w:val="00B55C3A"/>
    <w:rsid w:val="00B57DEC"/>
    <w:rsid w:val="00B57DF9"/>
    <w:rsid w:val="00B614F7"/>
    <w:rsid w:val="00B637F5"/>
    <w:rsid w:val="00B63C7C"/>
    <w:rsid w:val="00B655CD"/>
    <w:rsid w:val="00B66273"/>
    <w:rsid w:val="00B66AB1"/>
    <w:rsid w:val="00B7098E"/>
    <w:rsid w:val="00B73BCD"/>
    <w:rsid w:val="00B741C0"/>
    <w:rsid w:val="00B75578"/>
    <w:rsid w:val="00B757A8"/>
    <w:rsid w:val="00B75A50"/>
    <w:rsid w:val="00B7771A"/>
    <w:rsid w:val="00B80B01"/>
    <w:rsid w:val="00B84631"/>
    <w:rsid w:val="00B8566C"/>
    <w:rsid w:val="00B857A1"/>
    <w:rsid w:val="00B87A80"/>
    <w:rsid w:val="00B913C5"/>
    <w:rsid w:val="00B932F5"/>
    <w:rsid w:val="00B946D7"/>
    <w:rsid w:val="00B946EB"/>
    <w:rsid w:val="00B959C8"/>
    <w:rsid w:val="00B959E7"/>
    <w:rsid w:val="00B95CA8"/>
    <w:rsid w:val="00B96A5D"/>
    <w:rsid w:val="00BA06B2"/>
    <w:rsid w:val="00BA4369"/>
    <w:rsid w:val="00BA62FB"/>
    <w:rsid w:val="00BB0FA5"/>
    <w:rsid w:val="00BB1117"/>
    <w:rsid w:val="00BB11A4"/>
    <w:rsid w:val="00BB6044"/>
    <w:rsid w:val="00BC0E5D"/>
    <w:rsid w:val="00BC1CEF"/>
    <w:rsid w:val="00BC2E25"/>
    <w:rsid w:val="00BC4650"/>
    <w:rsid w:val="00BC46B6"/>
    <w:rsid w:val="00BC4C03"/>
    <w:rsid w:val="00BC5A6F"/>
    <w:rsid w:val="00BC7C65"/>
    <w:rsid w:val="00BC7F01"/>
    <w:rsid w:val="00BD053B"/>
    <w:rsid w:val="00BD0E22"/>
    <w:rsid w:val="00BD17CE"/>
    <w:rsid w:val="00BD1B51"/>
    <w:rsid w:val="00BD1D8D"/>
    <w:rsid w:val="00BD3B59"/>
    <w:rsid w:val="00BD47C6"/>
    <w:rsid w:val="00BD5DC7"/>
    <w:rsid w:val="00BD7006"/>
    <w:rsid w:val="00BD7FCF"/>
    <w:rsid w:val="00BE2BF7"/>
    <w:rsid w:val="00BE70BD"/>
    <w:rsid w:val="00BF0315"/>
    <w:rsid w:val="00BF0477"/>
    <w:rsid w:val="00BF169D"/>
    <w:rsid w:val="00BF2F63"/>
    <w:rsid w:val="00BF4724"/>
    <w:rsid w:val="00BF4836"/>
    <w:rsid w:val="00BF6E50"/>
    <w:rsid w:val="00BF7339"/>
    <w:rsid w:val="00C00028"/>
    <w:rsid w:val="00C00AE3"/>
    <w:rsid w:val="00C0286C"/>
    <w:rsid w:val="00C02A2F"/>
    <w:rsid w:val="00C03527"/>
    <w:rsid w:val="00C041F0"/>
    <w:rsid w:val="00C04F77"/>
    <w:rsid w:val="00C058F9"/>
    <w:rsid w:val="00C0595F"/>
    <w:rsid w:val="00C05A9F"/>
    <w:rsid w:val="00C06CC7"/>
    <w:rsid w:val="00C0700E"/>
    <w:rsid w:val="00C1093F"/>
    <w:rsid w:val="00C10D30"/>
    <w:rsid w:val="00C10F3C"/>
    <w:rsid w:val="00C13D2C"/>
    <w:rsid w:val="00C13F57"/>
    <w:rsid w:val="00C1436A"/>
    <w:rsid w:val="00C14F4C"/>
    <w:rsid w:val="00C158C5"/>
    <w:rsid w:val="00C16CFE"/>
    <w:rsid w:val="00C201AE"/>
    <w:rsid w:val="00C20214"/>
    <w:rsid w:val="00C219FB"/>
    <w:rsid w:val="00C21B2E"/>
    <w:rsid w:val="00C23115"/>
    <w:rsid w:val="00C23602"/>
    <w:rsid w:val="00C23C5D"/>
    <w:rsid w:val="00C23EF6"/>
    <w:rsid w:val="00C24CFA"/>
    <w:rsid w:val="00C2565C"/>
    <w:rsid w:val="00C264EB"/>
    <w:rsid w:val="00C26F11"/>
    <w:rsid w:val="00C31FA5"/>
    <w:rsid w:val="00C3231E"/>
    <w:rsid w:val="00C3313A"/>
    <w:rsid w:val="00C33227"/>
    <w:rsid w:val="00C33DDC"/>
    <w:rsid w:val="00C3453B"/>
    <w:rsid w:val="00C347D5"/>
    <w:rsid w:val="00C34C99"/>
    <w:rsid w:val="00C36E38"/>
    <w:rsid w:val="00C376FF"/>
    <w:rsid w:val="00C4043C"/>
    <w:rsid w:val="00C40BF7"/>
    <w:rsid w:val="00C41BEA"/>
    <w:rsid w:val="00C429FF"/>
    <w:rsid w:val="00C440F9"/>
    <w:rsid w:val="00C442CB"/>
    <w:rsid w:val="00C45357"/>
    <w:rsid w:val="00C4581E"/>
    <w:rsid w:val="00C466BA"/>
    <w:rsid w:val="00C46D24"/>
    <w:rsid w:val="00C47657"/>
    <w:rsid w:val="00C529A2"/>
    <w:rsid w:val="00C52CEA"/>
    <w:rsid w:val="00C53176"/>
    <w:rsid w:val="00C53970"/>
    <w:rsid w:val="00C550A3"/>
    <w:rsid w:val="00C5787E"/>
    <w:rsid w:val="00C57C6F"/>
    <w:rsid w:val="00C6326D"/>
    <w:rsid w:val="00C63858"/>
    <w:rsid w:val="00C669A9"/>
    <w:rsid w:val="00C66DE7"/>
    <w:rsid w:val="00C73BAA"/>
    <w:rsid w:val="00C74731"/>
    <w:rsid w:val="00C75EC2"/>
    <w:rsid w:val="00C76749"/>
    <w:rsid w:val="00C76CCF"/>
    <w:rsid w:val="00C82A94"/>
    <w:rsid w:val="00C82C4A"/>
    <w:rsid w:val="00C82C7C"/>
    <w:rsid w:val="00C854C7"/>
    <w:rsid w:val="00C871B3"/>
    <w:rsid w:val="00C87E7C"/>
    <w:rsid w:val="00C902D3"/>
    <w:rsid w:val="00C91A06"/>
    <w:rsid w:val="00C91BCC"/>
    <w:rsid w:val="00C93C81"/>
    <w:rsid w:val="00C948EB"/>
    <w:rsid w:val="00C94909"/>
    <w:rsid w:val="00C95A48"/>
    <w:rsid w:val="00C95B13"/>
    <w:rsid w:val="00C96B69"/>
    <w:rsid w:val="00CA172F"/>
    <w:rsid w:val="00CA26A0"/>
    <w:rsid w:val="00CA2739"/>
    <w:rsid w:val="00CA2992"/>
    <w:rsid w:val="00CA3968"/>
    <w:rsid w:val="00CA3FB6"/>
    <w:rsid w:val="00CA5238"/>
    <w:rsid w:val="00CA5A22"/>
    <w:rsid w:val="00CB0412"/>
    <w:rsid w:val="00CB5526"/>
    <w:rsid w:val="00CB5D45"/>
    <w:rsid w:val="00CB6697"/>
    <w:rsid w:val="00CB6817"/>
    <w:rsid w:val="00CB7A78"/>
    <w:rsid w:val="00CC0B82"/>
    <w:rsid w:val="00CC21E6"/>
    <w:rsid w:val="00CC3FE2"/>
    <w:rsid w:val="00CC573E"/>
    <w:rsid w:val="00CC5908"/>
    <w:rsid w:val="00CC7653"/>
    <w:rsid w:val="00CD00FB"/>
    <w:rsid w:val="00CD0D70"/>
    <w:rsid w:val="00CD1877"/>
    <w:rsid w:val="00CD255B"/>
    <w:rsid w:val="00CD49DF"/>
    <w:rsid w:val="00CD4D69"/>
    <w:rsid w:val="00CD5CB9"/>
    <w:rsid w:val="00CD6038"/>
    <w:rsid w:val="00CD6483"/>
    <w:rsid w:val="00CD6671"/>
    <w:rsid w:val="00CD7148"/>
    <w:rsid w:val="00CE0A60"/>
    <w:rsid w:val="00CE1074"/>
    <w:rsid w:val="00CE2173"/>
    <w:rsid w:val="00CE4560"/>
    <w:rsid w:val="00CE542E"/>
    <w:rsid w:val="00CE5BF1"/>
    <w:rsid w:val="00CE5E8B"/>
    <w:rsid w:val="00CE5F56"/>
    <w:rsid w:val="00CE6115"/>
    <w:rsid w:val="00CE779D"/>
    <w:rsid w:val="00CF017D"/>
    <w:rsid w:val="00CF3AC6"/>
    <w:rsid w:val="00CF3D5A"/>
    <w:rsid w:val="00CF7060"/>
    <w:rsid w:val="00CF7697"/>
    <w:rsid w:val="00D00364"/>
    <w:rsid w:val="00D008A0"/>
    <w:rsid w:val="00D01033"/>
    <w:rsid w:val="00D014D3"/>
    <w:rsid w:val="00D0185A"/>
    <w:rsid w:val="00D02EBA"/>
    <w:rsid w:val="00D03C94"/>
    <w:rsid w:val="00D06164"/>
    <w:rsid w:val="00D12AF3"/>
    <w:rsid w:val="00D1308F"/>
    <w:rsid w:val="00D14508"/>
    <w:rsid w:val="00D15F17"/>
    <w:rsid w:val="00D1682F"/>
    <w:rsid w:val="00D1737C"/>
    <w:rsid w:val="00D20A4B"/>
    <w:rsid w:val="00D20D9B"/>
    <w:rsid w:val="00D210CF"/>
    <w:rsid w:val="00D21781"/>
    <w:rsid w:val="00D221F9"/>
    <w:rsid w:val="00D23B62"/>
    <w:rsid w:val="00D247A0"/>
    <w:rsid w:val="00D318DB"/>
    <w:rsid w:val="00D331A4"/>
    <w:rsid w:val="00D333C2"/>
    <w:rsid w:val="00D35165"/>
    <w:rsid w:val="00D37850"/>
    <w:rsid w:val="00D37BF8"/>
    <w:rsid w:val="00D37E73"/>
    <w:rsid w:val="00D37F05"/>
    <w:rsid w:val="00D40899"/>
    <w:rsid w:val="00D40E4A"/>
    <w:rsid w:val="00D41405"/>
    <w:rsid w:val="00D42359"/>
    <w:rsid w:val="00D42555"/>
    <w:rsid w:val="00D4378E"/>
    <w:rsid w:val="00D4689D"/>
    <w:rsid w:val="00D46C2F"/>
    <w:rsid w:val="00D46D0D"/>
    <w:rsid w:val="00D473D5"/>
    <w:rsid w:val="00D518B7"/>
    <w:rsid w:val="00D541FA"/>
    <w:rsid w:val="00D5496A"/>
    <w:rsid w:val="00D56A88"/>
    <w:rsid w:val="00D56CCB"/>
    <w:rsid w:val="00D60159"/>
    <w:rsid w:val="00D625F9"/>
    <w:rsid w:val="00D62A78"/>
    <w:rsid w:val="00D62FF9"/>
    <w:rsid w:val="00D63973"/>
    <w:rsid w:val="00D63C77"/>
    <w:rsid w:val="00D64839"/>
    <w:rsid w:val="00D64DB4"/>
    <w:rsid w:val="00D6626B"/>
    <w:rsid w:val="00D6690B"/>
    <w:rsid w:val="00D72ED0"/>
    <w:rsid w:val="00D739CF"/>
    <w:rsid w:val="00D755B7"/>
    <w:rsid w:val="00D75D18"/>
    <w:rsid w:val="00D77184"/>
    <w:rsid w:val="00D81881"/>
    <w:rsid w:val="00D82135"/>
    <w:rsid w:val="00D82CDC"/>
    <w:rsid w:val="00D8417E"/>
    <w:rsid w:val="00D8419E"/>
    <w:rsid w:val="00D85228"/>
    <w:rsid w:val="00D85A76"/>
    <w:rsid w:val="00D86FBE"/>
    <w:rsid w:val="00D90636"/>
    <w:rsid w:val="00D90919"/>
    <w:rsid w:val="00D9126A"/>
    <w:rsid w:val="00D91513"/>
    <w:rsid w:val="00D91F46"/>
    <w:rsid w:val="00D92124"/>
    <w:rsid w:val="00D922DD"/>
    <w:rsid w:val="00D9277E"/>
    <w:rsid w:val="00D928C5"/>
    <w:rsid w:val="00D93379"/>
    <w:rsid w:val="00D94863"/>
    <w:rsid w:val="00D94FDF"/>
    <w:rsid w:val="00D954F5"/>
    <w:rsid w:val="00D97006"/>
    <w:rsid w:val="00D978BF"/>
    <w:rsid w:val="00DA08BA"/>
    <w:rsid w:val="00DA0A82"/>
    <w:rsid w:val="00DA2399"/>
    <w:rsid w:val="00DA3FFC"/>
    <w:rsid w:val="00DA4232"/>
    <w:rsid w:val="00DA4E14"/>
    <w:rsid w:val="00DA6486"/>
    <w:rsid w:val="00DA78BE"/>
    <w:rsid w:val="00DB0D7D"/>
    <w:rsid w:val="00DB15B4"/>
    <w:rsid w:val="00DB1BD3"/>
    <w:rsid w:val="00DB3D59"/>
    <w:rsid w:val="00DB422A"/>
    <w:rsid w:val="00DB5F14"/>
    <w:rsid w:val="00DB62C9"/>
    <w:rsid w:val="00DB6BA6"/>
    <w:rsid w:val="00DB7159"/>
    <w:rsid w:val="00DB71FD"/>
    <w:rsid w:val="00DB741A"/>
    <w:rsid w:val="00DB7A50"/>
    <w:rsid w:val="00DB7AA7"/>
    <w:rsid w:val="00DC0FB4"/>
    <w:rsid w:val="00DC15BD"/>
    <w:rsid w:val="00DC190F"/>
    <w:rsid w:val="00DC2FFD"/>
    <w:rsid w:val="00DC48A0"/>
    <w:rsid w:val="00DC577C"/>
    <w:rsid w:val="00DC6853"/>
    <w:rsid w:val="00DC7E5C"/>
    <w:rsid w:val="00DD0983"/>
    <w:rsid w:val="00DD1B79"/>
    <w:rsid w:val="00DD267F"/>
    <w:rsid w:val="00DD2D2C"/>
    <w:rsid w:val="00DD3643"/>
    <w:rsid w:val="00DD4445"/>
    <w:rsid w:val="00DD4AD0"/>
    <w:rsid w:val="00DD52BE"/>
    <w:rsid w:val="00DD5991"/>
    <w:rsid w:val="00DD5CEC"/>
    <w:rsid w:val="00DD610B"/>
    <w:rsid w:val="00DD67A2"/>
    <w:rsid w:val="00DE2C67"/>
    <w:rsid w:val="00DE5274"/>
    <w:rsid w:val="00DE548E"/>
    <w:rsid w:val="00DE5D9B"/>
    <w:rsid w:val="00DE6EDB"/>
    <w:rsid w:val="00DE7ADF"/>
    <w:rsid w:val="00DF05F2"/>
    <w:rsid w:val="00DF0CA4"/>
    <w:rsid w:val="00DF0EA2"/>
    <w:rsid w:val="00DF132E"/>
    <w:rsid w:val="00DF2432"/>
    <w:rsid w:val="00DF38C1"/>
    <w:rsid w:val="00DF53A1"/>
    <w:rsid w:val="00E00BDA"/>
    <w:rsid w:val="00E00DC9"/>
    <w:rsid w:val="00E0219F"/>
    <w:rsid w:val="00E025FF"/>
    <w:rsid w:val="00E03849"/>
    <w:rsid w:val="00E03AFF"/>
    <w:rsid w:val="00E03BF9"/>
    <w:rsid w:val="00E03D75"/>
    <w:rsid w:val="00E05D00"/>
    <w:rsid w:val="00E066E6"/>
    <w:rsid w:val="00E06D4D"/>
    <w:rsid w:val="00E07A97"/>
    <w:rsid w:val="00E07CB8"/>
    <w:rsid w:val="00E07DBB"/>
    <w:rsid w:val="00E07F53"/>
    <w:rsid w:val="00E12625"/>
    <w:rsid w:val="00E12827"/>
    <w:rsid w:val="00E138F5"/>
    <w:rsid w:val="00E141EA"/>
    <w:rsid w:val="00E15907"/>
    <w:rsid w:val="00E161C4"/>
    <w:rsid w:val="00E2130F"/>
    <w:rsid w:val="00E21311"/>
    <w:rsid w:val="00E23883"/>
    <w:rsid w:val="00E2489C"/>
    <w:rsid w:val="00E24DBF"/>
    <w:rsid w:val="00E25613"/>
    <w:rsid w:val="00E258FB"/>
    <w:rsid w:val="00E300A8"/>
    <w:rsid w:val="00E30CE3"/>
    <w:rsid w:val="00E33ECD"/>
    <w:rsid w:val="00E37512"/>
    <w:rsid w:val="00E40F37"/>
    <w:rsid w:val="00E4147B"/>
    <w:rsid w:val="00E416B1"/>
    <w:rsid w:val="00E41972"/>
    <w:rsid w:val="00E42128"/>
    <w:rsid w:val="00E435C1"/>
    <w:rsid w:val="00E4421D"/>
    <w:rsid w:val="00E47784"/>
    <w:rsid w:val="00E50412"/>
    <w:rsid w:val="00E537F1"/>
    <w:rsid w:val="00E54048"/>
    <w:rsid w:val="00E54898"/>
    <w:rsid w:val="00E55688"/>
    <w:rsid w:val="00E56A39"/>
    <w:rsid w:val="00E57F1A"/>
    <w:rsid w:val="00E60892"/>
    <w:rsid w:val="00E61E44"/>
    <w:rsid w:val="00E61FCB"/>
    <w:rsid w:val="00E620C3"/>
    <w:rsid w:val="00E62875"/>
    <w:rsid w:val="00E63D9A"/>
    <w:rsid w:val="00E64236"/>
    <w:rsid w:val="00E6464B"/>
    <w:rsid w:val="00E65111"/>
    <w:rsid w:val="00E654FD"/>
    <w:rsid w:val="00E6695B"/>
    <w:rsid w:val="00E6730F"/>
    <w:rsid w:val="00E67FD4"/>
    <w:rsid w:val="00E7227D"/>
    <w:rsid w:val="00E726F4"/>
    <w:rsid w:val="00E738BF"/>
    <w:rsid w:val="00E73EFD"/>
    <w:rsid w:val="00E741AC"/>
    <w:rsid w:val="00E77453"/>
    <w:rsid w:val="00E82BBE"/>
    <w:rsid w:val="00E85D13"/>
    <w:rsid w:val="00E86870"/>
    <w:rsid w:val="00E86B89"/>
    <w:rsid w:val="00E90D91"/>
    <w:rsid w:val="00E929C7"/>
    <w:rsid w:val="00E943FA"/>
    <w:rsid w:val="00E9615A"/>
    <w:rsid w:val="00E96650"/>
    <w:rsid w:val="00EA02B8"/>
    <w:rsid w:val="00EA04EC"/>
    <w:rsid w:val="00EA0788"/>
    <w:rsid w:val="00EA234B"/>
    <w:rsid w:val="00EA6EA2"/>
    <w:rsid w:val="00EB0BA4"/>
    <w:rsid w:val="00EB0C07"/>
    <w:rsid w:val="00EB0D6D"/>
    <w:rsid w:val="00EB1454"/>
    <w:rsid w:val="00EB19D1"/>
    <w:rsid w:val="00EB382F"/>
    <w:rsid w:val="00EB3C8C"/>
    <w:rsid w:val="00EB3D80"/>
    <w:rsid w:val="00EB5110"/>
    <w:rsid w:val="00EB5645"/>
    <w:rsid w:val="00EB5659"/>
    <w:rsid w:val="00EB7836"/>
    <w:rsid w:val="00EB79DE"/>
    <w:rsid w:val="00EC3F09"/>
    <w:rsid w:val="00EC4D85"/>
    <w:rsid w:val="00EC5A0B"/>
    <w:rsid w:val="00EC6F75"/>
    <w:rsid w:val="00EC752F"/>
    <w:rsid w:val="00ED01AE"/>
    <w:rsid w:val="00ED2F59"/>
    <w:rsid w:val="00ED42AC"/>
    <w:rsid w:val="00ED78E4"/>
    <w:rsid w:val="00EE0C32"/>
    <w:rsid w:val="00EE0C38"/>
    <w:rsid w:val="00EE1672"/>
    <w:rsid w:val="00EE209D"/>
    <w:rsid w:val="00EE3511"/>
    <w:rsid w:val="00EE35B9"/>
    <w:rsid w:val="00EE4D00"/>
    <w:rsid w:val="00EE562C"/>
    <w:rsid w:val="00EE56DF"/>
    <w:rsid w:val="00EE6589"/>
    <w:rsid w:val="00EE6996"/>
    <w:rsid w:val="00EE6C9A"/>
    <w:rsid w:val="00EE6DBC"/>
    <w:rsid w:val="00EE72D2"/>
    <w:rsid w:val="00EE76EF"/>
    <w:rsid w:val="00EF00ED"/>
    <w:rsid w:val="00EF113D"/>
    <w:rsid w:val="00EF1E05"/>
    <w:rsid w:val="00EF284A"/>
    <w:rsid w:val="00EF4294"/>
    <w:rsid w:val="00EF447D"/>
    <w:rsid w:val="00EF5091"/>
    <w:rsid w:val="00EF5EF0"/>
    <w:rsid w:val="00EF6348"/>
    <w:rsid w:val="00EF7566"/>
    <w:rsid w:val="00EF7C56"/>
    <w:rsid w:val="00F018AF"/>
    <w:rsid w:val="00F01D5A"/>
    <w:rsid w:val="00F03904"/>
    <w:rsid w:val="00F03CF5"/>
    <w:rsid w:val="00F04C6D"/>
    <w:rsid w:val="00F04D73"/>
    <w:rsid w:val="00F061DA"/>
    <w:rsid w:val="00F06498"/>
    <w:rsid w:val="00F068BA"/>
    <w:rsid w:val="00F06BF5"/>
    <w:rsid w:val="00F078BB"/>
    <w:rsid w:val="00F078EF"/>
    <w:rsid w:val="00F116A9"/>
    <w:rsid w:val="00F11A26"/>
    <w:rsid w:val="00F1434C"/>
    <w:rsid w:val="00F14B43"/>
    <w:rsid w:val="00F1556E"/>
    <w:rsid w:val="00F15CAB"/>
    <w:rsid w:val="00F15E9B"/>
    <w:rsid w:val="00F15EEE"/>
    <w:rsid w:val="00F17D88"/>
    <w:rsid w:val="00F218DA"/>
    <w:rsid w:val="00F22BC5"/>
    <w:rsid w:val="00F22FAA"/>
    <w:rsid w:val="00F23720"/>
    <w:rsid w:val="00F24F08"/>
    <w:rsid w:val="00F25B76"/>
    <w:rsid w:val="00F25E4B"/>
    <w:rsid w:val="00F26284"/>
    <w:rsid w:val="00F262D2"/>
    <w:rsid w:val="00F26951"/>
    <w:rsid w:val="00F27ADE"/>
    <w:rsid w:val="00F27D0B"/>
    <w:rsid w:val="00F31E7C"/>
    <w:rsid w:val="00F32B5C"/>
    <w:rsid w:val="00F34864"/>
    <w:rsid w:val="00F3509B"/>
    <w:rsid w:val="00F36180"/>
    <w:rsid w:val="00F3739A"/>
    <w:rsid w:val="00F37FE2"/>
    <w:rsid w:val="00F4094B"/>
    <w:rsid w:val="00F45E19"/>
    <w:rsid w:val="00F475E2"/>
    <w:rsid w:val="00F52579"/>
    <w:rsid w:val="00F52C5A"/>
    <w:rsid w:val="00F5369B"/>
    <w:rsid w:val="00F5373D"/>
    <w:rsid w:val="00F53DC3"/>
    <w:rsid w:val="00F57024"/>
    <w:rsid w:val="00F57925"/>
    <w:rsid w:val="00F57C17"/>
    <w:rsid w:val="00F607F6"/>
    <w:rsid w:val="00F63158"/>
    <w:rsid w:val="00F6335C"/>
    <w:rsid w:val="00F6421E"/>
    <w:rsid w:val="00F652DE"/>
    <w:rsid w:val="00F65777"/>
    <w:rsid w:val="00F65F21"/>
    <w:rsid w:val="00F6634A"/>
    <w:rsid w:val="00F6670E"/>
    <w:rsid w:val="00F66899"/>
    <w:rsid w:val="00F6730C"/>
    <w:rsid w:val="00F67FE5"/>
    <w:rsid w:val="00F702D6"/>
    <w:rsid w:val="00F710CD"/>
    <w:rsid w:val="00F72760"/>
    <w:rsid w:val="00F7680B"/>
    <w:rsid w:val="00F81543"/>
    <w:rsid w:val="00F819F8"/>
    <w:rsid w:val="00F844EE"/>
    <w:rsid w:val="00F84F3B"/>
    <w:rsid w:val="00F90305"/>
    <w:rsid w:val="00F926DE"/>
    <w:rsid w:val="00F92927"/>
    <w:rsid w:val="00F93D43"/>
    <w:rsid w:val="00F96230"/>
    <w:rsid w:val="00F97634"/>
    <w:rsid w:val="00F978AF"/>
    <w:rsid w:val="00FA21D3"/>
    <w:rsid w:val="00FA2AB3"/>
    <w:rsid w:val="00FA57DF"/>
    <w:rsid w:val="00FA6CA0"/>
    <w:rsid w:val="00FA6FFF"/>
    <w:rsid w:val="00FA78F3"/>
    <w:rsid w:val="00FA79C5"/>
    <w:rsid w:val="00FA7C37"/>
    <w:rsid w:val="00FB38FE"/>
    <w:rsid w:val="00FB3EF2"/>
    <w:rsid w:val="00FB4030"/>
    <w:rsid w:val="00FB610F"/>
    <w:rsid w:val="00FB627C"/>
    <w:rsid w:val="00FB65F6"/>
    <w:rsid w:val="00FC1F84"/>
    <w:rsid w:val="00FC3254"/>
    <w:rsid w:val="00FC4154"/>
    <w:rsid w:val="00FC5823"/>
    <w:rsid w:val="00FC69D1"/>
    <w:rsid w:val="00FC7B63"/>
    <w:rsid w:val="00FC7FC8"/>
    <w:rsid w:val="00FD022A"/>
    <w:rsid w:val="00FD1E92"/>
    <w:rsid w:val="00FD21B3"/>
    <w:rsid w:val="00FD3AD9"/>
    <w:rsid w:val="00FD4E1D"/>
    <w:rsid w:val="00FD56B8"/>
    <w:rsid w:val="00FD6CDA"/>
    <w:rsid w:val="00FD7879"/>
    <w:rsid w:val="00FE0C67"/>
    <w:rsid w:val="00FE14F5"/>
    <w:rsid w:val="00FE546B"/>
    <w:rsid w:val="00FE658E"/>
    <w:rsid w:val="00FE6D0A"/>
    <w:rsid w:val="00FE7B81"/>
    <w:rsid w:val="00FF0131"/>
    <w:rsid w:val="00FF0AAC"/>
    <w:rsid w:val="00FF0EAA"/>
    <w:rsid w:val="00FF2FED"/>
    <w:rsid w:val="00FF30E8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95838E"/>
  <w15:docId w15:val="{499D400B-C8E5-48DF-ADF5-FE4EDF73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390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paragraph" w:styleId="a8">
    <w:name w:val="Balloon Text"/>
    <w:basedOn w:val="a"/>
    <w:link w:val="a9"/>
    <w:rsid w:val="009813B5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link w:val="a8"/>
    <w:rsid w:val="009813B5"/>
    <w:rPr>
      <w:rFonts w:ascii="Segoe UI" w:hAnsi="Segoe UI"/>
      <w:sz w:val="18"/>
      <w:szCs w:val="22"/>
    </w:rPr>
  </w:style>
  <w:style w:type="paragraph" w:styleId="aa">
    <w:name w:val="Title"/>
    <w:basedOn w:val="a"/>
    <w:link w:val="ab"/>
    <w:qFormat/>
    <w:rsid w:val="00C95A48"/>
    <w:pPr>
      <w:jc w:val="center"/>
    </w:pPr>
    <w:rPr>
      <w:rFonts w:ascii="Cordia New" w:eastAsia="Cordia New" w:hAnsi="Cordia New"/>
      <w:sz w:val="44"/>
      <w:szCs w:val="44"/>
      <w:lang w:eastAsia="zh-CN"/>
    </w:rPr>
  </w:style>
  <w:style w:type="character" w:customStyle="1" w:styleId="ab">
    <w:name w:val="ชื่อเรื่อง อักขระ"/>
    <w:basedOn w:val="a0"/>
    <w:link w:val="aa"/>
    <w:rsid w:val="00C95A48"/>
    <w:rPr>
      <w:rFonts w:ascii="Cordia New" w:eastAsia="Cordia New" w:hAnsi="Cordia New"/>
      <w:sz w:val="44"/>
      <w:szCs w:val="44"/>
      <w:lang w:eastAsia="zh-CN"/>
    </w:rPr>
  </w:style>
  <w:style w:type="paragraph" w:styleId="ac">
    <w:name w:val="No Spacing"/>
    <w:uiPriority w:val="1"/>
    <w:qFormat/>
    <w:rsid w:val="00C95A48"/>
    <w:rPr>
      <w:rFonts w:ascii="Cordia New" w:eastAsia="Cordia New" w:hAnsi="Cordia New"/>
      <w:sz w:val="28"/>
      <w:szCs w:val="35"/>
      <w:lang w:eastAsia="zh-CN"/>
    </w:rPr>
  </w:style>
  <w:style w:type="paragraph" w:styleId="2">
    <w:name w:val="Body Text 2"/>
    <w:basedOn w:val="a"/>
    <w:link w:val="20"/>
    <w:rsid w:val="00C95A48"/>
    <w:pPr>
      <w:jc w:val="thaiDistribute"/>
    </w:pPr>
    <w:rPr>
      <w:rFonts w:ascii="Cordia New" w:eastAsia="Cordia New" w:hAnsi="Cordi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C95A48"/>
    <w:rPr>
      <w:rFonts w:ascii="Cordia New" w:eastAsia="Cordia New" w:hAnsi="Cordia New"/>
      <w:sz w:val="32"/>
      <w:szCs w:val="32"/>
    </w:rPr>
  </w:style>
  <w:style w:type="paragraph" w:styleId="ad">
    <w:name w:val="List Paragraph"/>
    <w:basedOn w:val="a"/>
    <w:uiPriority w:val="34"/>
    <w:qFormat/>
    <w:rsid w:val="002F7B4B"/>
    <w:pPr>
      <w:ind w:left="720"/>
      <w:contextualSpacing/>
    </w:pPr>
  </w:style>
  <w:style w:type="character" w:styleId="ae">
    <w:name w:val="Unresolved Mention"/>
    <w:basedOn w:val="a0"/>
    <w:uiPriority w:val="99"/>
    <w:semiHidden/>
    <w:unhideWhenUsed/>
    <w:rsid w:val="00E12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ep.go.th/neb/6.%20Laws/image/garuda%20copy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3610;&#3633;&#3609;&#3607;&#3638;&#3585;&#3586;&#3657;&#3629;&#3588;&#3623;&#3634;&#3617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B7235-1D66-471D-B9D7-1CAEFC58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บันทึกข้อความ</Template>
  <TotalTime>1097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acer-asp-C6B01</cp:lastModifiedBy>
  <cp:revision>971</cp:revision>
  <cp:lastPrinted>2025-04-29T08:39:00Z</cp:lastPrinted>
  <dcterms:created xsi:type="dcterms:W3CDTF">2025-01-31T03:00:00Z</dcterms:created>
  <dcterms:modified xsi:type="dcterms:W3CDTF">2025-09-29T07:46:00Z</dcterms:modified>
</cp:coreProperties>
</file>